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D11" w:rsidRDefault="00B12D11" w:rsidP="00B12D11">
      <w:pPr>
        <w:widowControl w:val="0"/>
        <w:jc w:val="center"/>
      </w:pPr>
      <w:r w:rsidRPr="00B12D11">
        <w:rPr>
          <w:b/>
        </w:rPr>
        <w:t>South Carolina General Assembly</w:t>
      </w:r>
    </w:p>
    <w:p w:rsidR="00B12D11" w:rsidRDefault="00B12D11" w:rsidP="00B12D11">
      <w:pPr>
        <w:widowControl w:val="0"/>
        <w:jc w:val="center"/>
      </w:pPr>
      <w:r>
        <w:t>120th Session, 2013-2014</w:t>
      </w:r>
    </w:p>
    <w:p w:rsidR="00B12D11" w:rsidRDefault="00B12D11" w:rsidP="00B12D11">
      <w:pPr>
        <w:widowControl w:val="0"/>
        <w:jc w:val="left"/>
      </w:pPr>
    </w:p>
    <w:p w:rsidR="00B12D11" w:rsidRDefault="00B12D11" w:rsidP="00B12D11">
      <w:pPr>
        <w:widowControl w:val="0"/>
        <w:jc w:val="left"/>
        <w:rPr>
          <w:b/>
        </w:rPr>
      </w:pPr>
      <w:r w:rsidRPr="00B12D11">
        <w:rPr>
          <w:b/>
        </w:rPr>
        <w:t>H. 3743</w:t>
      </w:r>
    </w:p>
    <w:p w:rsidR="00B12D11" w:rsidRDefault="00B12D11" w:rsidP="00B12D11">
      <w:pPr>
        <w:widowControl w:val="0"/>
        <w:jc w:val="left"/>
        <w:rPr>
          <w:b/>
        </w:rPr>
      </w:pPr>
    </w:p>
    <w:p w:rsidR="00B12D11" w:rsidRDefault="00B12D11" w:rsidP="00B12D11">
      <w:pPr>
        <w:widowControl w:val="0"/>
        <w:jc w:val="left"/>
      </w:pPr>
      <w:r w:rsidRPr="00B12D11">
        <w:rPr>
          <w:b/>
        </w:rPr>
        <w:t>STATUS INFORMATION</w:t>
      </w:r>
    </w:p>
    <w:p w:rsidR="00B12D11" w:rsidRDefault="00B12D11" w:rsidP="00B12D11">
      <w:pPr>
        <w:widowControl w:val="0"/>
        <w:jc w:val="left"/>
      </w:pPr>
    </w:p>
    <w:p w:rsidR="00B12D11" w:rsidRDefault="00B12D11" w:rsidP="00B12D11">
      <w:pPr>
        <w:widowControl w:val="0"/>
        <w:jc w:val="left"/>
      </w:pPr>
      <w:r>
        <w:t>House Resolution</w:t>
      </w:r>
    </w:p>
    <w:p w:rsidR="00B12D11" w:rsidRDefault="00B12D11" w:rsidP="00B12D11">
      <w:pPr>
        <w:widowControl w:val="0"/>
        <w:jc w:val="left"/>
      </w:pPr>
      <w:r>
        <w:t>Sponsors: Reps. Horne, Murphy, Harrell, Jefferson, Knight, Mack and Whipper</w:t>
      </w:r>
    </w:p>
    <w:p w:rsidR="00B12D11" w:rsidRDefault="00B12D11" w:rsidP="00B12D11">
      <w:pPr>
        <w:widowControl w:val="0"/>
        <w:jc w:val="left"/>
      </w:pPr>
      <w:r>
        <w:t>Document Path: l:\council\bills\gm\29610ahb13.docx</w:t>
      </w:r>
    </w:p>
    <w:p w:rsidR="00B12D11" w:rsidRDefault="00B12D11" w:rsidP="00B12D11">
      <w:pPr>
        <w:widowControl w:val="0"/>
        <w:jc w:val="left"/>
      </w:pPr>
    </w:p>
    <w:p w:rsidR="00B12D11" w:rsidRDefault="00B12D11" w:rsidP="00B12D11">
      <w:pPr>
        <w:widowControl w:val="0"/>
        <w:jc w:val="left"/>
      </w:pPr>
      <w:r>
        <w:t>Introduced in the House on March 6, 2013</w:t>
      </w:r>
    </w:p>
    <w:p w:rsidR="00B12D11" w:rsidRDefault="00B12D11" w:rsidP="00B12D11">
      <w:pPr>
        <w:widowControl w:val="0"/>
        <w:jc w:val="left"/>
      </w:pPr>
      <w:r>
        <w:t>Adopted by the House on March 6, 2013</w:t>
      </w:r>
    </w:p>
    <w:p w:rsidR="00B12D11" w:rsidRDefault="00B12D11" w:rsidP="00B12D11">
      <w:pPr>
        <w:widowControl w:val="0"/>
        <w:jc w:val="left"/>
      </w:pPr>
    </w:p>
    <w:p w:rsidR="00B12D11" w:rsidRDefault="00B12D11" w:rsidP="00B12D11">
      <w:pPr>
        <w:widowControl w:val="0"/>
        <w:jc w:val="left"/>
      </w:pPr>
      <w:r>
        <w:t xml:space="preserve">Summary: </w:t>
      </w:r>
      <w:r w:rsidR="00246E0B">
        <w:t>Pinewood Preparatory School Girls Varsity Basketball Team</w:t>
      </w:r>
    </w:p>
    <w:p w:rsidR="00B12D11" w:rsidRDefault="00B12D11" w:rsidP="00B12D11">
      <w:pPr>
        <w:widowControl w:val="0"/>
        <w:jc w:val="left"/>
      </w:pPr>
    </w:p>
    <w:p w:rsidR="00B12D11" w:rsidRDefault="00B12D11" w:rsidP="00B12D11">
      <w:pPr>
        <w:widowControl w:val="0"/>
        <w:jc w:val="left"/>
      </w:pPr>
    </w:p>
    <w:p w:rsidR="00B12D11" w:rsidRDefault="00B12D11" w:rsidP="00B12D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2D11">
        <w:rPr>
          <w:b/>
        </w:rPr>
        <w:t>HISTORY OF LEGISLATIVE ACTIONS</w:t>
      </w:r>
    </w:p>
    <w:p w:rsidR="00B12D11" w:rsidRDefault="00B12D11" w:rsidP="00B12D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2D11" w:rsidRPr="00B12D11" w:rsidRDefault="00B12D11" w:rsidP="00B12D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2D11">
        <w:rPr>
          <w:u w:val="single"/>
        </w:rPr>
        <w:tab/>
        <w:t>Date</w:t>
      </w:r>
      <w:r w:rsidRPr="00B12D11">
        <w:rPr>
          <w:u w:val="single"/>
        </w:rPr>
        <w:tab/>
        <w:t>Body</w:t>
      </w:r>
      <w:r w:rsidRPr="00B12D11">
        <w:rPr>
          <w:u w:val="single"/>
        </w:rPr>
        <w:tab/>
        <w:t>Action Description with journal page number</w:t>
      </w:r>
      <w:r w:rsidRPr="00B12D11">
        <w:rPr>
          <w:u w:val="single"/>
        </w:rPr>
        <w:tab/>
      </w:r>
      <w:bookmarkStart w:id="0" w:name="_GoBack"/>
      <w:bookmarkEnd w:id="0"/>
    </w:p>
    <w:p w:rsidR="00753711" w:rsidRDefault="00753711" w:rsidP="00753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3/6/2013</w:t>
      </w:r>
      <w:r>
        <w:tab/>
        <w:t>House</w:t>
      </w:r>
      <w:r>
        <w:tab/>
      </w:r>
      <w:r w:rsidRPr="00993930">
        <w:t>Introduced and adopted (</w:t>
      </w:r>
      <w:hyperlink r:id="rId7" w:history="1">
        <w:r w:rsidRPr="00993930">
          <w:rPr>
            <w:rStyle w:val="Hyperlink"/>
          </w:rPr>
          <w:t>House Journal</w:t>
        </w:r>
        <w:r w:rsidRPr="00993930">
          <w:rPr>
            <w:rStyle w:val="Hyperlink"/>
          </w:rPr>
          <w:noBreakHyphen/>
          <w:t>page 3</w:t>
        </w:r>
      </w:hyperlink>
      <w:r w:rsidRPr="00993930">
        <w:t>)</w:t>
      </w:r>
    </w:p>
    <w:p w:rsidR="00753711" w:rsidRDefault="00753711" w:rsidP="00753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2D11" w:rsidRPr="00B12D11" w:rsidRDefault="00B12D11" w:rsidP="00B12D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2D11" w:rsidRDefault="00B12D11" w:rsidP="00B12D11">
      <w:r w:rsidRPr="00B12D11">
        <w:rPr>
          <w:b/>
        </w:rPr>
        <w:t>VERSIONS OF THIS BILL</w:t>
      </w:r>
    </w:p>
    <w:p w:rsidR="00B12D11" w:rsidRDefault="00B12D11" w:rsidP="00B12D11"/>
    <w:p w:rsidR="00B12D11" w:rsidRDefault="006D6B00" w:rsidP="00B12D11">
      <w:hyperlink r:id="rId8" w:history="1">
        <w:r w:rsidR="00B12D11">
          <w:rPr>
            <w:rStyle w:val="Hyperlink"/>
          </w:rPr>
          <w:t>3/6/2013</w:t>
        </w:r>
      </w:hyperlink>
    </w:p>
    <w:p w:rsidR="00B12D11" w:rsidRDefault="00B12D11" w:rsidP="00B12D11"/>
    <w:p w:rsidR="00B12D11" w:rsidRDefault="00B12D11" w:rsidP="00B12D11">
      <w:pPr>
        <w:sectPr w:rsidR="00B12D11" w:rsidSect="00B12D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04D9" w:rsidRDefault="005E04D9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49E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58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PINEWOOD PREPARATORY SCHOOL GIRLS VARSITY BASKETBALL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 CLASS</w:t>
      </w:r>
      <w:r>
        <w:rPr>
          <w:color w:val="000000" w:themeColor="text1"/>
          <w:u w:color="000000" w:themeColor="text1"/>
        </w:rPr>
        <w:t xml:space="preserve"> AAA </w:t>
      </w:r>
      <w:r w:rsidR="00223B4D">
        <w:t xml:space="preserve">SOUTH CAROLINA </w:t>
      </w:r>
      <w:r>
        <w:t>INDEPENDENT SCHOOL ASSOCIATION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549E8" w:rsidRDefault="00C5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587A" w:rsidRDefault="00C549E8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6587A">
        <w:t>the South Carolina House of Representatives is pleased to learn that the members of the Pinewood Preparatory School girls varsity basketball team of Dorchester</w:t>
      </w:r>
      <w:r w:rsidR="0046587A">
        <w:rPr>
          <w:color w:val="000000" w:themeColor="text1"/>
          <w:u w:color="000000" w:themeColor="text1"/>
        </w:rPr>
        <w:t xml:space="preserve"> County </w:t>
      </w:r>
      <w:r w:rsidR="0046587A">
        <w:t xml:space="preserve">took top honors at the state competition </w:t>
      </w:r>
      <w:r w:rsidR="006D0E81">
        <w:t xml:space="preserve">at the Sumter Civic Center </w:t>
      </w:r>
      <w:r w:rsidR="0046587A">
        <w:t xml:space="preserve">on </w:t>
      </w:r>
      <w:r w:rsidR="006D0E81">
        <w:t xml:space="preserve">Saturday, </w:t>
      </w:r>
      <w:r w:rsidR="0046587A">
        <w:t>February 23, 2013; and</w:t>
      </w:r>
    </w:p>
    <w:p w:rsidR="0046587A" w:rsidRDefault="0046587A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587A" w:rsidRDefault="0046587A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</w:t>
      </w:r>
      <w:r w:rsidR="006D0E81">
        <w:t>, the Pinewood Lady Panther</w:t>
      </w:r>
      <w:r>
        <w:t xml:space="preserve"> </w:t>
      </w:r>
      <w:r w:rsidR="006D0E81" w:rsidRPr="00FC3A74">
        <w:rPr>
          <w:color w:val="000000" w:themeColor="text1"/>
          <w:u w:color="000000" w:themeColor="text1"/>
        </w:rPr>
        <w:t>seniors Raygon Hendrix, Brianna Boyd, Katelyn Dambaugh, Maria Corella, Jenifer Rhodes</w:t>
      </w:r>
      <w:r w:rsidR="00C7640F">
        <w:rPr>
          <w:color w:val="000000" w:themeColor="text1"/>
          <w:u w:color="000000" w:themeColor="text1"/>
        </w:rPr>
        <w:t>,</w:t>
      </w:r>
      <w:r w:rsidR="006D0E81" w:rsidRPr="00FC3A74">
        <w:rPr>
          <w:color w:val="000000" w:themeColor="text1"/>
          <w:u w:color="000000" w:themeColor="text1"/>
        </w:rPr>
        <w:t xml:space="preserve"> and Jazlyn Hooks </w:t>
      </w:r>
      <w:r w:rsidR="006D0E81">
        <w:t xml:space="preserve">hit the backboards and pressed the Heathwood Hall Lady Highlanders </w:t>
      </w:r>
      <w:r w:rsidR="006D0E81" w:rsidRPr="00FC3A74">
        <w:rPr>
          <w:color w:val="000000" w:themeColor="text1"/>
          <w:u w:color="000000" w:themeColor="text1"/>
        </w:rPr>
        <w:t>to a 57</w:t>
      </w:r>
      <w:r w:rsidR="00B62700">
        <w:rPr>
          <w:color w:val="000000" w:themeColor="text1"/>
          <w:u w:color="000000" w:themeColor="text1"/>
        </w:rPr>
        <w:noBreakHyphen/>
      </w:r>
      <w:r w:rsidR="006D0E81" w:rsidRPr="00FC3A74">
        <w:rPr>
          <w:color w:val="000000" w:themeColor="text1"/>
          <w:u w:color="000000" w:themeColor="text1"/>
        </w:rPr>
        <w:t xml:space="preserve">50 </w:t>
      </w:r>
      <w:r w:rsidR="006D0E81">
        <w:t>victory</w:t>
      </w:r>
      <w:r w:rsidR="00C7640F">
        <w:t xml:space="preserve"> </w:t>
      </w:r>
      <w:r w:rsidR="006D0E81">
        <w:t>and</w:t>
      </w:r>
      <w:r w:rsidR="00AB7B60">
        <w:t xml:space="preserve"> br</w:t>
      </w:r>
      <w:r w:rsidR="006D0E81">
        <w:t>ought</w:t>
      </w:r>
      <w:r w:rsidR="00AB7B60">
        <w:t xml:space="preserve"> home the state trophy</w:t>
      </w:r>
      <w:r>
        <w:t>; and</w:t>
      </w:r>
    </w:p>
    <w:p w:rsidR="006D0E81" w:rsidRDefault="006D0E81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0E81" w:rsidRDefault="006D0E81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with scores </w:t>
      </w:r>
      <w:r w:rsidRPr="00FC3A74">
        <w:rPr>
          <w:color w:val="000000" w:themeColor="text1"/>
          <w:u w:color="000000" w:themeColor="text1"/>
        </w:rPr>
        <w:t>tied</w:t>
      </w:r>
      <w:r>
        <w:rPr>
          <w:color w:val="000000" w:themeColor="text1"/>
          <w:u w:color="000000" w:themeColor="text1"/>
        </w:rPr>
        <w:t xml:space="preserve"> at the end of the first half, </w:t>
      </w:r>
      <w:r w:rsidRPr="00FC3A74">
        <w:rPr>
          <w:color w:val="000000" w:themeColor="text1"/>
          <w:u w:color="000000" w:themeColor="text1"/>
        </w:rPr>
        <w:t>Pinewood</w:t>
      </w:r>
      <w:r>
        <w:rPr>
          <w:color w:val="000000" w:themeColor="text1"/>
          <w:u w:color="000000" w:themeColor="text1"/>
        </w:rPr>
        <w:t xml:space="preserve"> returned to the court and</w:t>
      </w:r>
      <w:r w:rsidRPr="00FC3A74">
        <w:rPr>
          <w:color w:val="000000" w:themeColor="text1"/>
          <w:u w:color="000000" w:themeColor="text1"/>
        </w:rPr>
        <w:t xml:space="preserve"> outscored the Highlanders 18</w:t>
      </w:r>
      <w:r w:rsidR="00B62700">
        <w:rPr>
          <w:color w:val="000000" w:themeColor="text1"/>
          <w:u w:color="000000" w:themeColor="text1"/>
        </w:rPr>
        <w:noBreakHyphen/>
      </w:r>
      <w:r w:rsidRPr="00FC3A74">
        <w:rPr>
          <w:color w:val="000000" w:themeColor="text1"/>
          <w:u w:color="000000" w:themeColor="text1"/>
        </w:rPr>
        <w:t xml:space="preserve">12 in the third period and held on </w:t>
      </w:r>
      <w:r>
        <w:rPr>
          <w:color w:val="000000" w:themeColor="text1"/>
          <w:u w:color="000000" w:themeColor="text1"/>
        </w:rPr>
        <w:t xml:space="preserve">to their lead to </w:t>
      </w:r>
      <w:r w:rsidRPr="00FC3A74">
        <w:rPr>
          <w:color w:val="000000" w:themeColor="text1"/>
          <w:u w:color="000000" w:themeColor="text1"/>
        </w:rPr>
        <w:t>win</w:t>
      </w:r>
      <w:r>
        <w:rPr>
          <w:color w:val="000000" w:themeColor="text1"/>
          <w:u w:color="000000" w:themeColor="text1"/>
        </w:rPr>
        <w:t xml:space="preserve"> the team</w:t>
      </w:r>
      <w:r w:rsidR="00B62700" w:rsidRPr="00B627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C3A74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>th</w:t>
      </w:r>
      <w:r w:rsidRPr="00FC3A74">
        <w:rPr>
          <w:color w:val="000000" w:themeColor="text1"/>
          <w:u w:color="000000" w:themeColor="text1"/>
        </w:rPr>
        <w:t xml:space="preserve"> state championship in </w:t>
      </w:r>
      <w:r>
        <w:rPr>
          <w:color w:val="000000" w:themeColor="text1"/>
          <w:u w:color="000000" w:themeColor="text1"/>
        </w:rPr>
        <w:t>only</w:t>
      </w:r>
      <w:r w:rsidRPr="00FC3A74">
        <w:rPr>
          <w:color w:val="000000" w:themeColor="text1"/>
          <w:u w:color="000000" w:themeColor="text1"/>
        </w:rPr>
        <w:t xml:space="preserve"> five seasons</w:t>
      </w:r>
      <w:r>
        <w:rPr>
          <w:color w:val="000000" w:themeColor="text1"/>
          <w:u w:color="000000" w:themeColor="text1"/>
        </w:rPr>
        <w:t>; and</w:t>
      </w:r>
    </w:p>
    <w:p w:rsidR="006D0E81" w:rsidRDefault="006D0E81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E81" w:rsidRDefault="006D0E81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>Panther</w:t>
      </w:r>
      <w:r w:rsidRPr="00FC3A74">
        <w:rPr>
          <w:color w:val="000000" w:themeColor="text1"/>
          <w:u w:color="000000" w:themeColor="text1"/>
        </w:rPr>
        <w:t xml:space="preserve"> Raygon Hendrix</w:t>
      </w:r>
      <w:r>
        <w:rPr>
          <w:color w:val="000000" w:themeColor="text1"/>
          <w:u w:color="000000" w:themeColor="text1"/>
        </w:rPr>
        <w:t xml:space="preserve"> led scoring with 15 points, m</w:t>
      </w:r>
      <w:r w:rsidR="00B6270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king ten</w:t>
      </w:r>
      <w:r w:rsidR="00B62700">
        <w:rPr>
          <w:color w:val="000000" w:themeColor="text1"/>
          <w:u w:color="000000" w:themeColor="text1"/>
        </w:rPr>
        <w:t xml:space="preserve"> out of ten</w:t>
      </w:r>
      <w:r>
        <w:rPr>
          <w:color w:val="000000" w:themeColor="text1"/>
          <w:u w:color="000000" w:themeColor="text1"/>
        </w:rPr>
        <w:t xml:space="preserve"> free throws in the fourth quarter</w:t>
      </w:r>
      <w:r w:rsidR="00C7640F">
        <w:rPr>
          <w:color w:val="000000" w:themeColor="text1"/>
          <w:u w:color="000000" w:themeColor="text1"/>
        </w:rPr>
        <w:t xml:space="preserve">. </w:t>
      </w:r>
      <w:r w:rsidR="00B62700">
        <w:rPr>
          <w:color w:val="000000" w:themeColor="text1"/>
          <w:u w:color="000000" w:themeColor="text1"/>
        </w:rPr>
        <w:t xml:space="preserve"> </w:t>
      </w:r>
      <w:r w:rsidR="00B62700" w:rsidRPr="00FC3A74">
        <w:rPr>
          <w:color w:val="000000" w:themeColor="text1"/>
          <w:u w:color="000000" w:themeColor="text1"/>
        </w:rPr>
        <w:t>Katelyn Dambaugh</w:t>
      </w:r>
      <w:r w:rsidR="00B62700">
        <w:rPr>
          <w:color w:val="000000" w:themeColor="text1"/>
          <w:u w:color="000000" w:themeColor="text1"/>
        </w:rPr>
        <w:t xml:space="preserve"> posted 12 points in the game</w:t>
      </w:r>
      <w:r w:rsidR="00C7640F">
        <w:rPr>
          <w:color w:val="000000" w:themeColor="text1"/>
          <w:u w:color="000000" w:themeColor="text1"/>
        </w:rPr>
        <w:t>,</w:t>
      </w:r>
      <w:r w:rsidR="00B62700" w:rsidRPr="00FC3A74">
        <w:rPr>
          <w:color w:val="000000" w:themeColor="text1"/>
          <w:u w:color="000000" w:themeColor="text1"/>
        </w:rPr>
        <w:t xml:space="preserve"> </w:t>
      </w:r>
      <w:r w:rsidR="00B62700">
        <w:rPr>
          <w:color w:val="000000" w:themeColor="text1"/>
          <w:u w:color="000000" w:themeColor="text1"/>
        </w:rPr>
        <w:t xml:space="preserve">and </w:t>
      </w:r>
      <w:r w:rsidR="00B62700" w:rsidRPr="00FC3A74">
        <w:rPr>
          <w:color w:val="000000" w:themeColor="text1"/>
          <w:u w:color="000000" w:themeColor="text1"/>
        </w:rPr>
        <w:t>Maria Corella</w:t>
      </w:r>
      <w:r w:rsidR="00B62700">
        <w:rPr>
          <w:color w:val="000000" w:themeColor="text1"/>
          <w:u w:color="000000" w:themeColor="text1"/>
        </w:rPr>
        <w:t xml:space="preserve"> put up 11 points; and</w:t>
      </w:r>
    </w:p>
    <w:p w:rsidR="00223B4D" w:rsidRDefault="00223B4D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3B4D" w:rsidRDefault="00223B4D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the Pinewood hoopsters recorded an exceptional 2</w:t>
      </w:r>
      <w:r w:rsidR="004B68BD">
        <w:t>7</w:t>
      </w:r>
      <w:r w:rsidR="00B62700">
        <w:noBreakHyphen/>
      </w:r>
      <w:r w:rsidR="004B68BD">
        <w:t>4</w:t>
      </w:r>
      <w:r>
        <w:t xml:space="preserve"> season</w:t>
      </w:r>
      <w:r w:rsidR="006D0E81">
        <w:t>, with a 12</w:t>
      </w:r>
      <w:r w:rsidR="00B62700">
        <w:noBreakHyphen/>
      </w:r>
      <w:r w:rsidR="006D0E81">
        <w:t>0 record in their region, the first season ever</w:t>
      </w:r>
      <w:r w:rsidR="00B62700">
        <w:t xml:space="preserve"> for Pinewood</w:t>
      </w:r>
      <w:r w:rsidR="006D0E81">
        <w:t xml:space="preserve"> to post a perfect regional season; and</w:t>
      </w:r>
    </w:p>
    <w:p w:rsidR="006D0E81" w:rsidRDefault="006D0E81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0E81" w:rsidRDefault="006D0E81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62700" w:rsidRPr="00FC3A74">
        <w:rPr>
          <w:color w:val="000000" w:themeColor="text1"/>
          <w:u w:color="000000" w:themeColor="text1"/>
        </w:rPr>
        <w:t>Brianna Boyd</w:t>
      </w:r>
      <w:r w:rsidR="00B62700">
        <w:rPr>
          <w:color w:val="000000" w:themeColor="text1"/>
          <w:u w:color="000000" w:themeColor="text1"/>
        </w:rPr>
        <w:t xml:space="preserve"> and</w:t>
      </w:r>
      <w:r w:rsidR="00B62700" w:rsidRPr="00FC3A74">
        <w:rPr>
          <w:color w:val="000000" w:themeColor="text1"/>
          <w:u w:color="000000" w:themeColor="text1"/>
        </w:rPr>
        <w:t xml:space="preserve"> Maria Corella</w:t>
      </w:r>
      <w:r w:rsidR="00B62700">
        <w:rPr>
          <w:color w:val="000000" w:themeColor="text1"/>
          <w:u w:color="000000" w:themeColor="text1"/>
        </w:rPr>
        <w:t xml:space="preserve"> both surpassed career scores of 1,000 points this season, and four seniors have signed to play college basketball while another one signed to play college golf; and</w:t>
      </w:r>
    </w:p>
    <w:p w:rsidR="0046587A" w:rsidRDefault="0046587A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587A" w:rsidRDefault="0046587A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AB7B60">
        <w:t>strength, agility, and skill</w:t>
      </w:r>
      <w:r>
        <w:rPr>
          <w:color w:val="000000" w:themeColor="text1"/>
          <w:u w:color="000000" w:themeColor="text1"/>
        </w:rPr>
        <w:t xml:space="preserve">, Head Coach </w:t>
      </w:r>
      <w:r w:rsidR="00AB7B60">
        <w:rPr>
          <w:color w:val="000000" w:themeColor="text1"/>
          <w:u w:color="000000" w:themeColor="text1"/>
        </w:rPr>
        <w:t xml:space="preserve">Nancy Beatty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</w:t>
      </w:r>
      <w:r w:rsidR="00AB7B60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</w:t>
      </w:r>
      <w:r w:rsidR="00C7640F">
        <w:rPr>
          <w:color w:val="000000" w:themeColor="text1"/>
          <w:u w:color="000000" w:themeColor="text1"/>
        </w:rPr>
        <w:t>accomplished</w:t>
      </w:r>
      <w:r w:rsidR="00AB7B60">
        <w:rPr>
          <w:color w:val="000000" w:themeColor="text1"/>
          <w:u w:color="000000" w:themeColor="text1"/>
        </w:rPr>
        <w:t xml:space="preserve"> coaching staff capitalized on</w:t>
      </w:r>
      <w:r>
        <w:rPr>
          <w:color w:val="000000" w:themeColor="text1"/>
          <w:u w:color="000000" w:themeColor="text1"/>
        </w:rPr>
        <w:t xml:space="preserve"> their own athletic ability and training to </w:t>
      </w:r>
      <w:r w:rsidR="00AB7B60">
        <w:rPr>
          <w:color w:val="000000" w:themeColor="text1"/>
          <w:u w:color="000000" w:themeColor="text1"/>
        </w:rPr>
        <w:t>mold</w:t>
      </w:r>
      <w:r>
        <w:rPr>
          <w:color w:val="000000" w:themeColor="text1"/>
          <w:u w:color="000000" w:themeColor="text1"/>
        </w:rPr>
        <w:t xml:space="preserve"> a championship team and teach these athletes lessons that will prove invaluable through life both on and off the </w:t>
      </w:r>
      <w:r w:rsidR="00AB7B60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46587A" w:rsidRDefault="0046587A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49E8" w:rsidRDefault="0046587A" w:rsidP="00465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B7B60">
        <w:t>Pinewood Preparatory varsity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C549E8">
        <w:t>.  Now, therefore,</w:t>
      </w:r>
    </w:p>
    <w:p w:rsidR="00C549E8" w:rsidRDefault="00C5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9E8" w:rsidRDefault="00C5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549E8" w:rsidRDefault="00C5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87A" w:rsidRDefault="00C549E8" w:rsidP="00465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587A">
        <w:t xml:space="preserve"> the members of the South Carolina House of Representatives, by this resolution, r</w:t>
      </w:r>
      <w:r w:rsidR="0046587A">
        <w:rPr>
          <w:color w:val="000000" w:themeColor="text1"/>
          <w:u w:color="000000" w:themeColor="text1"/>
        </w:rPr>
        <w:t xml:space="preserve">ecognize and honor the </w:t>
      </w:r>
      <w:r w:rsidR="00AB7B60">
        <w:t xml:space="preserve"> Pinewood Preparatory School girls varsity basketball</w:t>
      </w:r>
      <w:r w:rsidR="0046587A">
        <w:rPr>
          <w:color w:val="000000" w:themeColor="text1"/>
          <w:u w:color="000000" w:themeColor="text1"/>
        </w:rPr>
        <w:t xml:space="preserve"> </w:t>
      </w:r>
      <w:r w:rsidR="0046587A" w:rsidRPr="00E542AE">
        <w:rPr>
          <w:color w:val="000000" w:themeColor="text1"/>
          <w:u w:color="000000" w:themeColor="text1"/>
        </w:rPr>
        <w:t>team</w:t>
      </w:r>
      <w:r w:rsidR="0046587A">
        <w:rPr>
          <w:color w:val="000000" w:themeColor="text1"/>
          <w:u w:color="000000" w:themeColor="text1"/>
        </w:rPr>
        <w:t>, coaches, and school officials</w:t>
      </w:r>
      <w:r w:rsidR="0046587A" w:rsidRPr="00E542AE">
        <w:rPr>
          <w:color w:val="000000" w:themeColor="text1"/>
          <w:u w:color="000000" w:themeColor="text1"/>
        </w:rPr>
        <w:t xml:space="preserve"> for </w:t>
      </w:r>
      <w:r w:rsidR="0046587A">
        <w:rPr>
          <w:color w:val="000000" w:themeColor="text1"/>
          <w:u w:color="000000" w:themeColor="text1"/>
        </w:rPr>
        <w:t>an</w:t>
      </w:r>
      <w:r w:rsidR="0046587A" w:rsidRPr="00E542AE">
        <w:rPr>
          <w:color w:val="000000" w:themeColor="text1"/>
          <w:u w:color="000000" w:themeColor="text1"/>
        </w:rPr>
        <w:t xml:space="preserve"> outstanding season and </w:t>
      </w:r>
      <w:r w:rsidR="0046587A">
        <w:rPr>
          <w:color w:val="000000" w:themeColor="text1"/>
          <w:u w:color="000000" w:themeColor="text1"/>
        </w:rPr>
        <w:t>congratulate them for winnin</w:t>
      </w:r>
      <w:r w:rsidR="0046587A" w:rsidRPr="00E542AE">
        <w:rPr>
          <w:color w:val="000000" w:themeColor="text1"/>
          <w:u w:color="000000" w:themeColor="text1"/>
        </w:rPr>
        <w:t xml:space="preserve">g the </w:t>
      </w:r>
      <w:r w:rsidR="00AB7B60">
        <w:t xml:space="preserve">South Carolina Independent School Association Class AAA </w:t>
      </w:r>
      <w:r w:rsidR="0046587A" w:rsidRPr="00E542AE">
        <w:rPr>
          <w:color w:val="000000" w:themeColor="text1"/>
          <w:u w:color="000000" w:themeColor="text1"/>
        </w:rPr>
        <w:t xml:space="preserve">State Championship </w:t>
      </w:r>
      <w:r w:rsidR="0046587A">
        <w:rPr>
          <w:color w:val="000000" w:themeColor="text1"/>
          <w:u w:color="000000" w:themeColor="text1"/>
        </w:rPr>
        <w:t>t</w:t>
      </w:r>
      <w:r w:rsidR="0046587A" w:rsidRPr="00E542AE">
        <w:rPr>
          <w:color w:val="000000" w:themeColor="text1"/>
          <w:u w:color="000000" w:themeColor="text1"/>
        </w:rPr>
        <w:t>itle.</w:t>
      </w:r>
    </w:p>
    <w:p w:rsidR="0046587A" w:rsidRDefault="0046587A" w:rsidP="00465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587A" w:rsidP="00465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</w:t>
      </w:r>
      <w:r w:rsidR="00D93E8F">
        <w:t>ution be presented to Head of School Steve Mandell</w:t>
      </w:r>
      <w:r>
        <w:t xml:space="preserve"> and Coach Nancy L. Beatty.</w:t>
      </w:r>
    </w:p>
    <w:p w:rsidR="00581732" w:rsidRDefault="00B627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1732" w:rsidRDefault="00581732" w:rsidP="00B12D11">
      <w:pPr>
        <w:suppressAutoHyphens/>
      </w:pPr>
    </w:p>
    <w:sectPr w:rsidR="00581732" w:rsidSect="00B12D1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700" w:rsidRDefault="00B62700" w:rsidP="009F0C77">
      <w:r>
        <w:separator/>
      </w:r>
    </w:p>
  </w:endnote>
  <w:endnote w:type="continuationSeparator" w:id="0">
    <w:p w:rsidR="00B62700" w:rsidRDefault="00B627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94769C-6F2C-4F15-AB1A-AA4E6231A4AA}"/>
    <w:embedBold r:id="rId2" w:fontKey="{7945713B-0A25-4F08-AD50-0566B61780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4F7875-AA5C-44FE-8DD4-8A17A293F6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5CB0782-47BA-4DC4-8650-2515710CB6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A5EC1C-4F01-4FAC-8290-69220A8148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D11" w:rsidRPr="00581732" w:rsidRDefault="00B12D11" w:rsidP="005817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[3743]</w:t>
    </w:r>
    <w:r>
      <w:tab/>
    </w:r>
    <w:r w:rsidR="00C76018">
      <w:fldChar w:fldCharType="begin"/>
    </w:r>
    <w:r w:rsidR="00C76018">
      <w:instrText xml:space="preserve"> PAGE  \* MERGEFORMAT </w:instrText>
    </w:r>
    <w:r w:rsidR="00C76018">
      <w:fldChar w:fldCharType="separate"/>
    </w:r>
    <w:r w:rsidR="006D6B00">
      <w:rPr>
        <w:noProof/>
      </w:rPr>
      <w:t>1</w:t>
    </w:r>
    <w:r w:rsidR="00C7601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700" w:rsidRDefault="00B62700" w:rsidP="009F0C77">
      <w:r>
        <w:separator/>
      </w:r>
    </w:p>
  </w:footnote>
  <w:footnote w:type="continuationSeparator" w:id="0">
    <w:p w:rsidR="00B62700" w:rsidRDefault="00B627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10AHB13"/>
    <w:docVar w:name="CoverBillType" w:val="r"/>
    <w:docVar w:name="docpath" w:val="L:\Council\bills\GM\29610AHB13.DOCX"/>
    <w:docVar w:name="dvBillNumber" w:val="37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5428A"/>
    <w:rsid w:val="00011869"/>
    <w:rsid w:val="0003066F"/>
    <w:rsid w:val="00056854"/>
    <w:rsid w:val="000E1785"/>
    <w:rsid w:val="000F40FA"/>
    <w:rsid w:val="0010776B"/>
    <w:rsid w:val="00133E66"/>
    <w:rsid w:val="001435A3"/>
    <w:rsid w:val="001D08F2"/>
    <w:rsid w:val="001D525B"/>
    <w:rsid w:val="001D7F4F"/>
    <w:rsid w:val="00223B4D"/>
    <w:rsid w:val="002257CC"/>
    <w:rsid w:val="002321B6"/>
    <w:rsid w:val="00246E0B"/>
    <w:rsid w:val="00250967"/>
    <w:rsid w:val="0025428A"/>
    <w:rsid w:val="002543C8"/>
    <w:rsid w:val="00284AAE"/>
    <w:rsid w:val="002E5912"/>
    <w:rsid w:val="00301B21"/>
    <w:rsid w:val="00316DCB"/>
    <w:rsid w:val="00317CE6"/>
    <w:rsid w:val="00325348"/>
    <w:rsid w:val="0032732C"/>
    <w:rsid w:val="00336AD0"/>
    <w:rsid w:val="0037079A"/>
    <w:rsid w:val="003D01E8"/>
    <w:rsid w:val="003D5D09"/>
    <w:rsid w:val="003E5288"/>
    <w:rsid w:val="003F6D79"/>
    <w:rsid w:val="0041760A"/>
    <w:rsid w:val="00417C01"/>
    <w:rsid w:val="0046587A"/>
    <w:rsid w:val="004809EE"/>
    <w:rsid w:val="004B23B3"/>
    <w:rsid w:val="004B68BD"/>
    <w:rsid w:val="004C5E8C"/>
    <w:rsid w:val="004E7D54"/>
    <w:rsid w:val="005273C6"/>
    <w:rsid w:val="00530A69"/>
    <w:rsid w:val="0053293F"/>
    <w:rsid w:val="00545593"/>
    <w:rsid w:val="00577C6C"/>
    <w:rsid w:val="00581732"/>
    <w:rsid w:val="005C2FE2"/>
    <w:rsid w:val="005E04D9"/>
    <w:rsid w:val="005E2BC9"/>
    <w:rsid w:val="00605102"/>
    <w:rsid w:val="006215AA"/>
    <w:rsid w:val="0068616F"/>
    <w:rsid w:val="006913C9"/>
    <w:rsid w:val="0069470D"/>
    <w:rsid w:val="006D0E81"/>
    <w:rsid w:val="006D2E1D"/>
    <w:rsid w:val="006D6B00"/>
    <w:rsid w:val="00734F00"/>
    <w:rsid w:val="00753711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1064"/>
    <w:rsid w:val="00A72BCD"/>
    <w:rsid w:val="00A741D9"/>
    <w:rsid w:val="00A833AB"/>
    <w:rsid w:val="00A9741D"/>
    <w:rsid w:val="00AB7B60"/>
    <w:rsid w:val="00AD4B17"/>
    <w:rsid w:val="00B12D11"/>
    <w:rsid w:val="00B412D4"/>
    <w:rsid w:val="00B62700"/>
    <w:rsid w:val="00BE3C22"/>
    <w:rsid w:val="00C0345E"/>
    <w:rsid w:val="00C3483A"/>
    <w:rsid w:val="00C549E8"/>
    <w:rsid w:val="00C74E9D"/>
    <w:rsid w:val="00C76018"/>
    <w:rsid w:val="00C76132"/>
    <w:rsid w:val="00C7640F"/>
    <w:rsid w:val="00C82FD3"/>
    <w:rsid w:val="00C92819"/>
    <w:rsid w:val="00CC6B7B"/>
    <w:rsid w:val="00CD2089"/>
    <w:rsid w:val="00D73A67"/>
    <w:rsid w:val="00D93E8F"/>
    <w:rsid w:val="00D93EFF"/>
    <w:rsid w:val="00D970A9"/>
    <w:rsid w:val="00DF3845"/>
    <w:rsid w:val="00E41911"/>
    <w:rsid w:val="00E7398F"/>
    <w:rsid w:val="00E845B6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6503273-AE6D-4B1C-B345-D71536706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2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70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2D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43_2013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4976B-B05A-4184-8EC8-26A2C5D70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3743: Pinewood Preparatory School Girls Varsity Basketball Team - South Carolina Legislature Online</dc:title>
  <dc:creator>%USERNAME%</dc:creator>
  <cp:lastModifiedBy>N Cumfer</cp:lastModifiedBy>
  <cp:revision>7</cp:revision>
  <cp:lastPrinted>2013-02-28T15:12:00Z</cp:lastPrinted>
  <dcterms:created xsi:type="dcterms:W3CDTF">2013-03-06T15:26:00Z</dcterms:created>
  <dcterms:modified xsi:type="dcterms:W3CDTF">2014-12-05T16:42:00Z</dcterms:modified>
</cp:coreProperties>
</file>