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204B6" w:rsidRDefault="00D204B6" w:rsidP="00D204B6">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D204B6">
        <w:rPr>
          <w:b/>
        </w:rPr>
        <w:t>South Carolina General Assembly</w:t>
      </w:r>
    </w:p>
    <w:p w:rsidR="00D204B6" w:rsidRDefault="00D204B6" w:rsidP="00D204B6">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120th Session, 2013-2014</w:t>
      </w:r>
    </w:p>
    <w:p w:rsidR="00D204B6" w:rsidRDefault="00D204B6" w:rsidP="00D204B6">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D204B6" w:rsidRDefault="00D204B6" w:rsidP="00D204B6">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b/>
        </w:rPr>
      </w:pPr>
      <w:r w:rsidRPr="00D204B6">
        <w:rPr>
          <w:b/>
        </w:rPr>
        <w:t>H. 3902</w:t>
      </w:r>
    </w:p>
    <w:p w:rsidR="00D204B6" w:rsidRDefault="00D204B6" w:rsidP="00D204B6">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b/>
        </w:rPr>
      </w:pPr>
    </w:p>
    <w:p w:rsidR="00D204B6" w:rsidRDefault="00D204B6" w:rsidP="00D204B6">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rsidRPr="00D204B6">
        <w:rPr>
          <w:b/>
        </w:rPr>
        <w:t>STATUS INFORMATION</w:t>
      </w:r>
    </w:p>
    <w:p w:rsidR="00D204B6" w:rsidRDefault="00D204B6" w:rsidP="00D204B6">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D204B6" w:rsidRDefault="00D204B6" w:rsidP="00D204B6">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General Bill</w:t>
      </w:r>
    </w:p>
    <w:p w:rsidR="00D204B6" w:rsidRDefault="00D204B6" w:rsidP="00D204B6">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Sponsors: Reps. Finlay, Henderson, Quinn, Bingham, Atwater and D.C. Moss</w:t>
      </w:r>
    </w:p>
    <w:p w:rsidR="00D204B6" w:rsidRDefault="00D204B6" w:rsidP="00D204B6">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Document Path: l:\council\bills\nbd\11187vr13.docx</w:t>
      </w:r>
    </w:p>
    <w:p w:rsidR="00D204B6" w:rsidRDefault="00D204B6" w:rsidP="00D204B6">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D204B6" w:rsidRDefault="00D204B6" w:rsidP="00D204B6">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Introduced in the House on April 9, 2013</w:t>
      </w:r>
    </w:p>
    <w:p w:rsidR="00D204B6" w:rsidRDefault="00D204B6" w:rsidP="00D204B6">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 xml:space="preserve">Currently residing in the House Committee on </w:t>
      </w:r>
      <w:r w:rsidRPr="00D204B6">
        <w:rPr>
          <w:b/>
        </w:rPr>
        <w:t>Medical, Military, Public and Municipal Affairs</w:t>
      </w:r>
    </w:p>
    <w:p w:rsidR="00D204B6" w:rsidRDefault="00D204B6" w:rsidP="00D204B6">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D204B6" w:rsidRDefault="00D204B6" w:rsidP="00D204B6">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 xml:space="preserve">Summary: </w:t>
      </w:r>
      <w:r w:rsidR="00432593">
        <w:t>Health care practitioners</w:t>
      </w:r>
    </w:p>
    <w:p w:rsidR="00D204B6" w:rsidRDefault="00D204B6" w:rsidP="00D204B6">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D204B6" w:rsidRDefault="00D204B6" w:rsidP="00D204B6">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D204B6" w:rsidRDefault="00D204B6" w:rsidP="00D204B6">
      <w:pPr>
        <w:widowControl w:val="0"/>
        <w:tabs>
          <w:tab w:val="center" w:pos="590"/>
          <w:tab w:val="center" w:pos="1440"/>
          <w:tab w:val="left" w:pos="1872"/>
          <w:tab w:val="left" w:pos="9187"/>
        </w:tabs>
        <w:jc w:val="left"/>
      </w:pPr>
      <w:r w:rsidRPr="00D204B6">
        <w:rPr>
          <w:b/>
        </w:rPr>
        <w:t>HISTORY OF LEGISLATIVE ACTIONS</w:t>
      </w:r>
    </w:p>
    <w:p w:rsidR="00D204B6" w:rsidRDefault="00D204B6" w:rsidP="00D204B6">
      <w:pPr>
        <w:widowControl w:val="0"/>
        <w:tabs>
          <w:tab w:val="center" w:pos="590"/>
          <w:tab w:val="center" w:pos="1440"/>
          <w:tab w:val="left" w:pos="1872"/>
          <w:tab w:val="left" w:pos="9187"/>
        </w:tabs>
        <w:jc w:val="left"/>
      </w:pPr>
    </w:p>
    <w:p w:rsidR="00D204B6" w:rsidRPr="00D204B6" w:rsidRDefault="00D204B6" w:rsidP="00D204B6">
      <w:pPr>
        <w:widowControl w:val="0"/>
        <w:tabs>
          <w:tab w:val="center" w:pos="590"/>
          <w:tab w:val="center" w:pos="1440"/>
          <w:tab w:val="left" w:pos="1872"/>
          <w:tab w:val="left" w:pos="9187"/>
        </w:tabs>
        <w:jc w:val="left"/>
      </w:pPr>
      <w:r w:rsidRPr="00D204B6">
        <w:rPr>
          <w:u w:val="single"/>
        </w:rPr>
        <w:tab/>
        <w:t>Date</w:t>
      </w:r>
      <w:r w:rsidRPr="00D204B6">
        <w:rPr>
          <w:u w:val="single"/>
        </w:rPr>
        <w:tab/>
        <w:t>Body</w:t>
      </w:r>
      <w:r w:rsidRPr="00D204B6">
        <w:rPr>
          <w:u w:val="single"/>
        </w:rPr>
        <w:tab/>
        <w:t>Action Description with journal page number</w:t>
      </w:r>
      <w:r w:rsidRPr="00D204B6">
        <w:rPr>
          <w:u w:val="single"/>
        </w:rPr>
        <w:tab/>
      </w:r>
      <w:bookmarkStart w:id="0" w:name="_GoBack"/>
      <w:bookmarkEnd w:id="0"/>
    </w:p>
    <w:p w:rsidR="0067343B" w:rsidRDefault="0067343B" w:rsidP="0067343B">
      <w:pPr>
        <w:widowControl w:val="0"/>
        <w:tabs>
          <w:tab w:val="right" w:pos="1008"/>
          <w:tab w:val="left" w:pos="1152"/>
          <w:tab w:val="left" w:pos="1872"/>
          <w:tab w:val="left" w:pos="9187"/>
        </w:tabs>
        <w:ind w:left="2088" w:hanging="2088"/>
        <w:jc w:val="left"/>
      </w:pPr>
      <w:r>
        <w:tab/>
        <w:t>4/9/2013</w:t>
      </w:r>
      <w:r>
        <w:tab/>
        <w:t>House</w:t>
      </w:r>
      <w:r>
        <w:tab/>
      </w:r>
      <w:r w:rsidRPr="004A5142">
        <w:t>Introduced and read first time (</w:t>
      </w:r>
      <w:hyperlink r:id="rId7" w:history="1">
        <w:r w:rsidRPr="004A5142">
          <w:rPr>
            <w:rStyle w:val="Hyperlink"/>
          </w:rPr>
          <w:t>House Journal</w:t>
        </w:r>
        <w:r w:rsidRPr="004A5142">
          <w:rPr>
            <w:rStyle w:val="Hyperlink"/>
          </w:rPr>
          <w:noBreakHyphen/>
          <w:t>page 50</w:t>
        </w:r>
      </w:hyperlink>
      <w:r w:rsidRPr="004A5142">
        <w:t>)</w:t>
      </w:r>
    </w:p>
    <w:p w:rsidR="0067343B" w:rsidRDefault="0067343B" w:rsidP="0067343B">
      <w:pPr>
        <w:widowControl w:val="0"/>
        <w:tabs>
          <w:tab w:val="right" w:pos="1008"/>
          <w:tab w:val="left" w:pos="1152"/>
          <w:tab w:val="left" w:pos="1872"/>
          <w:tab w:val="left" w:pos="9187"/>
        </w:tabs>
        <w:ind w:left="2088" w:hanging="2088"/>
        <w:jc w:val="left"/>
      </w:pPr>
      <w:r>
        <w:tab/>
        <w:t>4/9/2013</w:t>
      </w:r>
      <w:r>
        <w:tab/>
        <w:t>House</w:t>
      </w:r>
      <w:r>
        <w:tab/>
      </w:r>
      <w:r w:rsidRPr="004A5142">
        <w:t>Referred to C</w:t>
      </w:r>
      <w:r>
        <w:t xml:space="preserve">ommittee on </w:t>
      </w:r>
      <w:r w:rsidRPr="004A5142">
        <w:rPr>
          <w:b/>
        </w:rPr>
        <w:t>Medical, Military, Public and Municipal Affairs</w:t>
      </w:r>
      <w:r w:rsidRPr="004A5142">
        <w:t xml:space="preserve"> (</w:t>
      </w:r>
      <w:hyperlink r:id="rId8" w:history="1">
        <w:r w:rsidRPr="004A5142">
          <w:rPr>
            <w:rStyle w:val="Hyperlink"/>
          </w:rPr>
          <w:t>House Journal</w:t>
        </w:r>
        <w:r w:rsidRPr="004A5142">
          <w:rPr>
            <w:rStyle w:val="Hyperlink"/>
          </w:rPr>
          <w:noBreakHyphen/>
          <w:t>page 50</w:t>
        </w:r>
      </w:hyperlink>
      <w:r w:rsidRPr="004A5142">
        <w:t>)</w:t>
      </w:r>
    </w:p>
    <w:p w:rsidR="0067343B" w:rsidRDefault="0067343B" w:rsidP="0067343B">
      <w:pPr>
        <w:widowControl w:val="0"/>
        <w:tabs>
          <w:tab w:val="right" w:pos="1008"/>
          <w:tab w:val="left" w:pos="1152"/>
          <w:tab w:val="left" w:pos="1872"/>
          <w:tab w:val="left" w:pos="9187"/>
        </w:tabs>
        <w:ind w:left="2088" w:hanging="2088"/>
        <w:jc w:val="left"/>
      </w:pPr>
    </w:p>
    <w:p w:rsidR="00D204B6" w:rsidRPr="00D204B6" w:rsidRDefault="00D204B6" w:rsidP="00D204B6">
      <w:pPr>
        <w:widowControl w:val="0"/>
        <w:tabs>
          <w:tab w:val="right" w:pos="1008"/>
          <w:tab w:val="left" w:pos="1152"/>
          <w:tab w:val="left" w:pos="1872"/>
          <w:tab w:val="left" w:pos="9187"/>
        </w:tabs>
        <w:ind w:left="2088" w:hanging="2088"/>
        <w:jc w:val="left"/>
      </w:pPr>
    </w:p>
    <w:p w:rsidR="00D204B6" w:rsidRDefault="00D204B6" w:rsidP="00D204B6">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rsidRPr="00D204B6">
        <w:rPr>
          <w:b/>
        </w:rPr>
        <w:t>VERSIONS OF THIS BILL</w:t>
      </w:r>
    </w:p>
    <w:p w:rsidR="00D204B6" w:rsidRDefault="00D204B6" w:rsidP="00D204B6">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D204B6" w:rsidRDefault="0015675A" w:rsidP="00D204B6">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hyperlink r:id="rId9" w:history="1">
        <w:r w:rsidR="00D204B6">
          <w:rPr>
            <w:rStyle w:val="Hyperlink"/>
          </w:rPr>
          <w:t>4/9/2013</w:t>
        </w:r>
      </w:hyperlink>
    </w:p>
    <w:p w:rsidR="00D204B6" w:rsidRDefault="00D204B6" w:rsidP="00D20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204B6" w:rsidRDefault="00D204B6" w:rsidP="00D20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D204B6" w:rsidSect="00D204B6">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1802" w:rsidRDefault="00191802" w:rsidP="00191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266A" w:rsidRDefault="0011266A" w:rsidP="00191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266A" w:rsidRDefault="0011266A" w:rsidP="00191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266A" w:rsidRDefault="0011266A" w:rsidP="00191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1802" w:rsidRPr="00325348" w:rsidRDefault="00191802" w:rsidP="004A59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sidRPr="00325348">
        <w:rPr>
          <w:b/>
          <w:sz w:val="30"/>
          <w:szCs w:val="30"/>
        </w:rPr>
        <w:t>A</w:t>
      </w:r>
      <w:r>
        <w:rPr>
          <w:b/>
          <w:sz w:val="30"/>
          <w:szCs w:val="30"/>
        </w:rPr>
        <w:t xml:space="preserve"> BILL</w:t>
      </w:r>
    </w:p>
    <w:p w:rsidR="00191802" w:rsidRDefault="00191802" w:rsidP="00191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91802" w:rsidP="004A5920">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pPr>
      <w:r w:rsidRPr="009013CA">
        <w:rPr>
          <w:color w:val="000000" w:themeColor="text1"/>
          <w:u w:color="000000" w:themeColor="text1"/>
        </w:rPr>
        <w:t xml:space="preserve">TO AMEND </w:t>
      </w:r>
      <w:r w:rsidR="00167FF9">
        <w:rPr>
          <w:color w:val="000000" w:themeColor="text1"/>
          <w:u w:color="000000" w:themeColor="text1"/>
        </w:rPr>
        <w:t>SECTION 44</w:t>
      </w:r>
      <w:r w:rsidR="004B32C6">
        <w:rPr>
          <w:color w:val="000000" w:themeColor="text1"/>
          <w:u w:color="000000" w:themeColor="text1"/>
        </w:rPr>
        <w:noBreakHyphen/>
      </w:r>
      <w:r w:rsidR="00167FF9">
        <w:rPr>
          <w:color w:val="000000" w:themeColor="text1"/>
          <w:u w:color="000000" w:themeColor="text1"/>
        </w:rPr>
        <w:t>7</w:t>
      </w:r>
      <w:r w:rsidR="004B32C6">
        <w:rPr>
          <w:color w:val="000000" w:themeColor="text1"/>
          <w:u w:color="000000" w:themeColor="text1"/>
        </w:rPr>
        <w:noBreakHyphen/>
      </w:r>
      <w:r w:rsidR="00167FF9">
        <w:rPr>
          <w:color w:val="000000" w:themeColor="text1"/>
          <w:u w:color="000000" w:themeColor="text1"/>
        </w:rPr>
        <w:t xml:space="preserve">3420, </w:t>
      </w:r>
      <w:r w:rsidR="00167FF9" w:rsidRPr="00D40CE1">
        <w:rPr>
          <w:color w:val="000000" w:themeColor="text1"/>
          <w:u w:color="000000" w:themeColor="text1"/>
        </w:rPr>
        <w:t xml:space="preserve">CODE OF LAWS OF SOUTH CAROLINA, 1976, RELATING </w:t>
      </w:r>
      <w:r w:rsidR="002639C3" w:rsidRPr="000569D9">
        <w:rPr>
          <w:color w:val="000000" w:themeColor="text1"/>
          <w:u w:color="000000" w:themeColor="text1"/>
        </w:rPr>
        <w:t xml:space="preserve">TO THE DEFINITION OF TERMS USED IN THE </w:t>
      </w:r>
      <w:r w:rsidR="002639C3">
        <w:rPr>
          <w:color w:val="000000" w:themeColor="text1"/>
          <w:u w:color="000000" w:themeColor="text1"/>
        </w:rPr>
        <w:t xml:space="preserve">LEWIS BLACKMAN HOSPITAL PATIENT SAFETY ACT, </w:t>
      </w:r>
      <w:r w:rsidR="0081070A">
        <w:rPr>
          <w:color w:val="000000" w:themeColor="text1"/>
          <w:u w:color="000000" w:themeColor="text1"/>
        </w:rPr>
        <w:t>SO AS TO ADD</w:t>
      </w:r>
      <w:r>
        <w:rPr>
          <w:color w:val="000000" w:themeColor="text1"/>
          <w:u w:color="000000" w:themeColor="text1"/>
        </w:rPr>
        <w:t xml:space="preserve"> </w:t>
      </w:r>
      <w:r w:rsidR="0077116E">
        <w:rPr>
          <w:color w:val="000000" w:themeColor="text1"/>
          <w:u w:color="000000" w:themeColor="text1"/>
        </w:rPr>
        <w:t xml:space="preserve">DEFINITIONS FOR </w:t>
      </w:r>
      <w:r w:rsidR="004B32C6">
        <w:rPr>
          <w:color w:val="000000" w:themeColor="text1"/>
          <w:u w:color="000000" w:themeColor="text1"/>
        </w:rPr>
        <w:t>“</w:t>
      </w:r>
      <w:r w:rsidR="0077116E">
        <w:rPr>
          <w:color w:val="000000" w:themeColor="text1"/>
          <w:u w:color="000000" w:themeColor="text1"/>
        </w:rPr>
        <w:t>HEALTH CARE PRACTITIONER</w:t>
      </w:r>
      <w:r w:rsidR="004B32C6">
        <w:rPr>
          <w:color w:val="000000" w:themeColor="text1"/>
          <w:u w:color="000000" w:themeColor="text1"/>
        </w:rPr>
        <w:t>”</w:t>
      </w:r>
      <w:r w:rsidR="0077116E">
        <w:rPr>
          <w:color w:val="000000" w:themeColor="text1"/>
          <w:u w:color="000000" w:themeColor="text1"/>
        </w:rPr>
        <w:t xml:space="preserve"> AND </w:t>
      </w:r>
      <w:r w:rsidR="004B32C6">
        <w:rPr>
          <w:color w:val="000000" w:themeColor="text1"/>
          <w:u w:color="000000" w:themeColor="text1"/>
        </w:rPr>
        <w:t>“</w:t>
      </w:r>
      <w:r w:rsidR="0077116E">
        <w:rPr>
          <w:color w:val="000000" w:themeColor="text1"/>
          <w:u w:color="000000" w:themeColor="text1"/>
        </w:rPr>
        <w:t>HEALTH CARE FACILITY</w:t>
      </w:r>
      <w:r w:rsidR="004B32C6">
        <w:rPr>
          <w:color w:val="000000" w:themeColor="text1"/>
          <w:u w:color="000000" w:themeColor="text1"/>
        </w:rPr>
        <w:t>”</w:t>
      </w:r>
      <w:r w:rsidR="0081070A">
        <w:rPr>
          <w:color w:val="000000" w:themeColor="text1"/>
          <w:u w:color="000000" w:themeColor="text1"/>
        </w:rPr>
        <w:t>;</w:t>
      </w:r>
      <w:r w:rsidR="0077116E">
        <w:rPr>
          <w:color w:val="000000" w:themeColor="text1"/>
          <w:u w:color="000000" w:themeColor="text1"/>
        </w:rPr>
        <w:t xml:space="preserve"> AND BY ADDING SECTION 44</w:t>
      </w:r>
      <w:r w:rsidR="004B32C6">
        <w:rPr>
          <w:color w:val="000000" w:themeColor="text1"/>
          <w:u w:color="000000" w:themeColor="text1"/>
        </w:rPr>
        <w:noBreakHyphen/>
      </w:r>
      <w:r w:rsidR="0077116E">
        <w:rPr>
          <w:color w:val="000000" w:themeColor="text1"/>
          <w:u w:color="000000" w:themeColor="text1"/>
        </w:rPr>
        <w:t>7</w:t>
      </w:r>
      <w:r w:rsidR="004B32C6">
        <w:rPr>
          <w:color w:val="000000" w:themeColor="text1"/>
          <w:u w:color="000000" w:themeColor="text1"/>
        </w:rPr>
        <w:noBreakHyphen/>
      </w:r>
      <w:r w:rsidR="0077116E">
        <w:rPr>
          <w:color w:val="000000" w:themeColor="text1"/>
          <w:u w:color="000000" w:themeColor="text1"/>
        </w:rPr>
        <w:t xml:space="preserve">3435 SO AS TO REQUIRE HEALTH CARE PRACTITIONERS TO WEAR IDENTIFICATION BADGES DISPLAYING CERTAIN INFORMATION.  </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6ABB" w:rsidRDefault="00976AB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1" w:name="titleend"/>
      <w:bookmarkEnd w:id="1"/>
      <w:r>
        <w:t>Be it enacted by the General Assembly of the State of South Carolina:</w:t>
      </w:r>
    </w:p>
    <w:p w:rsidR="00976ABB" w:rsidRDefault="00976AB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6ABB" w:rsidRDefault="00976AB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110AEA">
        <w:t>Section 44</w:t>
      </w:r>
      <w:r w:rsidR="004B32C6">
        <w:noBreakHyphen/>
      </w:r>
      <w:r w:rsidR="00110AEA">
        <w:t>7</w:t>
      </w:r>
      <w:r w:rsidR="004B32C6">
        <w:noBreakHyphen/>
      </w:r>
      <w:r w:rsidR="00110AEA">
        <w:t>3420 of the 1976 Code, as added by Act 146 of 2005, is amended by adding appropriately numbered items at the end:</w:t>
      </w:r>
    </w:p>
    <w:p w:rsidR="00110AEA" w:rsidRDefault="00110AE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0AEA" w:rsidRDefault="00110AEA" w:rsidP="004B3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ab/>
        <w:t>“(  )</w:t>
      </w:r>
      <w:r>
        <w:tab/>
      </w:r>
      <w:r w:rsidR="004B32C6" w:rsidRPr="004B32C6">
        <w:t>‘</w:t>
      </w:r>
      <w:r>
        <w:t>Health care practitioner</w:t>
      </w:r>
      <w:r w:rsidR="004B32C6" w:rsidRPr="004B32C6">
        <w:t>’</w:t>
      </w:r>
      <w:r>
        <w:t xml:space="preserve"> means </w:t>
      </w:r>
      <w:r w:rsidR="00191802">
        <w:t>a</w:t>
      </w:r>
      <w:r>
        <w:t xml:space="preserve"> person who provides health care in South Carolina and is regulated by Title 40.</w:t>
      </w:r>
    </w:p>
    <w:p w:rsidR="00110AEA" w:rsidRDefault="00110AE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w:t>
      </w:r>
      <w:r>
        <w:tab/>
      </w:r>
      <w:r w:rsidR="004B32C6" w:rsidRPr="004B32C6">
        <w:t>‘</w:t>
      </w:r>
      <w:r>
        <w:t>Health care facility</w:t>
      </w:r>
      <w:r w:rsidR="004B32C6" w:rsidRPr="004B32C6">
        <w:t>’</w:t>
      </w:r>
      <w:r>
        <w:t xml:space="preserve"> means a setting </w:t>
      </w:r>
      <w:r w:rsidR="00191802">
        <w:t xml:space="preserve">in </w:t>
      </w:r>
      <w:r>
        <w:t>South Carolina</w:t>
      </w:r>
      <w:r w:rsidR="00191802">
        <w:t xml:space="preserve">, other than a hospital, </w:t>
      </w:r>
      <w:r>
        <w:t>where health care services ar</w:t>
      </w:r>
      <w:r w:rsidR="00191802">
        <w:t>e rendered</w:t>
      </w:r>
      <w:r>
        <w:t>.”</w:t>
      </w:r>
    </w:p>
    <w:p w:rsidR="00110AEA" w:rsidRDefault="00110AE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0AEA" w:rsidRDefault="00110AE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Article 27, Chapter 7, Title 44 of the 1976 Code is amended by adding:</w:t>
      </w:r>
    </w:p>
    <w:p w:rsidR="00110AEA" w:rsidRPr="0081070A" w:rsidRDefault="00110AEA" w:rsidP="00810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rPr>
          <w:sz w:val="24"/>
          <w:szCs w:val="24"/>
        </w:rPr>
      </w:pPr>
    </w:p>
    <w:p w:rsidR="00110AEA" w:rsidRDefault="004B32C6" w:rsidP="004B3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00110AEA">
        <w:t>Section 44</w:t>
      </w:r>
      <w:r>
        <w:noBreakHyphen/>
      </w:r>
      <w:r w:rsidR="00110AEA">
        <w:t>7</w:t>
      </w:r>
      <w:r>
        <w:noBreakHyphen/>
      </w:r>
      <w:r w:rsidR="00110AEA">
        <w:t>3435.</w:t>
      </w:r>
      <w:r w:rsidR="00110AEA">
        <w:tab/>
        <w:t xml:space="preserve">All health care practitioners providing health care in a health care facility </w:t>
      </w:r>
      <w:r w:rsidR="00167FF9">
        <w:t>shall</w:t>
      </w:r>
      <w:r w:rsidR="00110AEA">
        <w:t xml:space="preserve"> wear badges clearly stating their names, using at a minimum either first or last names with appropriate initials, their job or trainee titles, level of training, and name of state licensing board under which they are regulated.  This information must be clearly visible and must be stated in terms reasonably understandable to the average person, as </w:t>
      </w:r>
      <w:r w:rsidR="00110AEA">
        <w:lastRenderedPageBreak/>
        <w:t>recognized by the Department of Health and Environmental Control.”</w:t>
      </w:r>
    </w:p>
    <w:p w:rsidR="0081070A" w:rsidRDefault="0081070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681C" w:rsidRDefault="00976ABB" w:rsidP="004B3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10AEA">
        <w:t>3</w:t>
      </w:r>
      <w:r>
        <w:t>.</w:t>
      </w:r>
      <w:r>
        <w:tab/>
        <w:t>This act takes effect upon approval by the Governor.</w:t>
      </w:r>
    </w:p>
    <w:p w:rsidR="004A5920" w:rsidRDefault="004B32C6" w:rsidP="00830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A5920" w:rsidRDefault="004A5920" w:rsidP="00D204B6">
      <w:pPr>
        <w:suppressAutoHyphens/>
      </w:pPr>
    </w:p>
    <w:sectPr w:rsidR="004A5920" w:rsidSect="00D204B6">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1070A" w:rsidRDefault="0081070A" w:rsidP="009F0C77">
      <w:r>
        <w:separator/>
      </w:r>
    </w:p>
  </w:endnote>
  <w:endnote w:type="continuationSeparator" w:id="0">
    <w:p w:rsidR="0081070A" w:rsidRDefault="0081070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F4D2489-BE85-4275-BFFD-8AE9AA42A024}"/>
    <w:embedBold r:id="rId2" w:fontKey="{A850C2AD-86E1-4458-8749-E54431309035}"/>
  </w:font>
  <w:font w:name="Calibri">
    <w:panose1 w:val="020F0502020204030204"/>
    <w:charset w:val="00"/>
    <w:family w:val="swiss"/>
    <w:pitch w:val="variable"/>
    <w:sig w:usb0="E10002FF" w:usb1="4000ACFF" w:usb2="00000009" w:usb3="00000000" w:csb0="0000019F" w:csb1="00000000"/>
    <w:embedRegular r:id="rId3" w:fontKey="{3381BAFA-70E4-4EB0-A3B0-8B7320AB0105}"/>
  </w:font>
  <w:font w:name="Cambria">
    <w:panose1 w:val="02040503050406030204"/>
    <w:charset w:val="00"/>
    <w:family w:val="roman"/>
    <w:pitch w:val="variable"/>
    <w:sig w:usb0="E00002FF" w:usb1="400004FF" w:usb2="00000000" w:usb3="00000000" w:csb0="0000019F" w:csb1="00000000"/>
    <w:embedRegular r:id="rId4" w:fontKey="{ADC9D03C-66D8-4C62-B52B-CEC078513BE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04B6" w:rsidRPr="004A5920" w:rsidRDefault="00D204B6" w:rsidP="004A5920">
    <w:pPr>
      <w:pStyle w:val="Footer"/>
      <w:tabs>
        <w:tab w:val="clear" w:pos="4680"/>
        <w:tab w:val="clear" w:pos="9360"/>
        <w:tab w:val="center" w:pos="2995"/>
      </w:tabs>
      <w:spacing w:before="120"/>
    </w:pPr>
    <w:r>
      <w:t>[3902]</w:t>
    </w:r>
    <w:r>
      <w:tab/>
    </w:r>
    <w:r w:rsidR="00E3541A">
      <w:fldChar w:fldCharType="begin"/>
    </w:r>
    <w:r w:rsidR="00E3541A">
      <w:instrText xml:space="preserve"> PAGE  \* MERGEFORMAT </w:instrText>
    </w:r>
    <w:r w:rsidR="00E3541A">
      <w:fldChar w:fldCharType="separate"/>
    </w:r>
    <w:r w:rsidR="0015675A">
      <w:rPr>
        <w:noProof/>
      </w:rPr>
      <w:t>1</w:t>
    </w:r>
    <w:r w:rsidR="00E3541A">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1070A" w:rsidRDefault="0081070A" w:rsidP="009F0C77">
      <w:r>
        <w:separator/>
      </w:r>
    </w:p>
  </w:footnote>
  <w:footnote w:type="continuationSeparator" w:id="0">
    <w:p w:rsidR="0081070A" w:rsidRDefault="0081070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1187VR13"/>
    <w:docVar w:name="CoverBillType" w:val="b"/>
    <w:docVar w:name="docpath" w:val="L:\Council\bills\NBD\11187VR13.DOCX"/>
    <w:docVar w:name="dvBillNumber" w:val="3902"/>
    <w:docVar w:name="dvBillNumberPrefix" w:val="H. "/>
    <w:docVar w:name="dvOriginalBody" w:val="House"/>
    <w:docVar w:name="dvSteno" w:val="NBD"/>
    <w:docVar w:name="NameofBody" w:val="h"/>
    <w:docVar w:name="vgroup2" w:val="Council"/>
  </w:docVars>
  <w:rsids>
    <w:rsidRoot w:val="001520B9"/>
    <w:rsid w:val="00011869"/>
    <w:rsid w:val="000E1785"/>
    <w:rsid w:val="000F40FA"/>
    <w:rsid w:val="0010776B"/>
    <w:rsid w:val="00110AEA"/>
    <w:rsid w:val="0011266A"/>
    <w:rsid w:val="00133E66"/>
    <w:rsid w:val="001435A3"/>
    <w:rsid w:val="001520B9"/>
    <w:rsid w:val="0015675A"/>
    <w:rsid w:val="00167FF9"/>
    <w:rsid w:val="00191802"/>
    <w:rsid w:val="001D08F2"/>
    <w:rsid w:val="001D525B"/>
    <w:rsid w:val="001D7F4F"/>
    <w:rsid w:val="002321B6"/>
    <w:rsid w:val="00250967"/>
    <w:rsid w:val="002543C8"/>
    <w:rsid w:val="002639C3"/>
    <w:rsid w:val="00284AAE"/>
    <w:rsid w:val="002E5912"/>
    <w:rsid w:val="00301B21"/>
    <w:rsid w:val="00303CA1"/>
    <w:rsid w:val="00325348"/>
    <w:rsid w:val="0032732C"/>
    <w:rsid w:val="00336AD0"/>
    <w:rsid w:val="0037079A"/>
    <w:rsid w:val="003D01E8"/>
    <w:rsid w:val="003E5288"/>
    <w:rsid w:val="003F6D79"/>
    <w:rsid w:val="0041760A"/>
    <w:rsid w:val="00417C01"/>
    <w:rsid w:val="00432593"/>
    <w:rsid w:val="004809EE"/>
    <w:rsid w:val="004A5920"/>
    <w:rsid w:val="004B32C6"/>
    <w:rsid w:val="004E7D54"/>
    <w:rsid w:val="004F0BDC"/>
    <w:rsid w:val="005273C6"/>
    <w:rsid w:val="00530A69"/>
    <w:rsid w:val="00545593"/>
    <w:rsid w:val="00577C6C"/>
    <w:rsid w:val="005C2FE2"/>
    <w:rsid w:val="005E2BC9"/>
    <w:rsid w:val="00605102"/>
    <w:rsid w:val="006215AA"/>
    <w:rsid w:val="0067343B"/>
    <w:rsid w:val="006913C9"/>
    <w:rsid w:val="0069470D"/>
    <w:rsid w:val="006B3684"/>
    <w:rsid w:val="00734F00"/>
    <w:rsid w:val="0077116E"/>
    <w:rsid w:val="007A453A"/>
    <w:rsid w:val="007A70AE"/>
    <w:rsid w:val="0081070A"/>
    <w:rsid w:val="008303D3"/>
    <w:rsid w:val="008362E8"/>
    <w:rsid w:val="00870AD0"/>
    <w:rsid w:val="008A1768"/>
    <w:rsid w:val="008F0F33"/>
    <w:rsid w:val="008F4429"/>
    <w:rsid w:val="00900A55"/>
    <w:rsid w:val="0094021A"/>
    <w:rsid w:val="00976ABB"/>
    <w:rsid w:val="0098681C"/>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CD4A3D"/>
    <w:rsid w:val="00D204B6"/>
    <w:rsid w:val="00D73A67"/>
    <w:rsid w:val="00D90DEF"/>
    <w:rsid w:val="00D970A9"/>
    <w:rsid w:val="00DF3845"/>
    <w:rsid w:val="00E3541A"/>
    <w:rsid w:val="00E41911"/>
    <w:rsid w:val="00E84D69"/>
    <w:rsid w:val="00E92EEF"/>
    <w:rsid w:val="00EA74A9"/>
    <w:rsid w:val="00EC678C"/>
    <w:rsid w:val="00F051B6"/>
    <w:rsid w:val="00F24442"/>
    <w:rsid w:val="00F50AE3"/>
    <w:rsid w:val="00F67CF1"/>
    <w:rsid w:val="00F840F0"/>
    <w:rsid w:val="00FB0D0D"/>
    <w:rsid w:val="00FB43B4"/>
    <w:rsid w:val="00FC596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8E87EB71-2B02-4F9B-8729-A7506B5310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D204B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3\04-09-13.docx" TargetMode="External"/><Relationship Id="rId3" Type="http://schemas.openxmlformats.org/officeDocument/2006/relationships/settings" Target="settings.xml"/><Relationship Id="rId7" Type="http://schemas.openxmlformats.org/officeDocument/2006/relationships/hyperlink" Target="file:///h:\HJ%20Archive\2013\04-09-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3902_2013040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46B271-40EE-4AF0-8B4B-D1D41E74DB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3</Pages>
  <Words>363</Words>
  <Characters>2073</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2432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3902: Health care practitioners - South Carolina Legislature Online</dc:title>
  <dc:creator>NikiDowney</dc:creator>
  <cp:lastModifiedBy>N Cumfer</cp:lastModifiedBy>
  <cp:revision>7</cp:revision>
  <dcterms:created xsi:type="dcterms:W3CDTF">2013-04-09T18:02:00Z</dcterms:created>
  <dcterms:modified xsi:type="dcterms:W3CDTF">2014-12-05T16:46:00Z</dcterms:modified>
</cp:coreProperties>
</file>