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12" w:rsidRDefault="003C6612" w:rsidP="003C6612">
      <w:pPr>
        <w:widowControl w:val="0"/>
        <w:jc w:val="center"/>
      </w:pPr>
      <w:r w:rsidRPr="003C6612">
        <w:rPr>
          <w:b/>
        </w:rPr>
        <w:t>South Carolina General Assembly</w:t>
      </w:r>
    </w:p>
    <w:p w:rsidR="003C6612" w:rsidRDefault="003C6612" w:rsidP="003C6612">
      <w:pPr>
        <w:widowControl w:val="0"/>
        <w:jc w:val="center"/>
      </w:pPr>
      <w:r>
        <w:t>120th Session, 2013-2014</w:t>
      </w:r>
    </w:p>
    <w:p w:rsidR="003C6612" w:rsidRDefault="003C6612" w:rsidP="003C6612">
      <w:pPr>
        <w:widowControl w:val="0"/>
        <w:jc w:val="left"/>
      </w:pPr>
    </w:p>
    <w:p w:rsidR="003C6612" w:rsidRDefault="003C6612" w:rsidP="003C6612">
      <w:pPr>
        <w:widowControl w:val="0"/>
        <w:jc w:val="left"/>
        <w:rPr>
          <w:b/>
        </w:rPr>
      </w:pPr>
      <w:r w:rsidRPr="003C6612">
        <w:rPr>
          <w:b/>
        </w:rPr>
        <w:t>H. 3916</w:t>
      </w:r>
    </w:p>
    <w:p w:rsidR="003C6612" w:rsidRDefault="003C6612" w:rsidP="003C6612">
      <w:pPr>
        <w:widowControl w:val="0"/>
        <w:jc w:val="left"/>
        <w:rPr>
          <w:b/>
        </w:rPr>
      </w:pPr>
    </w:p>
    <w:p w:rsidR="003C6612" w:rsidRDefault="003C6612" w:rsidP="003C6612">
      <w:pPr>
        <w:widowControl w:val="0"/>
        <w:jc w:val="left"/>
      </w:pPr>
      <w:r w:rsidRPr="003C6612">
        <w:rPr>
          <w:b/>
        </w:rPr>
        <w:t>STATUS INFORMATION</w:t>
      </w:r>
    </w:p>
    <w:p w:rsidR="003C6612" w:rsidRDefault="003C6612" w:rsidP="003C6612">
      <w:pPr>
        <w:widowControl w:val="0"/>
        <w:jc w:val="left"/>
      </w:pPr>
    </w:p>
    <w:p w:rsidR="003C6612" w:rsidRDefault="003C6612" w:rsidP="003C6612">
      <w:pPr>
        <w:widowControl w:val="0"/>
        <w:jc w:val="left"/>
      </w:pPr>
      <w:r>
        <w:t>House Resolution</w:t>
      </w:r>
    </w:p>
    <w:p w:rsidR="003C6612" w:rsidRDefault="003C6612" w:rsidP="003C6612">
      <w:pPr>
        <w:widowControl w:val="0"/>
        <w:jc w:val="left"/>
      </w:pPr>
      <w:r>
        <w:t>Sponsors: Rep. Toole</w:t>
      </w:r>
    </w:p>
    <w:p w:rsidR="003C6612" w:rsidRDefault="003C6612" w:rsidP="003C6612">
      <w:pPr>
        <w:widowControl w:val="0"/>
        <w:jc w:val="left"/>
      </w:pPr>
      <w:r>
        <w:t>Document Path: l:\council\bills\rm\1202ahb13.docx</w:t>
      </w:r>
    </w:p>
    <w:p w:rsidR="003C6612" w:rsidRDefault="003C6612" w:rsidP="003C6612">
      <w:pPr>
        <w:widowControl w:val="0"/>
        <w:jc w:val="left"/>
      </w:pPr>
    </w:p>
    <w:p w:rsidR="003C6612" w:rsidRDefault="003C6612" w:rsidP="003C6612">
      <w:pPr>
        <w:widowControl w:val="0"/>
        <w:jc w:val="left"/>
      </w:pPr>
      <w:r>
        <w:t>Introduced in the House on April 10, 2013</w:t>
      </w:r>
    </w:p>
    <w:p w:rsidR="003C6612" w:rsidRDefault="003C6612" w:rsidP="003C6612">
      <w:pPr>
        <w:widowControl w:val="0"/>
        <w:jc w:val="left"/>
      </w:pPr>
      <w:r>
        <w:t>Adopted by the House on April 10, 2013</w:t>
      </w:r>
    </w:p>
    <w:p w:rsidR="003C6612" w:rsidRDefault="003C6612" w:rsidP="003C6612">
      <w:pPr>
        <w:widowControl w:val="0"/>
        <w:jc w:val="left"/>
      </w:pPr>
    </w:p>
    <w:p w:rsidR="003C6612" w:rsidRDefault="003C6612" w:rsidP="003C6612">
      <w:pPr>
        <w:widowControl w:val="0"/>
        <w:jc w:val="left"/>
      </w:pPr>
      <w:r>
        <w:t xml:space="preserve">Summary: </w:t>
      </w:r>
      <w:r w:rsidR="005A35A6">
        <w:t>Airport High School for fundraiser for Camp Kemo</w:t>
      </w:r>
    </w:p>
    <w:p w:rsidR="003C6612" w:rsidRDefault="003C6612" w:rsidP="003C6612">
      <w:pPr>
        <w:widowControl w:val="0"/>
        <w:jc w:val="left"/>
      </w:pPr>
    </w:p>
    <w:p w:rsidR="003C6612" w:rsidRDefault="003C6612" w:rsidP="003C6612">
      <w:pPr>
        <w:widowControl w:val="0"/>
        <w:jc w:val="left"/>
      </w:pPr>
    </w:p>
    <w:p w:rsidR="003C6612" w:rsidRDefault="003C6612" w:rsidP="003C66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612">
        <w:rPr>
          <w:b/>
        </w:rPr>
        <w:t>HISTORY OF LEGISLATIVE ACTIONS</w:t>
      </w:r>
    </w:p>
    <w:p w:rsidR="003C6612" w:rsidRDefault="003C6612" w:rsidP="003C66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6612" w:rsidRPr="003C6612" w:rsidRDefault="003C6612" w:rsidP="003C66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612">
        <w:rPr>
          <w:u w:val="single"/>
        </w:rPr>
        <w:tab/>
        <w:t>Date</w:t>
      </w:r>
      <w:r w:rsidRPr="003C6612">
        <w:rPr>
          <w:u w:val="single"/>
        </w:rPr>
        <w:tab/>
        <w:t>Body</w:t>
      </w:r>
      <w:r w:rsidRPr="003C6612">
        <w:rPr>
          <w:u w:val="single"/>
        </w:rPr>
        <w:tab/>
        <w:t>Action Description with journal page number</w:t>
      </w:r>
      <w:r w:rsidRPr="003C6612">
        <w:rPr>
          <w:u w:val="single"/>
        </w:rPr>
        <w:tab/>
      </w:r>
      <w:bookmarkStart w:id="0" w:name="_GoBack"/>
      <w:bookmarkEnd w:id="0"/>
    </w:p>
    <w:p w:rsidR="002801D3" w:rsidRDefault="002801D3" w:rsidP="0028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E74D20">
        <w:t>Introduced and adopted (</w:t>
      </w:r>
      <w:hyperlink r:id="rId7" w:history="1">
        <w:r w:rsidRPr="00E74D20">
          <w:rPr>
            <w:rStyle w:val="Hyperlink"/>
          </w:rPr>
          <w:t>House Journal</w:t>
        </w:r>
        <w:r w:rsidRPr="00E74D20">
          <w:rPr>
            <w:rStyle w:val="Hyperlink"/>
          </w:rPr>
          <w:noBreakHyphen/>
          <w:t>page 3</w:t>
        </w:r>
      </w:hyperlink>
      <w:r w:rsidRPr="00E74D20">
        <w:t>)</w:t>
      </w:r>
    </w:p>
    <w:p w:rsidR="002801D3" w:rsidRDefault="002801D3" w:rsidP="0028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612" w:rsidRPr="003C6612" w:rsidRDefault="003C6612" w:rsidP="003C66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612" w:rsidRDefault="003C6612" w:rsidP="003C6612">
      <w:r w:rsidRPr="003C6612">
        <w:rPr>
          <w:b/>
        </w:rPr>
        <w:t>VERSIONS OF THIS BILL</w:t>
      </w:r>
    </w:p>
    <w:p w:rsidR="003C6612" w:rsidRDefault="003C6612" w:rsidP="003C6612"/>
    <w:p w:rsidR="003C6612" w:rsidRDefault="00B36E62" w:rsidP="003C6612">
      <w:hyperlink r:id="rId8" w:history="1">
        <w:r w:rsidR="003C6612">
          <w:rPr>
            <w:rStyle w:val="Hyperlink"/>
          </w:rPr>
          <w:t>4/10/2013</w:t>
        </w:r>
      </w:hyperlink>
    </w:p>
    <w:p w:rsidR="003C6612" w:rsidRDefault="003C6612" w:rsidP="003C6612"/>
    <w:p w:rsidR="003C6612" w:rsidRDefault="003C6612" w:rsidP="003C6612">
      <w:pPr>
        <w:sectPr w:rsidR="003C6612" w:rsidSect="003C66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6D5DD2" w:rsidRDefault="006D5DD2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29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</w:t>
      </w:r>
      <w:r w:rsidR="00C80D35">
        <w:t xml:space="preserve">THE STUDENTS AND STAFF OF </w:t>
      </w:r>
      <w:r>
        <w:t xml:space="preserve">AIRPORT HIGH SCHOOL FOR THEIR ANNUAL WEEKLONG FUNDRAISING DRIVE IN SUPPORT OF </w:t>
      </w:r>
      <w:r w:rsidR="00C80D35">
        <w:t>PALMETTO HEALTH CHILDREN</w:t>
      </w:r>
      <w:r w:rsidR="00F556E0" w:rsidRPr="00F556E0">
        <w:t>’</w:t>
      </w:r>
      <w:r w:rsidR="00C80D35">
        <w:t>S HOSPITAL</w:t>
      </w:r>
      <w:r w:rsidR="00F556E0" w:rsidRPr="00F556E0">
        <w:t>’</w:t>
      </w:r>
      <w:r w:rsidR="00C80D35">
        <w:t xml:space="preserve">S </w:t>
      </w:r>
      <w:r>
        <w:t>CAMP KEMO.</w:t>
      </w: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807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0D35">
        <w:t xml:space="preserve">the South Carolina House of Representatives is pleased to learn that </w:t>
      </w:r>
      <w:r w:rsidR="00FD0CFF">
        <w:t xml:space="preserve">for the tenth year </w:t>
      </w:r>
      <w:r w:rsidR="00C80D35">
        <w:t>Airport High School</w:t>
      </w:r>
      <w:r w:rsidR="00F556E0" w:rsidRPr="00F556E0">
        <w:t>’</w:t>
      </w:r>
      <w:r w:rsidR="00C80D35">
        <w:t xml:space="preserve">s students and staff </w:t>
      </w:r>
      <w:r w:rsidR="00FD0CFF">
        <w:t>h</w:t>
      </w:r>
      <w:r w:rsidR="00C80D35">
        <w:t xml:space="preserve">ave conducted a successful fundraising drive to benefit Camp Kemo, a summer program </w:t>
      </w:r>
      <w:r w:rsidR="006C1908">
        <w:t>held under the auspices of Palmetto Health Children</w:t>
      </w:r>
      <w:r w:rsidR="00F556E0" w:rsidRPr="00F556E0">
        <w:t>’</w:t>
      </w:r>
      <w:r w:rsidR="006C1908">
        <w:t>s Hospital that serves</w:t>
      </w:r>
      <w:r w:rsidR="00B66819">
        <w:t xml:space="preserve"> young cancer patients and their siblings</w:t>
      </w:r>
      <w:r w:rsidR="00C80D35">
        <w:t>; and</w:t>
      </w:r>
    </w:p>
    <w:p w:rsidR="00C80D35" w:rsidRDefault="00C80D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A4B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03CAC">
        <w:rPr>
          <w:color w:val="000000" w:themeColor="text1"/>
          <w:u w:color="000000" w:themeColor="text1"/>
        </w:rPr>
        <w:t>rom March 15</w:t>
      </w:r>
      <w:r w:rsidR="00F556E0">
        <w:rPr>
          <w:color w:val="000000" w:themeColor="text1"/>
          <w:u w:color="000000" w:themeColor="text1"/>
        </w:rPr>
        <w:noBreakHyphen/>
      </w:r>
      <w:r w:rsidRPr="00903CAC">
        <w:rPr>
          <w:color w:val="000000" w:themeColor="text1"/>
          <w:u w:color="000000" w:themeColor="text1"/>
        </w:rPr>
        <w:t xml:space="preserve">24, </w:t>
      </w:r>
      <w:r>
        <w:rPr>
          <w:color w:val="000000" w:themeColor="text1"/>
          <w:u w:color="000000" w:themeColor="text1"/>
        </w:rPr>
        <w:t xml:space="preserve">2013, </w:t>
      </w:r>
      <w:r w:rsidRPr="00903CAC">
        <w:rPr>
          <w:color w:val="000000" w:themeColor="text1"/>
          <w:u w:color="000000" w:themeColor="text1"/>
        </w:rPr>
        <w:t xml:space="preserve">students </w:t>
      </w:r>
      <w:r>
        <w:rPr>
          <w:color w:val="000000" w:themeColor="text1"/>
          <w:u w:color="000000" w:themeColor="text1"/>
        </w:rPr>
        <w:t xml:space="preserve">took part in a myriad of </w:t>
      </w:r>
      <w:r w:rsidRPr="00903CAC">
        <w:rPr>
          <w:color w:val="000000" w:themeColor="text1"/>
          <w:u w:color="000000" w:themeColor="text1"/>
        </w:rPr>
        <w:t>fundraising activities planned by student officers</w:t>
      </w:r>
      <w:r>
        <w:rPr>
          <w:color w:val="000000" w:themeColor="text1"/>
          <w:u w:color="000000" w:themeColor="text1"/>
        </w:rPr>
        <w:t xml:space="preserve">. </w:t>
      </w:r>
      <w:r w:rsidR="007E5C00">
        <w:rPr>
          <w:color w:val="000000" w:themeColor="text1"/>
          <w:u w:color="000000" w:themeColor="text1"/>
        </w:rPr>
        <w:t>Members of s</w:t>
      </w:r>
      <w:r w:rsidRPr="00903CAC">
        <w:rPr>
          <w:color w:val="000000" w:themeColor="text1"/>
          <w:u w:color="000000" w:themeColor="text1"/>
        </w:rPr>
        <w:t xml:space="preserve">tudent government and other school organizations </w:t>
      </w:r>
      <w:r>
        <w:rPr>
          <w:color w:val="000000" w:themeColor="text1"/>
          <w:u w:color="000000" w:themeColor="text1"/>
        </w:rPr>
        <w:t>sold</w:t>
      </w:r>
      <w:r w:rsidRPr="00903CAC">
        <w:rPr>
          <w:color w:val="000000" w:themeColor="text1"/>
          <w:u w:color="000000" w:themeColor="text1"/>
        </w:rPr>
        <w:t xml:space="preserve"> baked goods </w:t>
      </w:r>
      <w:r>
        <w:rPr>
          <w:color w:val="000000" w:themeColor="text1"/>
          <w:u w:color="000000" w:themeColor="text1"/>
        </w:rPr>
        <w:t xml:space="preserve">all </w:t>
      </w:r>
      <w:r w:rsidRPr="00903CAC">
        <w:rPr>
          <w:color w:val="000000" w:themeColor="text1"/>
          <w:u w:color="000000" w:themeColor="text1"/>
        </w:rPr>
        <w:t>week in the morning and at lunch. Other activities include</w:t>
      </w:r>
      <w:r>
        <w:rPr>
          <w:color w:val="000000" w:themeColor="text1"/>
          <w:u w:color="000000" w:themeColor="text1"/>
        </w:rPr>
        <w:t>d</w:t>
      </w:r>
      <w:r w:rsidRPr="00903CAC">
        <w:rPr>
          <w:color w:val="000000" w:themeColor="text1"/>
          <w:u w:color="000000" w:themeColor="text1"/>
        </w:rPr>
        <w:t xml:space="preserve"> eating contests, dance contests, sports tournaments, talent shows, and teacher silent auctions. </w:t>
      </w:r>
      <w:r>
        <w:rPr>
          <w:color w:val="000000" w:themeColor="text1"/>
          <w:u w:color="000000" w:themeColor="text1"/>
        </w:rPr>
        <w:t>In addition, s</w:t>
      </w:r>
      <w:r w:rsidRPr="00903CAC">
        <w:rPr>
          <w:color w:val="000000" w:themeColor="text1"/>
          <w:u w:color="000000" w:themeColor="text1"/>
        </w:rPr>
        <w:t xml:space="preserve">tudents </w:t>
      </w:r>
      <w:r>
        <w:rPr>
          <w:color w:val="000000" w:themeColor="text1"/>
          <w:u w:color="000000" w:themeColor="text1"/>
        </w:rPr>
        <w:t>could</w:t>
      </w:r>
      <w:r w:rsidRPr="00903CAC">
        <w:rPr>
          <w:color w:val="000000" w:themeColor="text1"/>
          <w:u w:color="000000" w:themeColor="text1"/>
        </w:rPr>
        <w:t xml:space="preserve"> donate money </w:t>
      </w:r>
      <w:r w:rsidR="001D15CE">
        <w:rPr>
          <w:color w:val="000000" w:themeColor="text1"/>
          <w:u w:color="000000" w:themeColor="text1"/>
        </w:rPr>
        <w:t xml:space="preserve">for the privilege of being </w:t>
      </w:r>
      <w:r w:rsidRPr="00903CAC">
        <w:rPr>
          <w:color w:val="000000" w:themeColor="text1"/>
          <w:u w:color="000000" w:themeColor="text1"/>
        </w:rPr>
        <w:t xml:space="preserve">locked in </w:t>
      </w:r>
      <w:r>
        <w:rPr>
          <w:color w:val="000000" w:themeColor="text1"/>
          <w:u w:color="000000" w:themeColor="text1"/>
        </w:rPr>
        <w:t>a mock jail during school hours; and</w:t>
      </w:r>
    </w:p>
    <w:p w:rsidR="00372A4B" w:rsidRPr="00903CAC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A4B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3CAC">
        <w:rPr>
          <w:color w:val="000000" w:themeColor="text1"/>
          <w:u w:color="000000" w:themeColor="text1"/>
        </w:rPr>
        <w:t>Airport</w:t>
      </w:r>
      <w:r w:rsidR="00C477ED">
        <w:rPr>
          <w:color w:val="000000" w:themeColor="text1"/>
          <w:u w:color="000000" w:themeColor="text1"/>
        </w:rPr>
        <w:t xml:space="preserve"> </w:t>
      </w:r>
      <w:r w:rsidR="006D5DD2">
        <w:rPr>
          <w:color w:val="000000" w:themeColor="text1"/>
          <w:u w:color="000000" w:themeColor="text1"/>
        </w:rPr>
        <w:t xml:space="preserve">also </w:t>
      </w:r>
      <w:r w:rsidR="00C477ED">
        <w:rPr>
          <w:color w:val="000000" w:themeColor="text1"/>
          <w:u w:color="000000" w:themeColor="text1"/>
        </w:rPr>
        <w:t xml:space="preserve">offered events to </w:t>
      </w:r>
      <w:r w:rsidRPr="00903CAC">
        <w:rPr>
          <w:color w:val="000000" w:themeColor="text1"/>
          <w:u w:color="000000" w:themeColor="text1"/>
        </w:rPr>
        <w:t xml:space="preserve">encourage the community to get involved in the weeklong fundraiser </w:t>
      </w:r>
      <w:r>
        <w:rPr>
          <w:color w:val="000000" w:themeColor="text1"/>
          <w:u w:color="000000" w:themeColor="text1"/>
        </w:rPr>
        <w:t xml:space="preserve">in </w:t>
      </w:r>
      <w:r w:rsidRPr="00903CAC">
        <w:rPr>
          <w:color w:val="000000" w:themeColor="text1"/>
          <w:u w:color="000000" w:themeColor="text1"/>
        </w:rPr>
        <w:t>any way possible</w:t>
      </w:r>
      <w:r>
        <w:rPr>
          <w:color w:val="000000" w:themeColor="text1"/>
          <w:u w:color="000000" w:themeColor="text1"/>
        </w:rPr>
        <w:t xml:space="preserve">, including simply sending in a check or cash to </w:t>
      </w:r>
      <w:r w:rsidR="00165A48">
        <w:rPr>
          <w:color w:val="000000" w:themeColor="text1"/>
          <w:u w:color="000000" w:themeColor="text1"/>
        </w:rPr>
        <w:t>the school</w:t>
      </w:r>
      <w:r w:rsidRPr="00903CAC">
        <w:rPr>
          <w:color w:val="000000" w:themeColor="text1"/>
          <w:u w:color="000000" w:themeColor="text1"/>
        </w:rPr>
        <w:t>. During both Sundays of the fundraiser, students from each grade level compete</w:t>
      </w:r>
      <w:r>
        <w:rPr>
          <w:color w:val="000000" w:themeColor="text1"/>
          <w:u w:color="000000" w:themeColor="text1"/>
        </w:rPr>
        <w:t>d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see who could raise the highest amount of </w:t>
      </w:r>
      <w:r w:rsidRPr="00903CAC">
        <w:rPr>
          <w:color w:val="000000" w:themeColor="text1"/>
          <w:u w:color="000000" w:themeColor="text1"/>
        </w:rPr>
        <w:t xml:space="preserve">money by washing cars at various locations in West Columbia, </w:t>
      </w:r>
      <w:r w:rsidR="00304E3A">
        <w:rPr>
          <w:color w:val="000000" w:themeColor="text1"/>
          <w:u w:color="000000" w:themeColor="text1"/>
        </w:rPr>
        <w:t>such as</w:t>
      </w:r>
      <w:r w:rsidRPr="00903CAC">
        <w:rPr>
          <w:color w:val="000000" w:themeColor="text1"/>
          <w:u w:color="000000" w:themeColor="text1"/>
        </w:rPr>
        <w:t xml:space="preserve"> Hardee</w:t>
      </w:r>
      <w:r w:rsidR="00F556E0" w:rsidRPr="00F556E0">
        <w:rPr>
          <w:color w:val="000000" w:themeColor="text1"/>
          <w:u w:color="000000" w:themeColor="text1"/>
        </w:rPr>
        <w:t>’</w:t>
      </w:r>
      <w:r w:rsidRPr="00903CAC">
        <w:rPr>
          <w:color w:val="000000" w:themeColor="text1"/>
          <w:u w:color="000000" w:themeColor="text1"/>
        </w:rPr>
        <w:t xml:space="preserve">s, Sonic, and Advance Auto Parts. On </w:t>
      </w:r>
      <w:r>
        <w:rPr>
          <w:color w:val="000000" w:themeColor="text1"/>
          <w:u w:color="000000" w:themeColor="text1"/>
        </w:rPr>
        <w:t>March 23,</w:t>
      </w:r>
      <w:r w:rsidRPr="00903CAC">
        <w:rPr>
          <w:color w:val="000000" w:themeColor="text1"/>
          <w:u w:color="000000" w:themeColor="text1"/>
        </w:rPr>
        <w:t xml:space="preserve"> Airport High School host</w:t>
      </w:r>
      <w:r>
        <w:rPr>
          <w:color w:val="000000" w:themeColor="text1"/>
          <w:u w:color="000000" w:themeColor="text1"/>
        </w:rPr>
        <w:t>ed</w:t>
      </w:r>
      <w:r w:rsidRPr="00903CAC">
        <w:rPr>
          <w:color w:val="000000" w:themeColor="text1"/>
          <w:u w:color="000000" w:themeColor="text1"/>
        </w:rPr>
        <w:t xml:space="preserve"> a yard sale, and on the following </w:t>
      </w:r>
      <w:r w:rsidR="00B53957">
        <w:rPr>
          <w:color w:val="000000" w:themeColor="text1"/>
          <w:u w:color="000000" w:themeColor="text1"/>
        </w:rPr>
        <w:t>day</w:t>
      </w:r>
      <w:r w:rsidRPr="00903CA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 afternoon </w:t>
      </w:r>
      <w:r w:rsidRPr="00903CAC">
        <w:rPr>
          <w:color w:val="000000" w:themeColor="text1"/>
          <w:u w:color="000000" w:themeColor="text1"/>
        </w:rPr>
        <w:t xml:space="preserve">family </w:t>
      </w:r>
      <w:r w:rsidR="00262314">
        <w:rPr>
          <w:color w:val="000000" w:themeColor="text1"/>
          <w:u w:color="000000" w:themeColor="text1"/>
        </w:rPr>
        <w:t>“</w:t>
      </w:r>
      <w:r w:rsidRPr="00903CAC">
        <w:rPr>
          <w:color w:val="000000" w:themeColor="text1"/>
          <w:u w:color="000000" w:themeColor="text1"/>
        </w:rPr>
        <w:t>fun run</w:t>
      </w:r>
      <w:r w:rsidR="00262314">
        <w:rPr>
          <w:color w:val="000000" w:themeColor="text1"/>
          <w:u w:color="000000" w:themeColor="text1"/>
        </w:rPr>
        <w:t>”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enjoyed by all; and</w:t>
      </w:r>
    </w:p>
    <w:p w:rsidR="00372A4B" w:rsidRPr="00903CAC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A4B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fundraising event that brought the biggest smiles was undoubtedly the “farming out” of baby goats. D</w:t>
      </w:r>
      <w:r w:rsidRPr="00903CAC">
        <w:rPr>
          <w:color w:val="000000" w:themeColor="text1"/>
          <w:u w:color="000000" w:themeColor="text1"/>
        </w:rPr>
        <w:t>uring the week, p</w:t>
      </w:r>
      <w:r w:rsidR="00DF7BB2">
        <w:rPr>
          <w:color w:val="000000" w:themeColor="text1"/>
          <w:u w:color="000000" w:themeColor="text1"/>
        </w:rPr>
        <w:t>articipants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paid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 dollars</w:t>
      </w:r>
      <w:r w:rsidRPr="00903CAC">
        <w:rPr>
          <w:color w:val="000000" w:themeColor="text1"/>
          <w:u w:color="000000" w:themeColor="text1"/>
        </w:rPr>
        <w:t xml:space="preserve"> to send a baby goat to a business or residence in Columbia, and until the </w:t>
      </w:r>
      <w:r>
        <w:rPr>
          <w:color w:val="000000" w:themeColor="text1"/>
          <w:u w:color="000000" w:themeColor="text1"/>
        </w:rPr>
        <w:t>recipients</w:t>
      </w:r>
      <w:r w:rsidRPr="00903CAC">
        <w:rPr>
          <w:color w:val="000000" w:themeColor="text1"/>
          <w:u w:color="000000" w:themeColor="text1"/>
        </w:rPr>
        <w:t xml:space="preserve"> pa</w:t>
      </w:r>
      <w:r>
        <w:rPr>
          <w:color w:val="000000" w:themeColor="text1"/>
          <w:u w:color="000000" w:themeColor="text1"/>
        </w:rPr>
        <w:t>id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 dollars</w:t>
      </w:r>
      <w:r w:rsidRPr="00903CAC">
        <w:rPr>
          <w:color w:val="000000" w:themeColor="text1"/>
          <w:u w:color="000000" w:themeColor="text1"/>
        </w:rPr>
        <w:t xml:space="preserve"> to send the goat elsewhere, they </w:t>
      </w:r>
      <w:r>
        <w:rPr>
          <w:color w:val="000000" w:themeColor="text1"/>
          <w:u w:color="000000" w:themeColor="text1"/>
        </w:rPr>
        <w:t xml:space="preserve">had to </w:t>
      </w:r>
      <w:r w:rsidRPr="00903CAC">
        <w:rPr>
          <w:color w:val="000000" w:themeColor="text1"/>
          <w:u w:color="000000" w:themeColor="text1"/>
        </w:rPr>
        <w:t xml:space="preserve">care for it. In previous years, goats have </w:t>
      </w:r>
      <w:r>
        <w:rPr>
          <w:color w:val="000000" w:themeColor="text1"/>
          <w:u w:color="000000" w:themeColor="text1"/>
        </w:rPr>
        <w:t>traveled</w:t>
      </w:r>
      <w:r w:rsidRPr="00903CAC">
        <w:rPr>
          <w:color w:val="000000" w:themeColor="text1"/>
          <w:u w:color="000000" w:themeColor="text1"/>
        </w:rPr>
        <w:t xml:space="preserve"> to the State House, local television stations, lawyer</w:t>
      </w:r>
      <w:r>
        <w:rPr>
          <w:color w:val="000000" w:themeColor="text1"/>
          <w:u w:color="000000" w:themeColor="text1"/>
        </w:rPr>
        <w:t>s</w:t>
      </w:r>
      <w:r w:rsidR="00F556E0" w:rsidRPr="00F556E0">
        <w:rPr>
          <w:color w:val="000000" w:themeColor="text1"/>
          <w:u w:color="000000" w:themeColor="text1"/>
        </w:rPr>
        <w:t>’</w:t>
      </w:r>
      <w:r w:rsidRPr="00903CAC">
        <w:rPr>
          <w:color w:val="000000" w:themeColor="text1"/>
          <w:u w:color="000000" w:themeColor="text1"/>
        </w:rPr>
        <w:t xml:space="preserve"> offices, and banks around Columbia</w:t>
      </w:r>
      <w:r>
        <w:rPr>
          <w:color w:val="000000" w:themeColor="text1"/>
          <w:u w:color="000000" w:themeColor="text1"/>
        </w:rPr>
        <w:t>; and</w:t>
      </w:r>
    </w:p>
    <w:p w:rsidR="00372A4B" w:rsidRPr="00903CAC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A4B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903CAC">
        <w:rPr>
          <w:color w:val="000000" w:themeColor="text1"/>
          <w:u w:color="000000" w:themeColor="text1"/>
        </w:rPr>
        <w:t xml:space="preserve">ast year, </w:t>
      </w:r>
      <w:r>
        <w:rPr>
          <w:color w:val="000000" w:themeColor="text1"/>
          <w:u w:color="000000" w:themeColor="text1"/>
        </w:rPr>
        <w:t xml:space="preserve">Airport </w:t>
      </w:r>
      <w:r w:rsidRPr="00903CAC">
        <w:rPr>
          <w:color w:val="000000" w:themeColor="text1"/>
          <w:u w:color="000000" w:themeColor="text1"/>
        </w:rPr>
        <w:t xml:space="preserve">students raised </w:t>
      </w:r>
      <w:r>
        <w:rPr>
          <w:color w:val="000000" w:themeColor="text1"/>
          <w:u w:color="000000" w:themeColor="text1"/>
        </w:rPr>
        <w:t xml:space="preserve">forty thousand dollars </w:t>
      </w:r>
      <w:r w:rsidRPr="00903CAC">
        <w:rPr>
          <w:color w:val="000000" w:themeColor="text1"/>
          <w:u w:color="000000" w:themeColor="text1"/>
        </w:rPr>
        <w:t>for Camp Kemo</w:t>
      </w:r>
      <w:r>
        <w:rPr>
          <w:color w:val="000000" w:themeColor="text1"/>
          <w:u w:color="000000" w:themeColor="text1"/>
        </w:rPr>
        <w:t>, which is free for all attending children</w:t>
      </w:r>
      <w:r w:rsidRPr="00903CAC">
        <w:rPr>
          <w:color w:val="000000" w:themeColor="text1"/>
          <w:u w:color="000000" w:themeColor="text1"/>
        </w:rPr>
        <w:t>. This year</w:t>
      </w:r>
      <w:r w:rsidR="00F556E0" w:rsidRPr="00F556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proceeds</w:t>
      </w:r>
      <w:r w:rsidR="00BB75EF">
        <w:rPr>
          <w:color w:val="000000" w:themeColor="text1"/>
          <w:u w:color="000000" w:themeColor="text1"/>
        </w:rPr>
        <w:t>, when totaled,</w:t>
      </w:r>
      <w:r>
        <w:rPr>
          <w:color w:val="000000" w:themeColor="text1"/>
          <w:u w:color="000000" w:themeColor="text1"/>
        </w:rPr>
        <w:t xml:space="preserve"> will be donated </w:t>
      </w:r>
      <w:r w:rsidRPr="00903CAC">
        <w:rPr>
          <w:color w:val="000000" w:themeColor="text1"/>
          <w:u w:color="000000" w:themeColor="text1"/>
        </w:rPr>
        <w:t xml:space="preserve">in honor of Jeanne Schmidt, </w:t>
      </w:r>
      <w:r>
        <w:rPr>
          <w:color w:val="000000" w:themeColor="text1"/>
          <w:u w:color="000000" w:themeColor="text1"/>
        </w:rPr>
        <w:t xml:space="preserve">former Camp Kemo director, </w:t>
      </w:r>
      <w:r w:rsidRPr="00903CAC">
        <w:rPr>
          <w:color w:val="000000" w:themeColor="text1"/>
          <w:u w:color="000000" w:themeColor="text1"/>
        </w:rPr>
        <w:t>who passed away last September</w:t>
      </w:r>
      <w:r>
        <w:rPr>
          <w:color w:val="000000" w:themeColor="text1"/>
          <w:u w:color="000000" w:themeColor="text1"/>
        </w:rPr>
        <w:t>; and</w:t>
      </w:r>
    </w:p>
    <w:p w:rsidR="00A90807" w:rsidRDefault="00A908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C0" w:rsidRDefault="00DF7B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</w:t>
      </w:r>
      <w:r w:rsidR="00BB75EF">
        <w:t xml:space="preserve">compassionate hearts of </w:t>
      </w:r>
      <w:r w:rsidR="00D77FAC">
        <w:t>the school</w:t>
      </w:r>
      <w:r w:rsidR="00F556E0" w:rsidRPr="00F556E0">
        <w:t>’</w:t>
      </w:r>
      <w:r w:rsidR="00D77FAC">
        <w:t>s</w:t>
      </w:r>
      <w:r w:rsidR="00BB75EF">
        <w:t xml:space="preserve"> students and staff, </w:t>
      </w:r>
      <w:r>
        <w:t xml:space="preserve">the House of Representatives takes great pleasure in saluting </w:t>
      </w:r>
      <w:r w:rsidR="00BB75EF">
        <w:t xml:space="preserve">Airport High School for the hard work it has poured into supporting this worthy endeavor. </w:t>
      </w:r>
      <w:r w:rsidR="00B229C0">
        <w:t>Now, therefore,</w:t>
      </w: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8CC" w:rsidRDefault="00B229C0" w:rsidP="00F0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008CC">
        <w:t xml:space="preserve"> </w:t>
      </w:r>
      <w:r w:rsidR="00F008CC">
        <w:rPr>
          <w:color w:val="000000" w:themeColor="text1"/>
        </w:rPr>
        <w:t xml:space="preserve">the members of the South Carolina House of Representatives, by this resolution, </w:t>
      </w:r>
      <w:r w:rsidR="00F008CC">
        <w:t>recognize and commend the students and staff of Airport High School for their annual weeklong fundraising drive in support of Palmetto Health Children</w:t>
      </w:r>
      <w:r w:rsidR="00F556E0" w:rsidRPr="00F556E0">
        <w:t>’</w:t>
      </w:r>
      <w:r w:rsidR="00F008CC">
        <w:t>s Hospital</w:t>
      </w:r>
      <w:r w:rsidR="00F556E0" w:rsidRPr="00F556E0">
        <w:t>’</w:t>
      </w:r>
      <w:r w:rsidR="00F008CC">
        <w:t>s Camp Kemo.</w:t>
      </w: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008CC">
        <w:t>provided</w:t>
      </w:r>
      <w:r>
        <w:t xml:space="preserve"> to</w:t>
      </w:r>
      <w:r w:rsidR="00F008CC">
        <w:t xml:space="preserve"> </w:t>
      </w:r>
      <w:r w:rsidR="008702E1">
        <w:t xml:space="preserve">Principal </w:t>
      </w:r>
      <w:r w:rsidR="009E2E9A">
        <w:t>Frank Jovanelly</w:t>
      </w:r>
      <w:r w:rsidR="008702E1">
        <w:t xml:space="preserve"> of </w:t>
      </w:r>
      <w:r w:rsidR="00F008CC">
        <w:t>Airport High School.</w:t>
      </w:r>
    </w:p>
    <w:p w:rsidR="000A3888" w:rsidRDefault="00F556E0" w:rsidP="002B0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3888" w:rsidRDefault="000A3888" w:rsidP="003C6612">
      <w:pPr>
        <w:suppressAutoHyphens/>
      </w:pPr>
    </w:p>
    <w:sectPr w:rsidR="000A3888" w:rsidSect="003C661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BB2" w:rsidRDefault="00DF7BB2" w:rsidP="009F0C77">
      <w:r>
        <w:separator/>
      </w:r>
    </w:p>
  </w:endnote>
  <w:endnote w:type="continuationSeparator" w:id="0">
    <w:p w:rsidR="00DF7BB2" w:rsidRDefault="00DF7B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9E3B9A-6614-4D19-ABF5-DCEE8B25F1CF}"/>
    <w:embedBold r:id="rId2" w:fontKey="{B0C31FD9-F893-49A9-93B0-9FE85891CD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BB9D8F-EF34-4E18-87A7-5F1815F7DE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896BE3-95C4-4310-9E25-6C249787A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B96D28-8755-4507-B379-5F2582FA48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612" w:rsidRPr="000A3888" w:rsidRDefault="003C6612" w:rsidP="000A38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[3916]</w:t>
    </w:r>
    <w:r>
      <w:tab/>
    </w:r>
    <w:r w:rsidR="0041650B">
      <w:fldChar w:fldCharType="begin"/>
    </w:r>
    <w:r w:rsidR="0041650B">
      <w:instrText xml:space="preserve"> PAGE  \* MERGEFORMAT </w:instrText>
    </w:r>
    <w:r w:rsidR="0041650B">
      <w:fldChar w:fldCharType="separate"/>
    </w:r>
    <w:r w:rsidR="00B36E62">
      <w:rPr>
        <w:noProof/>
      </w:rPr>
      <w:t>1</w:t>
    </w:r>
    <w:r w:rsidR="004165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BB2" w:rsidRDefault="00DF7BB2" w:rsidP="009F0C77">
      <w:r>
        <w:separator/>
      </w:r>
    </w:p>
  </w:footnote>
  <w:footnote w:type="continuationSeparator" w:id="0">
    <w:p w:rsidR="00DF7BB2" w:rsidRDefault="00DF7B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2AHB13"/>
    <w:docVar w:name="CoverBillType" w:val="r"/>
    <w:docVar w:name="docpath" w:val="L:\Council\bills\RM\1202AHB13.DOCX"/>
    <w:docVar w:name="dvBillNumber" w:val="39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4569"/>
    <w:rsid w:val="00001CDF"/>
    <w:rsid w:val="00011869"/>
    <w:rsid w:val="00077576"/>
    <w:rsid w:val="000A3888"/>
    <w:rsid w:val="000E1785"/>
    <w:rsid w:val="000F40FA"/>
    <w:rsid w:val="0010776B"/>
    <w:rsid w:val="00133E66"/>
    <w:rsid w:val="001435A3"/>
    <w:rsid w:val="00165A48"/>
    <w:rsid w:val="001924EF"/>
    <w:rsid w:val="001D08F2"/>
    <w:rsid w:val="001D15CE"/>
    <w:rsid w:val="001D525B"/>
    <w:rsid w:val="001D7F4F"/>
    <w:rsid w:val="001E1C7A"/>
    <w:rsid w:val="002321B6"/>
    <w:rsid w:val="00250967"/>
    <w:rsid w:val="002543C8"/>
    <w:rsid w:val="00262314"/>
    <w:rsid w:val="002801D3"/>
    <w:rsid w:val="00284AAE"/>
    <w:rsid w:val="002A4569"/>
    <w:rsid w:val="002B0D21"/>
    <w:rsid w:val="002E5912"/>
    <w:rsid w:val="00301B21"/>
    <w:rsid w:val="00304E3A"/>
    <w:rsid w:val="00325348"/>
    <w:rsid w:val="0032732C"/>
    <w:rsid w:val="0033538D"/>
    <w:rsid w:val="00336AD0"/>
    <w:rsid w:val="0037079A"/>
    <w:rsid w:val="00372A4B"/>
    <w:rsid w:val="003C6612"/>
    <w:rsid w:val="003D01E8"/>
    <w:rsid w:val="003D310C"/>
    <w:rsid w:val="003E5288"/>
    <w:rsid w:val="003F6D79"/>
    <w:rsid w:val="0041650B"/>
    <w:rsid w:val="0041760A"/>
    <w:rsid w:val="00417C01"/>
    <w:rsid w:val="0046012B"/>
    <w:rsid w:val="004809EE"/>
    <w:rsid w:val="004B461C"/>
    <w:rsid w:val="004E7D54"/>
    <w:rsid w:val="00503C52"/>
    <w:rsid w:val="005273C6"/>
    <w:rsid w:val="00530A69"/>
    <w:rsid w:val="00545593"/>
    <w:rsid w:val="00577C6C"/>
    <w:rsid w:val="005A35A6"/>
    <w:rsid w:val="005C2FE2"/>
    <w:rsid w:val="005E2BC9"/>
    <w:rsid w:val="00605102"/>
    <w:rsid w:val="006215AA"/>
    <w:rsid w:val="00660850"/>
    <w:rsid w:val="006913C9"/>
    <w:rsid w:val="0069470D"/>
    <w:rsid w:val="006C1908"/>
    <w:rsid w:val="006D5DD2"/>
    <w:rsid w:val="00734F00"/>
    <w:rsid w:val="00745C36"/>
    <w:rsid w:val="00791202"/>
    <w:rsid w:val="007A70AE"/>
    <w:rsid w:val="007E5C00"/>
    <w:rsid w:val="008362E8"/>
    <w:rsid w:val="008702E1"/>
    <w:rsid w:val="008A1768"/>
    <w:rsid w:val="008E6B0C"/>
    <w:rsid w:val="008F0F33"/>
    <w:rsid w:val="008F2A1F"/>
    <w:rsid w:val="008F4429"/>
    <w:rsid w:val="0094021A"/>
    <w:rsid w:val="009B44AF"/>
    <w:rsid w:val="009C6A0B"/>
    <w:rsid w:val="009E2E9A"/>
    <w:rsid w:val="009F0C77"/>
    <w:rsid w:val="009F4DD1"/>
    <w:rsid w:val="00A3322F"/>
    <w:rsid w:val="00A41684"/>
    <w:rsid w:val="00A64E80"/>
    <w:rsid w:val="00A72BCD"/>
    <w:rsid w:val="00A741D9"/>
    <w:rsid w:val="00A833AB"/>
    <w:rsid w:val="00A90807"/>
    <w:rsid w:val="00A9741D"/>
    <w:rsid w:val="00AD4B17"/>
    <w:rsid w:val="00B229C0"/>
    <w:rsid w:val="00B36E62"/>
    <w:rsid w:val="00B412D4"/>
    <w:rsid w:val="00B53957"/>
    <w:rsid w:val="00B66558"/>
    <w:rsid w:val="00B66819"/>
    <w:rsid w:val="00BB75EF"/>
    <w:rsid w:val="00BE3C22"/>
    <w:rsid w:val="00C0345E"/>
    <w:rsid w:val="00C3483A"/>
    <w:rsid w:val="00C477ED"/>
    <w:rsid w:val="00C74E9D"/>
    <w:rsid w:val="00C80D35"/>
    <w:rsid w:val="00C82FD3"/>
    <w:rsid w:val="00C92819"/>
    <w:rsid w:val="00CA5B8F"/>
    <w:rsid w:val="00CC5094"/>
    <w:rsid w:val="00CC6B7B"/>
    <w:rsid w:val="00CD2089"/>
    <w:rsid w:val="00D73A67"/>
    <w:rsid w:val="00D77FAC"/>
    <w:rsid w:val="00D9173D"/>
    <w:rsid w:val="00D970A9"/>
    <w:rsid w:val="00DF3845"/>
    <w:rsid w:val="00DF7BB2"/>
    <w:rsid w:val="00E41911"/>
    <w:rsid w:val="00E92EEF"/>
    <w:rsid w:val="00F008CC"/>
    <w:rsid w:val="00F24442"/>
    <w:rsid w:val="00F50AE3"/>
    <w:rsid w:val="00F556E0"/>
    <w:rsid w:val="00F67CF1"/>
    <w:rsid w:val="00F840F0"/>
    <w:rsid w:val="00FB0D0D"/>
    <w:rsid w:val="00FB1705"/>
    <w:rsid w:val="00FB43B4"/>
    <w:rsid w:val="00FD0CFF"/>
    <w:rsid w:val="00FF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C08B6AB-AC59-4DEF-908D-C7205894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C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C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66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16_2013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217AA-EDBB-48D8-BFC7-577759FBE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3916: Airport High School for fundraiser for Camp Kemo - South Carolina Legislature Online</dc:title>
  <dc:creator>McDowell</dc:creator>
  <cp:lastModifiedBy>N Cumfer</cp:lastModifiedBy>
  <cp:revision>7</cp:revision>
  <cp:lastPrinted>2013-04-01T13:42:00Z</cp:lastPrinted>
  <dcterms:created xsi:type="dcterms:W3CDTF">2013-04-10T15:13:00Z</dcterms:created>
  <dcterms:modified xsi:type="dcterms:W3CDTF">2014-12-05T16:46:00Z</dcterms:modified>
</cp:coreProperties>
</file>