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2FA" w:rsidRDefault="00CB12FA" w:rsidP="00CB12FA">
      <w:pPr>
        <w:widowControl w:val="0"/>
        <w:jc w:val="center"/>
      </w:pPr>
      <w:r w:rsidRPr="00CB12FA">
        <w:rPr>
          <w:b/>
        </w:rPr>
        <w:t>South Carolina General Assembly</w:t>
      </w:r>
    </w:p>
    <w:p w:rsidR="00CB12FA" w:rsidRDefault="00CB12FA" w:rsidP="00CB12FA">
      <w:pPr>
        <w:widowControl w:val="0"/>
        <w:jc w:val="center"/>
      </w:pPr>
      <w:r>
        <w:t>120th Session, 2013-2014</w:t>
      </w:r>
    </w:p>
    <w:p w:rsidR="00CB12FA" w:rsidRDefault="00CB12FA" w:rsidP="00CB12FA">
      <w:pPr>
        <w:widowControl w:val="0"/>
        <w:jc w:val="left"/>
      </w:pPr>
    </w:p>
    <w:p w:rsidR="00CB12FA" w:rsidRDefault="00CB12FA" w:rsidP="00CB12FA">
      <w:pPr>
        <w:widowControl w:val="0"/>
        <w:jc w:val="left"/>
        <w:rPr>
          <w:b/>
        </w:rPr>
      </w:pPr>
      <w:r w:rsidRPr="00CB12FA">
        <w:rPr>
          <w:b/>
        </w:rPr>
        <w:t>H. 3928</w:t>
      </w:r>
    </w:p>
    <w:p w:rsidR="00CB12FA" w:rsidRDefault="00CB12FA" w:rsidP="00CB12FA">
      <w:pPr>
        <w:widowControl w:val="0"/>
        <w:jc w:val="left"/>
        <w:rPr>
          <w:b/>
        </w:rPr>
      </w:pPr>
    </w:p>
    <w:p w:rsidR="00CB12FA" w:rsidRDefault="00CB12FA" w:rsidP="00CB12FA">
      <w:pPr>
        <w:widowControl w:val="0"/>
        <w:jc w:val="left"/>
      </w:pPr>
      <w:r w:rsidRPr="00CB12FA">
        <w:rPr>
          <w:b/>
        </w:rPr>
        <w:t>STATUS INFORMATION</w:t>
      </w:r>
    </w:p>
    <w:p w:rsidR="00CB12FA" w:rsidRDefault="00CB12FA" w:rsidP="00CB12FA">
      <w:pPr>
        <w:widowControl w:val="0"/>
        <w:jc w:val="left"/>
      </w:pPr>
    </w:p>
    <w:p w:rsidR="00CB12FA" w:rsidRDefault="00CB12FA" w:rsidP="00CB12FA">
      <w:pPr>
        <w:widowControl w:val="0"/>
        <w:jc w:val="left"/>
      </w:pPr>
      <w:r>
        <w:t>House Resolution</w:t>
      </w:r>
    </w:p>
    <w:p w:rsidR="00CB12FA" w:rsidRDefault="00821E39" w:rsidP="00CB12FA">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B12FA" w:rsidRDefault="00CB12FA" w:rsidP="00CB12FA">
      <w:pPr>
        <w:widowControl w:val="0"/>
        <w:jc w:val="left"/>
      </w:pPr>
      <w:r>
        <w:t>Document Path: l:\council\bills\gm\29680sd13.docx</w:t>
      </w:r>
    </w:p>
    <w:p w:rsidR="00CB12FA" w:rsidRDefault="00CB12FA" w:rsidP="00CB12FA">
      <w:pPr>
        <w:widowControl w:val="0"/>
        <w:jc w:val="left"/>
      </w:pPr>
    </w:p>
    <w:p w:rsidR="00CB12FA" w:rsidRDefault="00CB12FA" w:rsidP="00CB12FA">
      <w:pPr>
        <w:widowControl w:val="0"/>
        <w:jc w:val="left"/>
      </w:pPr>
      <w:r>
        <w:t>Introduced in the House on April 11, 2013</w:t>
      </w:r>
    </w:p>
    <w:p w:rsidR="00CB12FA" w:rsidRDefault="00CB12FA" w:rsidP="00CB12FA">
      <w:pPr>
        <w:widowControl w:val="0"/>
        <w:jc w:val="left"/>
      </w:pPr>
      <w:r>
        <w:t>Adopted by the House on April 11, 2013</w:t>
      </w:r>
    </w:p>
    <w:p w:rsidR="00CB12FA" w:rsidRDefault="00CB12FA" w:rsidP="00CB12FA">
      <w:pPr>
        <w:widowControl w:val="0"/>
        <w:jc w:val="left"/>
      </w:pPr>
    </w:p>
    <w:p w:rsidR="00CB12FA" w:rsidRDefault="00CB12FA" w:rsidP="00CB12FA">
      <w:pPr>
        <w:widowControl w:val="0"/>
        <w:jc w:val="left"/>
      </w:pPr>
      <w:r>
        <w:t xml:space="preserve">Summary: </w:t>
      </w:r>
      <w:r w:rsidR="00C84363">
        <w:t>Kenneth Alfred Gilliard</w:t>
      </w:r>
    </w:p>
    <w:p w:rsidR="00CB12FA" w:rsidRDefault="00CB12FA" w:rsidP="00CB12FA">
      <w:pPr>
        <w:widowControl w:val="0"/>
        <w:jc w:val="left"/>
      </w:pPr>
    </w:p>
    <w:p w:rsidR="00CB12FA" w:rsidRDefault="00CB12FA" w:rsidP="00CB12FA">
      <w:pPr>
        <w:widowControl w:val="0"/>
        <w:jc w:val="left"/>
      </w:pPr>
    </w:p>
    <w:p w:rsidR="00CB12FA" w:rsidRDefault="00CB12FA" w:rsidP="00CB12FA">
      <w:pPr>
        <w:widowControl w:val="0"/>
        <w:tabs>
          <w:tab w:val="center" w:pos="590"/>
          <w:tab w:val="center" w:pos="1440"/>
          <w:tab w:val="left" w:pos="1872"/>
          <w:tab w:val="left" w:pos="9187"/>
        </w:tabs>
        <w:jc w:val="left"/>
      </w:pPr>
      <w:r w:rsidRPr="00CB12FA">
        <w:rPr>
          <w:b/>
        </w:rPr>
        <w:t>HISTORY OF LEGISLATIVE ACTIONS</w:t>
      </w:r>
    </w:p>
    <w:p w:rsidR="00CB12FA" w:rsidRDefault="00CB12FA" w:rsidP="00CB12FA">
      <w:pPr>
        <w:widowControl w:val="0"/>
        <w:tabs>
          <w:tab w:val="center" w:pos="590"/>
          <w:tab w:val="center" w:pos="1440"/>
          <w:tab w:val="left" w:pos="1872"/>
          <w:tab w:val="left" w:pos="9187"/>
        </w:tabs>
        <w:jc w:val="left"/>
      </w:pPr>
    </w:p>
    <w:p w:rsidR="00CB12FA" w:rsidRPr="00CB12FA" w:rsidRDefault="00CB12FA" w:rsidP="00CB12FA">
      <w:pPr>
        <w:widowControl w:val="0"/>
        <w:tabs>
          <w:tab w:val="center" w:pos="590"/>
          <w:tab w:val="center" w:pos="1440"/>
          <w:tab w:val="left" w:pos="1872"/>
          <w:tab w:val="left" w:pos="9187"/>
        </w:tabs>
        <w:jc w:val="left"/>
      </w:pPr>
      <w:r w:rsidRPr="00CB12FA">
        <w:rPr>
          <w:u w:val="single"/>
        </w:rPr>
        <w:tab/>
        <w:t>Date</w:t>
      </w:r>
      <w:r w:rsidRPr="00CB12FA">
        <w:rPr>
          <w:u w:val="single"/>
        </w:rPr>
        <w:tab/>
        <w:t>Body</w:t>
      </w:r>
      <w:r w:rsidRPr="00CB12FA">
        <w:rPr>
          <w:u w:val="single"/>
        </w:rPr>
        <w:tab/>
        <w:t>Action Description with journal page number</w:t>
      </w:r>
      <w:r w:rsidRPr="00CB12FA">
        <w:rPr>
          <w:u w:val="single"/>
        </w:rPr>
        <w:tab/>
      </w:r>
      <w:bookmarkStart w:id="0" w:name="_GoBack"/>
      <w:bookmarkEnd w:id="0"/>
    </w:p>
    <w:p w:rsidR="00953B57" w:rsidRDefault="00953B57" w:rsidP="00953B57">
      <w:pPr>
        <w:widowControl w:val="0"/>
        <w:tabs>
          <w:tab w:val="right" w:pos="1008"/>
          <w:tab w:val="left" w:pos="1152"/>
          <w:tab w:val="left" w:pos="1872"/>
          <w:tab w:val="left" w:pos="9187"/>
        </w:tabs>
        <w:ind w:left="2088" w:hanging="2088"/>
        <w:jc w:val="left"/>
      </w:pPr>
      <w:r>
        <w:tab/>
        <w:t>4/11/2013</w:t>
      </w:r>
      <w:r>
        <w:tab/>
        <w:t>House</w:t>
      </w:r>
      <w:r>
        <w:tab/>
      </w:r>
      <w:r w:rsidRPr="006E7274">
        <w:t>Introduced and adopted (</w:t>
      </w:r>
      <w:hyperlink r:id="rId7" w:history="1">
        <w:r w:rsidRPr="006E7274">
          <w:rPr>
            <w:rStyle w:val="Hyperlink"/>
          </w:rPr>
          <w:t>House Journal</w:t>
        </w:r>
        <w:r w:rsidRPr="006E7274">
          <w:rPr>
            <w:rStyle w:val="Hyperlink"/>
          </w:rPr>
          <w:noBreakHyphen/>
          <w:t>page 62</w:t>
        </w:r>
      </w:hyperlink>
      <w:r w:rsidRPr="006E7274">
        <w:t>)</w:t>
      </w:r>
    </w:p>
    <w:p w:rsidR="00953B57" w:rsidRDefault="00953B57" w:rsidP="00953B57">
      <w:pPr>
        <w:widowControl w:val="0"/>
        <w:tabs>
          <w:tab w:val="right" w:pos="1008"/>
          <w:tab w:val="left" w:pos="1152"/>
          <w:tab w:val="left" w:pos="1872"/>
          <w:tab w:val="left" w:pos="9187"/>
        </w:tabs>
        <w:ind w:left="2088" w:hanging="2088"/>
        <w:jc w:val="left"/>
      </w:pPr>
    </w:p>
    <w:p w:rsidR="00CB12FA" w:rsidRPr="00CB12FA" w:rsidRDefault="00CB12FA" w:rsidP="00CB12FA">
      <w:pPr>
        <w:widowControl w:val="0"/>
        <w:tabs>
          <w:tab w:val="right" w:pos="1008"/>
          <w:tab w:val="left" w:pos="1152"/>
          <w:tab w:val="left" w:pos="1872"/>
          <w:tab w:val="left" w:pos="9187"/>
        </w:tabs>
        <w:ind w:left="2088" w:hanging="2088"/>
        <w:jc w:val="left"/>
      </w:pPr>
    </w:p>
    <w:p w:rsidR="00CB12FA" w:rsidRDefault="00CB12FA" w:rsidP="00CB12FA">
      <w:r w:rsidRPr="00CB12FA">
        <w:rPr>
          <w:b/>
        </w:rPr>
        <w:t>VERSIONS OF THIS BILL</w:t>
      </w:r>
    </w:p>
    <w:p w:rsidR="00CB12FA" w:rsidRDefault="00CB12FA" w:rsidP="00CB12FA"/>
    <w:p w:rsidR="00CB12FA" w:rsidRDefault="005317C9" w:rsidP="00CB12FA">
      <w:hyperlink r:id="rId8" w:history="1">
        <w:r w:rsidR="00CB12FA">
          <w:rPr>
            <w:rStyle w:val="Hyperlink"/>
          </w:rPr>
          <w:t>4/11/2013</w:t>
        </w:r>
      </w:hyperlink>
    </w:p>
    <w:p w:rsidR="00CB12FA" w:rsidRDefault="00CB12FA" w:rsidP="00CB12FA"/>
    <w:p w:rsidR="00CB12FA" w:rsidRDefault="00CB12FA" w:rsidP="00CB12FA">
      <w:pPr>
        <w:sectPr w:rsidR="00CB12FA" w:rsidSect="00CB12FA">
          <w:pgSz w:w="12240" w:h="15840" w:code="1"/>
          <w:pgMar w:top="1080" w:right="1440" w:bottom="1080" w:left="1440" w:header="720" w:footer="720" w:gutter="0"/>
          <w:cols w:space="720"/>
          <w:noEndnote/>
          <w:docGrid w:linePitch="360"/>
        </w:sectPr>
      </w:pPr>
    </w:p>
    <w:p w:rsidR="006640F8" w:rsidRDefault="006640F8" w:rsidP="006640F8">
      <w:pPr>
        <w:pStyle w:val="BillDots"/>
      </w:pPr>
    </w:p>
    <w:p w:rsidR="006640F8" w:rsidRDefault="006640F8" w:rsidP="006640F8">
      <w:pPr>
        <w:pStyle w:val="Numbersforbill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E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7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HOUSE OF REPRESENTATIVES UPON THE PASSING OF </w:t>
      </w:r>
      <w:r w:rsidR="00BE28B6">
        <w:t>KENNETH ALFRED GILLIARD OF CHARLESTON COU</w:t>
      </w:r>
      <w:r>
        <w:t>NTY</w:t>
      </w:r>
      <w:r>
        <w:rPr>
          <w:color w:val="000000" w:themeColor="text1"/>
          <w:u w:color="000000" w:themeColor="text1"/>
        </w:rPr>
        <w:t xml:space="preserve">, </w:t>
      </w:r>
      <w:r>
        <w:t>AND TO EXTEN</w:t>
      </w:r>
      <w:r w:rsidR="00BE28B6">
        <w:t xml:space="preserve">D THEIR DEEPEST SYMPATHY TO HIS </w:t>
      </w:r>
      <w:r>
        <w:t>LARGE AND LOVING FAMI</w:t>
      </w:r>
      <w:r w:rsidR="00BE28B6">
        <w:t>LY AND HIS</w:t>
      </w:r>
      <w:r>
        <w:t xml:space="preserve"> MANY FRIENDS.</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D0B" w:rsidRDefault="00162E43"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7D0B">
        <w:t>the members of the South Carolina House of Representatives were saddened to learn of the death of Kenneth Alfred Gilliard at the age of sixty</w:t>
      </w:r>
      <w:r w:rsidR="00FD64D0">
        <w:noBreakHyphen/>
      </w:r>
      <w:r w:rsidR="00A97D0B">
        <w:t>two on April 1, 2013; and</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Charleston on December 3</w:t>
      </w:r>
      <w:r w:rsidR="00FD64D0">
        <w:t>,</w:t>
      </w:r>
      <w:r>
        <w:t xml:space="preserve"> 1950, he was the son of Charles</w:t>
      </w:r>
      <w:r w:rsidR="00B10A90">
        <w:t xml:space="preserve"> and Arthurine Tolbert Gilliard.  “Moppie,” as he was fondly called,</w:t>
      </w:r>
      <w:r>
        <w:t xml:space="preserve"> enjoyed the blessings of a </w:t>
      </w:r>
      <w:r w:rsidR="00B10A90">
        <w:t xml:space="preserve">large and </w:t>
      </w:r>
      <w:r>
        <w:t>loving family with his many siblings: Corliss Gilliard, Gwendolyn Rogers, Arthur Gilliard, Wayne Gilliard, and Joel Chapman;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educated in Charleston County public schools, he received an array of trophies playing football for Murray Vocational School and Burke High School and swimming with the Harmon Field Swim Team;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his country with distinction and valor in the United States Marine Corps, receiving numerous awards</w:t>
      </w:r>
      <w:r w:rsidR="00FD64D0">
        <w:t>,</w:t>
      </w:r>
      <w:r>
        <w:t xml:space="preserve"> including the Purple Heart for his distinguished service in Vietnam</w:t>
      </w:r>
      <w:r w:rsidR="00BE28B6">
        <w:t xml:space="preserve">.  </w:t>
      </w:r>
      <w:r w:rsidR="0068377C">
        <w:t>After his military service, he worked</w:t>
      </w:r>
      <w:r w:rsidR="00BE28B6">
        <w:t xml:space="preserve"> with the Ralph H. Johnson Veterans Administration Medical Center</w:t>
      </w:r>
      <w:r>
        <w:t>;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lifelong member of St. Luke African Methodist Episcopal Church in Charleston, he received and shared his religious education through active participation in Sunday school, ACE League, The Silver Links, and The Hayes Singers.  He </w:t>
      </w:r>
      <w:r>
        <w:lastRenderedPageBreak/>
        <w:t xml:space="preserve">communicated his </w:t>
      </w:r>
      <w:r w:rsidR="00BE28B6">
        <w:t xml:space="preserve">deep </w:t>
      </w:r>
      <w:r>
        <w:t>faith through his passion</w:t>
      </w:r>
      <w:r w:rsidR="00BE28B6">
        <w:t xml:space="preserve"> for painting oil scenes centered around religious themes</w:t>
      </w:r>
      <w:r>
        <w:t>;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E28B6"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reared a fine daughter, Shonda Elaine Gilliard, of whom he was so proud; and</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2E43" w:rsidRDefault="00A97D0B" w:rsidP="00A9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Kenneth Alfred Gilliard and for the example of sacrifice and kindness he set for all who knew him</w:t>
      </w:r>
      <w:r w:rsidR="00162E43">
        <w:t>.  Now, therefore,</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0B" w:rsidRDefault="00162E43"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97D0B">
        <w:t xml:space="preserve"> </w:t>
      </w:r>
      <w:r w:rsidR="00A97D0B" w:rsidRPr="00C90AA3">
        <w:t xml:space="preserve">the members of the South Carolina House of Representatives, by this resolution, </w:t>
      </w:r>
      <w:r w:rsidR="00A97D0B">
        <w:t xml:space="preserve">express their profound sorrow upon the passing of Kenneth Alfred Gilliard of </w:t>
      </w:r>
      <w:r w:rsidR="00BE28B6">
        <w:t>Charleston</w:t>
      </w:r>
      <w:r w:rsidR="00A97D0B">
        <w:t xml:space="preserve"> County</w:t>
      </w:r>
      <w:r w:rsidR="00A97D0B">
        <w:rPr>
          <w:color w:val="000000" w:themeColor="text1"/>
          <w:u w:color="000000" w:themeColor="text1"/>
        </w:rPr>
        <w:t xml:space="preserve">, </w:t>
      </w:r>
      <w:r w:rsidR="00A97D0B">
        <w:t>and extend their deepest sympathy to his large and loving family and his many friends</w:t>
      </w:r>
      <w:r w:rsidR="00BE28B6">
        <w:t>.</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97D0B" w:rsidP="00A9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E28B6">
        <w:t>provi</w:t>
      </w:r>
      <w:r>
        <w:t>ded to the family of Kenneth Alfred Gilliard.</w:t>
      </w:r>
    </w:p>
    <w:p w:rsidR="00704BCD" w:rsidRDefault="00FD64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BCD" w:rsidRDefault="00704BCD" w:rsidP="00CB12FA">
      <w:pPr>
        <w:suppressAutoHyphens/>
      </w:pPr>
    </w:p>
    <w:sectPr w:rsidR="00704BCD" w:rsidSect="00CB12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8B6" w:rsidRDefault="00BE28B6" w:rsidP="009F0C77">
      <w:r>
        <w:separator/>
      </w:r>
    </w:p>
  </w:endnote>
  <w:endnote w:type="continuationSeparator" w:id="0">
    <w:p w:rsidR="00BE28B6" w:rsidRDefault="00BE2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F4CBA-CD24-4AE5-9AA9-077CEAF544DE}"/>
    <w:embedBold r:id="rId2" w:fontKey="{0A1D6A9A-2727-48A6-8842-1B4E48F0B757}"/>
  </w:font>
  <w:font w:name="Calibri">
    <w:panose1 w:val="020F0502020204030204"/>
    <w:charset w:val="00"/>
    <w:family w:val="swiss"/>
    <w:pitch w:val="variable"/>
    <w:sig w:usb0="E10002FF" w:usb1="4000ACFF" w:usb2="00000009" w:usb3="00000000" w:csb0="0000019F" w:csb1="00000000"/>
    <w:embedRegular r:id="rId3" w:fontKey="{713117D9-701D-4B53-AD2D-25D4A4BE1519}"/>
  </w:font>
  <w:font w:name="Tahoma">
    <w:panose1 w:val="020B0604030504040204"/>
    <w:charset w:val="00"/>
    <w:family w:val="swiss"/>
    <w:pitch w:val="variable"/>
    <w:sig w:usb0="21002A87" w:usb1="80000000" w:usb2="00000008" w:usb3="00000000" w:csb0="000101FF" w:csb1="00000000"/>
    <w:embedRegular r:id="rId4" w:fontKey="{B3B71320-4977-48CD-BF47-368A87FCD9AB}"/>
  </w:font>
  <w:font w:name="Cambria">
    <w:panose1 w:val="02040503050406030204"/>
    <w:charset w:val="00"/>
    <w:family w:val="roman"/>
    <w:pitch w:val="variable"/>
    <w:sig w:usb0="E00002FF" w:usb1="400004FF" w:usb2="00000000" w:usb3="00000000" w:csb0="0000019F" w:csb1="00000000"/>
    <w:embedRegular r:id="rId5" w:fontKey="{27068C2F-E54D-4034-859F-24FBC6B20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2FA" w:rsidRPr="00704BCD" w:rsidRDefault="00CB12FA" w:rsidP="00704BCD">
    <w:pPr>
      <w:pStyle w:val="Footer"/>
      <w:tabs>
        <w:tab w:val="clear" w:pos="4680"/>
        <w:tab w:val="clear" w:pos="9360"/>
        <w:tab w:val="center" w:pos="2995"/>
      </w:tabs>
      <w:spacing w:before="120"/>
    </w:pPr>
    <w:r>
      <w:t>[3928]</w:t>
    </w:r>
    <w:r>
      <w:tab/>
    </w:r>
    <w:r w:rsidR="00E47B3A">
      <w:fldChar w:fldCharType="begin"/>
    </w:r>
    <w:r w:rsidR="00821E39">
      <w:instrText xml:space="preserve"> PAGE  \* MERGEFORMAT </w:instrText>
    </w:r>
    <w:r w:rsidR="00E47B3A">
      <w:fldChar w:fldCharType="separate"/>
    </w:r>
    <w:r w:rsidR="005317C9">
      <w:rPr>
        <w:noProof/>
      </w:rPr>
      <w:t>1</w:t>
    </w:r>
    <w:r w:rsidR="00E47B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8B6" w:rsidRDefault="00BE28B6" w:rsidP="009F0C77">
      <w:r>
        <w:separator/>
      </w:r>
    </w:p>
  </w:footnote>
  <w:footnote w:type="continuationSeparator" w:id="0">
    <w:p w:rsidR="00BE28B6" w:rsidRDefault="00BE2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80SD13"/>
    <w:docVar w:name="CoverBillType" w:val="r"/>
    <w:docVar w:name="docpath" w:val="L:\Council\bills\GM\29680SD13.DOCX"/>
    <w:docVar w:name="dvBillNumber" w:val="3928"/>
    <w:docVar w:name="dvBillNumberPrefix" w:val="H. "/>
    <w:docVar w:name="dvOriginalBody" w:val="House"/>
    <w:docVar w:name="dvSteno" w:val="GM"/>
    <w:docVar w:name="NameofBody" w:val="h"/>
    <w:docVar w:name="vgroup2" w:val="Council"/>
  </w:docVars>
  <w:rsids>
    <w:rsidRoot w:val="0085388B"/>
    <w:rsid w:val="00011869"/>
    <w:rsid w:val="0004059D"/>
    <w:rsid w:val="000A185D"/>
    <w:rsid w:val="000E1785"/>
    <w:rsid w:val="000F40FA"/>
    <w:rsid w:val="0010776B"/>
    <w:rsid w:val="00133E66"/>
    <w:rsid w:val="001435A3"/>
    <w:rsid w:val="00162E43"/>
    <w:rsid w:val="001D08F2"/>
    <w:rsid w:val="001D525B"/>
    <w:rsid w:val="001D7F4F"/>
    <w:rsid w:val="002321B6"/>
    <w:rsid w:val="00250967"/>
    <w:rsid w:val="002543C8"/>
    <w:rsid w:val="00284AAE"/>
    <w:rsid w:val="002E590A"/>
    <w:rsid w:val="002E5912"/>
    <w:rsid w:val="00301B21"/>
    <w:rsid w:val="00325348"/>
    <w:rsid w:val="00325E9D"/>
    <w:rsid w:val="0032732C"/>
    <w:rsid w:val="00336AD0"/>
    <w:rsid w:val="0037079A"/>
    <w:rsid w:val="003B5D78"/>
    <w:rsid w:val="003D01E8"/>
    <w:rsid w:val="003E5288"/>
    <w:rsid w:val="003F6D79"/>
    <w:rsid w:val="0041760A"/>
    <w:rsid w:val="00417C01"/>
    <w:rsid w:val="00457F30"/>
    <w:rsid w:val="004809EE"/>
    <w:rsid w:val="004E7D54"/>
    <w:rsid w:val="005273C6"/>
    <w:rsid w:val="00530A69"/>
    <w:rsid w:val="005317C9"/>
    <w:rsid w:val="00545593"/>
    <w:rsid w:val="00577C6C"/>
    <w:rsid w:val="005C2FE2"/>
    <w:rsid w:val="005E2BC9"/>
    <w:rsid w:val="00605102"/>
    <w:rsid w:val="006215AA"/>
    <w:rsid w:val="006640F8"/>
    <w:rsid w:val="0068377C"/>
    <w:rsid w:val="006913C9"/>
    <w:rsid w:val="0069470D"/>
    <w:rsid w:val="00704BCD"/>
    <w:rsid w:val="00734F00"/>
    <w:rsid w:val="007A70AE"/>
    <w:rsid w:val="007D7C02"/>
    <w:rsid w:val="00821E39"/>
    <w:rsid w:val="008362E8"/>
    <w:rsid w:val="0085388B"/>
    <w:rsid w:val="00886463"/>
    <w:rsid w:val="008A1768"/>
    <w:rsid w:val="008F0F33"/>
    <w:rsid w:val="008F4429"/>
    <w:rsid w:val="0094021A"/>
    <w:rsid w:val="00953B57"/>
    <w:rsid w:val="009A78EC"/>
    <w:rsid w:val="009B44AF"/>
    <w:rsid w:val="009C6A0B"/>
    <w:rsid w:val="009F0C77"/>
    <w:rsid w:val="009F4DD1"/>
    <w:rsid w:val="00A12651"/>
    <w:rsid w:val="00A41684"/>
    <w:rsid w:val="00A64E80"/>
    <w:rsid w:val="00A72BCD"/>
    <w:rsid w:val="00A741D9"/>
    <w:rsid w:val="00A833AB"/>
    <w:rsid w:val="00A9741D"/>
    <w:rsid w:val="00A97D0B"/>
    <w:rsid w:val="00AD4B17"/>
    <w:rsid w:val="00AF4D45"/>
    <w:rsid w:val="00B10A90"/>
    <w:rsid w:val="00B412D4"/>
    <w:rsid w:val="00BE28B6"/>
    <w:rsid w:val="00BE3C22"/>
    <w:rsid w:val="00C0345E"/>
    <w:rsid w:val="00C10582"/>
    <w:rsid w:val="00C3483A"/>
    <w:rsid w:val="00C74E9D"/>
    <w:rsid w:val="00C82FD3"/>
    <w:rsid w:val="00C84363"/>
    <w:rsid w:val="00C92819"/>
    <w:rsid w:val="00CB12FA"/>
    <w:rsid w:val="00CC6B7B"/>
    <w:rsid w:val="00CD2089"/>
    <w:rsid w:val="00D27E72"/>
    <w:rsid w:val="00D73A67"/>
    <w:rsid w:val="00D970A9"/>
    <w:rsid w:val="00DF3845"/>
    <w:rsid w:val="00E41911"/>
    <w:rsid w:val="00E47B3A"/>
    <w:rsid w:val="00E92EEF"/>
    <w:rsid w:val="00F24442"/>
    <w:rsid w:val="00F2632E"/>
    <w:rsid w:val="00F50AE3"/>
    <w:rsid w:val="00F67CF1"/>
    <w:rsid w:val="00F840F0"/>
    <w:rsid w:val="00FB0D0D"/>
    <w:rsid w:val="00FB43B4"/>
    <w:rsid w:val="00FD6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87763C-1691-4B0D-80F4-651E87FD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8B6"/>
    <w:rPr>
      <w:rFonts w:ascii="Tahoma" w:hAnsi="Tahoma" w:cs="Tahoma"/>
      <w:sz w:val="16"/>
      <w:szCs w:val="16"/>
    </w:rPr>
  </w:style>
  <w:style w:type="character" w:customStyle="1" w:styleId="BalloonTextChar">
    <w:name w:val="Balloon Text Char"/>
    <w:basedOn w:val="DefaultParagraphFont"/>
    <w:link w:val="BalloonText"/>
    <w:uiPriority w:val="99"/>
    <w:semiHidden/>
    <w:rsid w:val="00BE28B6"/>
    <w:rPr>
      <w:rFonts w:ascii="Tahoma" w:eastAsia="Times New Roman" w:hAnsi="Tahoma" w:cs="Tahoma"/>
      <w:sz w:val="16"/>
      <w:szCs w:val="16"/>
    </w:rPr>
  </w:style>
  <w:style w:type="character" w:styleId="Hyperlink">
    <w:name w:val="Hyperlink"/>
    <w:basedOn w:val="DefaultParagraphFont"/>
    <w:uiPriority w:val="99"/>
    <w:unhideWhenUsed/>
    <w:rsid w:val="00CB1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28_20130411.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9E6E-F9FB-4BD1-9598-D20DBB9D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3928: Kenneth Alfred Gilliard - South Carolina Legislature Online</dc:title>
  <dc:creator>%USERNAME%</dc:creator>
  <cp:lastModifiedBy>N Cumfer</cp:lastModifiedBy>
  <cp:revision>9</cp:revision>
  <cp:lastPrinted>2013-04-10T19:51:00Z</cp:lastPrinted>
  <dcterms:created xsi:type="dcterms:W3CDTF">2013-04-11T16:14:00Z</dcterms:created>
  <dcterms:modified xsi:type="dcterms:W3CDTF">2014-12-05T16:47:00Z</dcterms:modified>
</cp:coreProperties>
</file>