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3C3" w:rsidRDefault="00C803C3" w:rsidP="00C803C3">
      <w:pPr>
        <w:widowControl w:val="0"/>
        <w:jc w:val="center"/>
      </w:pPr>
      <w:r w:rsidRPr="00C803C3">
        <w:rPr>
          <w:b/>
        </w:rPr>
        <w:t>South Carolina General Assembly</w:t>
      </w:r>
    </w:p>
    <w:p w:rsidR="00C803C3" w:rsidRDefault="00C803C3" w:rsidP="00C803C3">
      <w:pPr>
        <w:widowControl w:val="0"/>
        <w:jc w:val="center"/>
      </w:pPr>
      <w:r>
        <w:t>120th Session, 2013-2014</w:t>
      </w:r>
    </w:p>
    <w:p w:rsidR="00C803C3" w:rsidRDefault="00C803C3" w:rsidP="00C803C3">
      <w:pPr>
        <w:widowControl w:val="0"/>
        <w:jc w:val="left"/>
      </w:pPr>
    </w:p>
    <w:p w:rsidR="00C803C3" w:rsidRDefault="00C803C3" w:rsidP="00C803C3">
      <w:pPr>
        <w:widowControl w:val="0"/>
        <w:jc w:val="left"/>
        <w:rPr>
          <w:b/>
        </w:rPr>
      </w:pPr>
      <w:r w:rsidRPr="00C803C3">
        <w:rPr>
          <w:b/>
        </w:rPr>
        <w:t>H. 4052</w:t>
      </w:r>
    </w:p>
    <w:p w:rsidR="00C803C3" w:rsidRDefault="00C803C3" w:rsidP="00C803C3">
      <w:pPr>
        <w:widowControl w:val="0"/>
        <w:jc w:val="left"/>
        <w:rPr>
          <w:b/>
        </w:rPr>
      </w:pPr>
    </w:p>
    <w:p w:rsidR="00C803C3" w:rsidRDefault="00C803C3" w:rsidP="00C803C3">
      <w:pPr>
        <w:widowControl w:val="0"/>
        <w:jc w:val="left"/>
      </w:pPr>
      <w:r w:rsidRPr="00C803C3">
        <w:rPr>
          <w:b/>
        </w:rPr>
        <w:t>STATUS INFORMATION</w:t>
      </w:r>
    </w:p>
    <w:p w:rsidR="00C803C3" w:rsidRDefault="00C803C3" w:rsidP="00C803C3">
      <w:pPr>
        <w:widowControl w:val="0"/>
        <w:jc w:val="left"/>
      </w:pPr>
    </w:p>
    <w:p w:rsidR="00C803C3" w:rsidRDefault="00C803C3" w:rsidP="00C803C3">
      <w:pPr>
        <w:widowControl w:val="0"/>
        <w:jc w:val="left"/>
      </w:pPr>
      <w:r>
        <w:t>Concurrent Resolution</w:t>
      </w:r>
    </w:p>
    <w:p w:rsidR="00C803C3" w:rsidRDefault="00C803C3" w:rsidP="00C803C3">
      <w:pPr>
        <w:widowControl w:val="0"/>
        <w:jc w:val="left"/>
      </w:pPr>
      <w:r>
        <w:t>Sponsors: Reps. Limehouse, R.L. Brown, Crosby, Gilliard, Goldfinch, Harrell, Horne, Mack, McCoy, Merrill, Rivers, Sottile, Stavrinakis and Whipper</w:t>
      </w:r>
    </w:p>
    <w:p w:rsidR="00C803C3" w:rsidRDefault="00C803C3" w:rsidP="00C803C3">
      <w:pPr>
        <w:widowControl w:val="0"/>
        <w:jc w:val="left"/>
      </w:pPr>
      <w:r>
        <w:t>Document Path: l:\council\bills\gm\29707ab13.docx</w:t>
      </w:r>
    </w:p>
    <w:p w:rsidR="00C803C3" w:rsidRDefault="00C803C3" w:rsidP="00C803C3">
      <w:pPr>
        <w:widowControl w:val="0"/>
        <w:jc w:val="left"/>
      </w:pPr>
    </w:p>
    <w:p w:rsidR="009727AB" w:rsidRDefault="009727AB" w:rsidP="00C803C3">
      <w:pPr>
        <w:widowControl w:val="0"/>
        <w:jc w:val="left"/>
      </w:pPr>
      <w:r>
        <w:t>Introduced in the House on April 30, 2013</w:t>
      </w:r>
    </w:p>
    <w:p w:rsidR="009727AB" w:rsidRDefault="009727AB" w:rsidP="00C803C3">
      <w:pPr>
        <w:widowControl w:val="0"/>
        <w:jc w:val="left"/>
      </w:pPr>
      <w:r>
        <w:t>Introduced in the Senate on April 30, 2013</w:t>
      </w:r>
    </w:p>
    <w:p w:rsidR="009727AB" w:rsidRDefault="009727AB" w:rsidP="00C803C3">
      <w:pPr>
        <w:widowControl w:val="0"/>
        <w:jc w:val="left"/>
      </w:pPr>
      <w:r>
        <w:t>Adopted by the General Assembly on April 30, 2013</w:t>
      </w:r>
    </w:p>
    <w:p w:rsidR="009727AB" w:rsidRDefault="009727AB" w:rsidP="00C803C3">
      <w:pPr>
        <w:widowControl w:val="0"/>
        <w:jc w:val="left"/>
      </w:pPr>
    </w:p>
    <w:p w:rsidR="00C803C3" w:rsidRDefault="00C803C3" w:rsidP="00C803C3">
      <w:pPr>
        <w:widowControl w:val="0"/>
        <w:jc w:val="left"/>
      </w:pPr>
      <w:r>
        <w:t xml:space="preserve">Summary: </w:t>
      </w:r>
      <w:r w:rsidR="00C415FF">
        <w:t>American Cancer Society's Hope Lodge</w:t>
      </w:r>
    </w:p>
    <w:p w:rsidR="00C803C3" w:rsidRDefault="00C803C3" w:rsidP="00C803C3">
      <w:pPr>
        <w:widowControl w:val="0"/>
        <w:jc w:val="left"/>
      </w:pPr>
    </w:p>
    <w:p w:rsidR="00C803C3" w:rsidRDefault="00C803C3" w:rsidP="00C803C3">
      <w:pPr>
        <w:widowControl w:val="0"/>
        <w:jc w:val="left"/>
      </w:pPr>
    </w:p>
    <w:p w:rsidR="00C803C3" w:rsidRDefault="00C803C3" w:rsidP="00C80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03C3">
        <w:rPr>
          <w:b/>
        </w:rPr>
        <w:t>HISTORY OF LEGISLATIVE ACTIONS</w:t>
      </w:r>
    </w:p>
    <w:p w:rsidR="00C803C3" w:rsidRDefault="00C803C3" w:rsidP="00C80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03C3" w:rsidRPr="00C803C3" w:rsidRDefault="00C803C3" w:rsidP="00C80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03C3">
        <w:rPr>
          <w:u w:val="single"/>
        </w:rPr>
        <w:tab/>
        <w:t>Date</w:t>
      </w:r>
      <w:r w:rsidRPr="00C803C3">
        <w:rPr>
          <w:u w:val="single"/>
        </w:rPr>
        <w:tab/>
        <w:t>Body</w:t>
      </w:r>
      <w:r w:rsidRPr="00C803C3">
        <w:rPr>
          <w:u w:val="single"/>
        </w:rPr>
        <w:tab/>
        <w:t>Action Description with journal page number</w:t>
      </w:r>
      <w:r w:rsidRPr="00C803C3">
        <w:rPr>
          <w:u w:val="single"/>
        </w:rPr>
        <w:tab/>
      </w:r>
      <w:bookmarkStart w:id="0" w:name="_GoBack"/>
      <w:bookmarkEnd w:id="0"/>
    </w:p>
    <w:p w:rsidR="005D09B0" w:rsidRDefault="005D09B0" w:rsidP="005D09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982B96">
        <w:t>Intr</w:t>
      </w:r>
      <w:r>
        <w:t xml:space="preserve">oduced, adopted, sent to Senate </w:t>
      </w:r>
      <w:r w:rsidRPr="00982B96">
        <w:t>(</w:t>
      </w:r>
      <w:hyperlink r:id="rId7" w:history="1">
        <w:r w:rsidRPr="00982B96">
          <w:rPr>
            <w:rStyle w:val="Hyperlink"/>
          </w:rPr>
          <w:t>House Journal</w:t>
        </w:r>
        <w:r w:rsidRPr="00982B96">
          <w:rPr>
            <w:rStyle w:val="Hyperlink"/>
          </w:rPr>
          <w:noBreakHyphen/>
          <w:t>page 16</w:t>
        </w:r>
      </w:hyperlink>
      <w:r w:rsidRPr="00982B96">
        <w:t>)</w:t>
      </w:r>
    </w:p>
    <w:p w:rsidR="005D09B0" w:rsidRDefault="005D09B0" w:rsidP="005D09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Senate</w:t>
      </w:r>
      <w:r>
        <w:tab/>
      </w:r>
      <w:r w:rsidRPr="00982B96">
        <w:t>Introduced, ado</w:t>
      </w:r>
      <w:r>
        <w:t xml:space="preserve">pted, returned with concurrence </w:t>
      </w:r>
      <w:r w:rsidRPr="00982B96">
        <w:t>(</w:t>
      </w:r>
      <w:hyperlink r:id="rId8" w:history="1">
        <w:r w:rsidRPr="00982B96">
          <w:rPr>
            <w:rStyle w:val="Hyperlink"/>
          </w:rPr>
          <w:t>Senate Journal</w:t>
        </w:r>
        <w:r w:rsidRPr="00982B96">
          <w:rPr>
            <w:rStyle w:val="Hyperlink"/>
          </w:rPr>
          <w:noBreakHyphen/>
          <w:t>page 16</w:t>
        </w:r>
      </w:hyperlink>
      <w:r w:rsidRPr="00982B96">
        <w:t>)</w:t>
      </w:r>
    </w:p>
    <w:p w:rsidR="005D09B0" w:rsidRDefault="005D09B0" w:rsidP="005D09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03C3" w:rsidRPr="00C803C3" w:rsidRDefault="00C803C3" w:rsidP="00C80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03C3" w:rsidRDefault="00C803C3" w:rsidP="00C803C3">
      <w:r w:rsidRPr="00C803C3">
        <w:rPr>
          <w:b/>
        </w:rPr>
        <w:t>VERSIONS OF THIS BILL</w:t>
      </w:r>
    </w:p>
    <w:p w:rsidR="00C803C3" w:rsidRDefault="00C803C3" w:rsidP="00C803C3"/>
    <w:p w:rsidR="00C803C3" w:rsidRDefault="00570186" w:rsidP="00C803C3">
      <w:hyperlink r:id="rId9" w:history="1">
        <w:r w:rsidR="00C803C3">
          <w:rPr>
            <w:rStyle w:val="Hyperlink"/>
          </w:rPr>
          <w:t>4/30/2013</w:t>
        </w:r>
      </w:hyperlink>
    </w:p>
    <w:p w:rsidR="00C803C3" w:rsidRDefault="00C803C3" w:rsidP="00C803C3"/>
    <w:p w:rsidR="00C803C3" w:rsidRDefault="00C803C3" w:rsidP="00C803C3">
      <w:pPr>
        <w:sectPr w:rsidR="00C803C3" w:rsidSect="00C803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146D" w:rsidRDefault="00471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A8" w:rsidRDefault="002A0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7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02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THE OUTSTANDING WORK OF THE AMERICAN CANCER SOCIETY</w:t>
      </w:r>
      <w:r w:rsidR="00D0370B" w:rsidRPr="00D0370B">
        <w:t>’</w:t>
      </w:r>
      <w:r>
        <w:t>S HOPE LODGE IN CHARLESTON COUNTY FOR FORTY YEARS OF PROVIDING VITAL AND COMPASSIONATE SUPPORT FOR CANCER PATIENTS AND THEIR CAREGIVERS IN THE PALMETTO STATE.</w:t>
      </w: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2A9" w:rsidRPr="0017136A" w:rsidRDefault="0045693F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52A9" w:rsidRPr="0017136A">
        <w:rPr>
          <w:color w:val="000000" w:themeColor="text1"/>
          <w:u w:color="000000" w:themeColor="text1"/>
        </w:rPr>
        <w:t>the American Cancer Society is the nationwide</w:t>
      </w:r>
      <w:r>
        <w:rPr>
          <w:color w:val="000000" w:themeColor="text1"/>
          <w:u w:color="000000" w:themeColor="text1"/>
        </w:rPr>
        <w:t xml:space="preserve">, </w:t>
      </w:r>
      <w:r w:rsidR="000D52A9" w:rsidRPr="0017136A">
        <w:rPr>
          <w:color w:val="000000" w:themeColor="text1"/>
          <w:u w:color="000000" w:themeColor="text1"/>
        </w:rPr>
        <w:t>community</w:t>
      </w:r>
      <w:r w:rsidR="00D0370B">
        <w:rPr>
          <w:color w:val="000000" w:themeColor="text1"/>
          <w:u w:color="000000" w:themeColor="text1"/>
        </w:rPr>
        <w:noBreakHyphen/>
      </w:r>
      <w:r w:rsidR="000D52A9" w:rsidRPr="0017136A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>,</w:t>
      </w:r>
      <w:r w:rsidR="000D52A9" w:rsidRPr="0017136A">
        <w:rPr>
          <w:color w:val="000000" w:themeColor="text1"/>
          <w:u w:color="000000" w:themeColor="text1"/>
        </w:rPr>
        <w:t xml:space="preserve"> voluntary health</w:t>
      </w:r>
      <w:r w:rsidR="000D52A9">
        <w:rPr>
          <w:color w:val="000000" w:themeColor="text1"/>
          <w:u w:color="000000" w:themeColor="text1"/>
        </w:rPr>
        <w:t xml:space="preserve"> </w:t>
      </w:r>
      <w:r w:rsidR="000D52A9" w:rsidRPr="0017136A">
        <w:rPr>
          <w:color w:val="000000" w:themeColor="text1"/>
          <w:u w:color="000000" w:themeColor="text1"/>
        </w:rPr>
        <w:t>organization dedicated to eliminating cancer as a major health problem by preventing cancer, saving lives</w:t>
      </w:r>
      <w:r w:rsidR="000D52A9">
        <w:rPr>
          <w:color w:val="000000" w:themeColor="text1"/>
          <w:u w:color="000000" w:themeColor="text1"/>
        </w:rPr>
        <w:t>,</w:t>
      </w:r>
      <w:r w:rsidR="000D52A9" w:rsidRPr="0017136A">
        <w:rPr>
          <w:color w:val="000000" w:themeColor="text1"/>
          <w:u w:color="000000" w:themeColor="text1"/>
        </w:rPr>
        <w:t xml:space="preserve"> and diminishing suffering from cancer through research, education, advocacy</w:t>
      </w:r>
      <w:r w:rsidR="000D52A9">
        <w:rPr>
          <w:color w:val="000000" w:themeColor="text1"/>
          <w:u w:color="000000" w:themeColor="text1"/>
        </w:rPr>
        <w:t>,</w:t>
      </w:r>
      <w:r w:rsidR="000D52A9" w:rsidRPr="0017136A">
        <w:rPr>
          <w:color w:val="000000" w:themeColor="text1"/>
          <w:u w:color="000000" w:themeColor="text1"/>
        </w:rPr>
        <w:t xml:space="preserve"> and service;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>, by these efforts the overall, age</w:t>
      </w:r>
      <w:r w:rsidR="00D0370B">
        <w:rPr>
          <w:color w:val="000000" w:themeColor="text1"/>
          <w:u w:color="000000" w:themeColor="text1"/>
        </w:rPr>
        <w:noBreakHyphen/>
      </w:r>
      <w:r w:rsidRPr="0017136A">
        <w:rPr>
          <w:color w:val="000000" w:themeColor="text1"/>
          <w:u w:color="000000" w:themeColor="text1"/>
        </w:rPr>
        <w:t>adjusted cancer mortality rate is declining for the first time in human history and should continue to do so;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>, people are alive today because the knowledge we have gained has translated directly into primary prevention, early detection</w:t>
      </w:r>
      <w:r>
        <w:rPr>
          <w:color w:val="000000" w:themeColor="text1"/>
          <w:u w:color="000000" w:themeColor="text1"/>
        </w:rPr>
        <w:t>,</w:t>
      </w:r>
      <w:r w:rsidRPr="0017136A">
        <w:rPr>
          <w:color w:val="000000" w:themeColor="text1"/>
          <w:u w:color="000000" w:themeColor="text1"/>
        </w:rPr>
        <w:t xml:space="preserve"> and improved treatment;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>, the American Cancer Society Hope Lodge in Charleston, South Carolina</w:t>
      </w:r>
      <w:r>
        <w:rPr>
          <w:color w:val="000000" w:themeColor="text1"/>
          <w:u w:color="000000" w:themeColor="text1"/>
        </w:rPr>
        <w:t>,</w:t>
      </w:r>
      <w:r w:rsidRPr="0017136A">
        <w:rPr>
          <w:color w:val="000000" w:themeColor="text1"/>
          <w:u w:color="000000" w:themeColor="text1"/>
        </w:rPr>
        <w:t xml:space="preserve"> was founded in 1970 as the first Hospital Hospitality House in the nation, with a grant from the Exchange Club of Charleston and under the leadership of </w:t>
      </w:r>
      <w:r w:rsidR="006B2C92">
        <w:rPr>
          <w:color w:val="000000" w:themeColor="text1"/>
          <w:u w:color="000000" w:themeColor="text1"/>
        </w:rPr>
        <w:t xml:space="preserve">the late </w:t>
      </w:r>
      <w:r w:rsidRPr="0017136A">
        <w:rPr>
          <w:color w:val="000000" w:themeColor="text1"/>
          <w:u w:color="000000" w:themeColor="text1"/>
        </w:rPr>
        <w:t>Margot Freudenberg, R.P.T;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 xml:space="preserve">, there are now </w:t>
      </w:r>
      <w:r w:rsidR="00D0370B">
        <w:rPr>
          <w:color w:val="000000" w:themeColor="text1"/>
          <w:u w:color="000000" w:themeColor="text1"/>
        </w:rPr>
        <w:t>thirty</w:t>
      </w:r>
      <w:r w:rsidR="00D0370B">
        <w:rPr>
          <w:color w:val="000000" w:themeColor="text1"/>
          <w:u w:color="000000" w:themeColor="text1"/>
        </w:rPr>
        <w:noBreakHyphen/>
        <w:t>one</w:t>
      </w:r>
      <w:r w:rsidRPr="0017136A">
        <w:rPr>
          <w:color w:val="000000" w:themeColor="text1"/>
          <w:u w:color="000000" w:themeColor="text1"/>
        </w:rPr>
        <w:t xml:space="preserve"> Hope Lodges, </w:t>
      </w:r>
      <w:r w:rsidR="00D0370B">
        <w:rPr>
          <w:color w:val="000000" w:themeColor="text1"/>
          <w:u w:color="000000" w:themeColor="text1"/>
        </w:rPr>
        <w:t>three</w:t>
      </w:r>
      <w:r w:rsidRPr="0017136A">
        <w:rPr>
          <w:color w:val="000000" w:themeColor="text1"/>
          <w:u w:color="000000" w:themeColor="text1"/>
        </w:rPr>
        <w:t xml:space="preserve"> Hope Lodge Connections</w:t>
      </w:r>
      <w:r>
        <w:rPr>
          <w:color w:val="000000" w:themeColor="text1"/>
          <w:u w:color="000000" w:themeColor="text1"/>
        </w:rPr>
        <w:t>,</w:t>
      </w:r>
      <w:r w:rsidR="00D0370B">
        <w:rPr>
          <w:color w:val="000000" w:themeColor="text1"/>
          <w:u w:color="000000" w:themeColor="text1"/>
        </w:rPr>
        <w:t xml:space="preserve"> and four</w:t>
      </w:r>
      <w:r w:rsidRPr="0017136A">
        <w:rPr>
          <w:color w:val="000000" w:themeColor="text1"/>
          <w:u w:color="000000" w:themeColor="text1"/>
        </w:rPr>
        <w:t xml:space="preserve"> additional Hope Lodges in development throughout the country;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17136A">
        <w:rPr>
          <w:color w:val="000000" w:themeColor="text1"/>
          <w:u w:color="000000" w:themeColor="text1"/>
        </w:rPr>
        <w:t xml:space="preserve">, an integral part of the American Cancer Society Mission “To Create More Birthdays” is addressed </w:t>
      </w:r>
      <w:r w:rsidR="00D0370B">
        <w:rPr>
          <w:color w:val="000000" w:themeColor="text1"/>
          <w:u w:color="000000" w:themeColor="text1"/>
        </w:rPr>
        <w:t>as</w:t>
      </w:r>
      <w:r w:rsidRPr="0017136A">
        <w:rPr>
          <w:color w:val="000000" w:themeColor="text1"/>
          <w:u w:color="000000" w:themeColor="text1"/>
        </w:rPr>
        <w:t xml:space="preserve"> Hope Lodge provid</w:t>
      </w:r>
      <w:r w:rsidR="00D0370B">
        <w:rPr>
          <w:color w:val="000000" w:themeColor="text1"/>
          <w:u w:color="000000" w:themeColor="text1"/>
        </w:rPr>
        <w:t>es</w:t>
      </w:r>
      <w:r w:rsidRPr="0017136A">
        <w:rPr>
          <w:color w:val="000000" w:themeColor="text1"/>
          <w:u w:color="000000" w:themeColor="text1"/>
        </w:rPr>
        <w:t xml:space="preserve"> a free “home away from home” to cancer patients living throughout the State of South Carolina who otherwise would not have been able to drive to and from their cancer treatments; and 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>, Hope Lodge provides a strong support network and access to cancer information, resources, and programs designed to enhance the quality of life of cancer patients and caregivers;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 xml:space="preserve">, Hope Lodge has provided over 79,000 nights of free lodging to cancer patients in our </w:t>
      </w:r>
      <w:r w:rsidR="006676CA">
        <w:rPr>
          <w:color w:val="000000" w:themeColor="text1"/>
          <w:u w:color="000000" w:themeColor="text1"/>
        </w:rPr>
        <w:t>forty</w:t>
      </w:r>
      <w:r w:rsidRPr="0017136A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of</w:t>
      </w:r>
      <w:r w:rsidRPr="0017136A">
        <w:rPr>
          <w:color w:val="000000" w:themeColor="text1"/>
          <w:u w:color="000000" w:themeColor="text1"/>
        </w:rPr>
        <w:t xml:space="preserve"> existence</w:t>
      </w:r>
      <w:r>
        <w:rPr>
          <w:color w:val="000000" w:themeColor="text1"/>
          <w:u w:color="000000" w:themeColor="text1"/>
        </w:rPr>
        <w:t>, thereby</w:t>
      </w:r>
      <w:r w:rsidRPr="0017136A">
        <w:rPr>
          <w:color w:val="000000" w:themeColor="text1"/>
          <w:u w:color="000000" w:themeColor="text1"/>
        </w:rPr>
        <w:t xml:space="preserve"> saving cancer patients and their family members, primarily from South Carolina, an estimated $9,310,000; and</w:t>
      </w: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2A9" w:rsidRPr="0017136A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 xml:space="preserve">, South Carolina hospitals were able to attract more patients to enroll in clinical trials and new treatments in order to advance the treatment of cancer patients everywhere; and </w:t>
      </w:r>
    </w:p>
    <w:p w:rsidR="000D52A9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0205" w:rsidRDefault="000D52A9" w:rsidP="000D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1713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17136A">
        <w:rPr>
          <w:color w:val="000000" w:themeColor="text1"/>
          <w:u w:color="000000" w:themeColor="text1"/>
        </w:rPr>
        <w:t>ati</w:t>
      </w:r>
      <w:r>
        <w:rPr>
          <w:color w:val="000000" w:themeColor="text1"/>
          <w:u w:color="000000" w:themeColor="text1"/>
        </w:rPr>
        <w:t>ents had greater access to care and</w:t>
      </w:r>
      <w:r w:rsidRPr="0017136A">
        <w:rPr>
          <w:color w:val="000000" w:themeColor="text1"/>
          <w:u w:color="000000" w:themeColor="text1"/>
        </w:rPr>
        <w:t xml:space="preserve"> a higher percentage of completion of treatment and reported an over</w:t>
      </w:r>
      <w:r w:rsidR="00D0370B">
        <w:rPr>
          <w:color w:val="000000" w:themeColor="text1"/>
          <w:u w:color="000000" w:themeColor="text1"/>
        </w:rPr>
        <w:noBreakHyphen/>
      </w:r>
      <w:r w:rsidRPr="0017136A">
        <w:rPr>
          <w:color w:val="000000" w:themeColor="text1"/>
          <w:u w:color="000000" w:themeColor="text1"/>
        </w:rPr>
        <w:t>all better treatment experience due to their stay with the American Cancer Society Hope Lodge</w:t>
      </w:r>
      <w:r w:rsidR="00750205">
        <w:t xml:space="preserve">.  Now, therefore, </w:t>
      </w: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2A9">
        <w:t xml:space="preserve"> the members of the South Carolina General Assembly, by this resolution, </w:t>
      </w:r>
      <w:r w:rsidR="006676CA">
        <w:t xml:space="preserve">recognize and commend the outstanding work of </w:t>
      </w:r>
      <w:r w:rsidR="000C3B15">
        <w:t>the American Cancer Society</w:t>
      </w:r>
      <w:r w:rsidR="00D0370B" w:rsidRPr="00D0370B">
        <w:t>’</w:t>
      </w:r>
      <w:r w:rsidR="000C3B15">
        <w:t xml:space="preserve">s </w:t>
      </w:r>
      <w:r w:rsidR="006676CA">
        <w:t>Hope Lodge</w:t>
      </w:r>
      <w:r w:rsidR="000C3B15">
        <w:t xml:space="preserve"> in Charleston County for forty years of providing vital and compassionate support for cancer patients and their caregivers in the Palmetto State.</w:t>
      </w:r>
    </w:p>
    <w:p w:rsidR="00750205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0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676CA">
        <w:t>present</w:t>
      </w:r>
      <w:r>
        <w:t>ed to</w:t>
      </w:r>
      <w:r w:rsidR="006676CA">
        <w:t xml:space="preserve"> </w:t>
      </w:r>
      <w:r w:rsidR="000C3B15">
        <w:t>S</w:t>
      </w:r>
      <w:r w:rsidR="00D0370B">
        <w:t xml:space="preserve">undi Herring, </w:t>
      </w:r>
      <w:r w:rsidR="00355025">
        <w:t>manager</w:t>
      </w:r>
      <w:r w:rsidR="00D0370B">
        <w:t xml:space="preserve"> of Hope L</w:t>
      </w:r>
      <w:r w:rsidR="000C3B15">
        <w:t>odge in Charleston.</w:t>
      </w:r>
    </w:p>
    <w:p w:rsidR="00687D08" w:rsidRDefault="00D0370B" w:rsidP="00E6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7D08" w:rsidRDefault="00687D08" w:rsidP="00C803C3">
      <w:pPr>
        <w:suppressAutoHyphens/>
      </w:pPr>
    </w:p>
    <w:sectPr w:rsidR="00687D08" w:rsidSect="00C803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B15" w:rsidRDefault="000C3B15" w:rsidP="009F0C77">
      <w:r>
        <w:separator/>
      </w:r>
    </w:p>
  </w:endnote>
  <w:endnote w:type="continuationSeparator" w:id="0">
    <w:p w:rsidR="000C3B15" w:rsidRDefault="000C3B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FBD85C-6438-45B2-BD25-CC8E5D5E5928}"/>
    <w:embedBold r:id="rId2" w:fontKey="{08CAFF88-81E2-4328-9F3B-383515ADCC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0B3EC2-29F9-4447-B4AC-502061F5DE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B26631-F3E5-4DFA-B925-F5D01B2482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A9072B-2F53-4F4B-A367-AA3F51476A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3C3" w:rsidRPr="00687D08" w:rsidRDefault="00C803C3" w:rsidP="00687D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[4052]</w:t>
    </w:r>
    <w:r>
      <w:tab/>
    </w:r>
    <w:r w:rsidR="00C81549">
      <w:fldChar w:fldCharType="begin"/>
    </w:r>
    <w:r w:rsidR="00C81549">
      <w:instrText xml:space="preserve"> PAGE  \* MERGEFORMAT </w:instrText>
    </w:r>
    <w:r w:rsidR="00C81549">
      <w:fldChar w:fldCharType="separate"/>
    </w:r>
    <w:r w:rsidR="00570186">
      <w:rPr>
        <w:noProof/>
      </w:rPr>
      <w:t>1</w:t>
    </w:r>
    <w:r w:rsidR="00C815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B15" w:rsidRDefault="000C3B15" w:rsidP="009F0C77">
      <w:r>
        <w:separator/>
      </w:r>
    </w:p>
  </w:footnote>
  <w:footnote w:type="continuationSeparator" w:id="0">
    <w:p w:rsidR="000C3B15" w:rsidRDefault="000C3B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07AB13"/>
    <w:docVar w:name="CoverBillType" w:val="c"/>
    <w:docVar w:name="docpath" w:val="L:\Council\bills\GM\29707AB13.DOCX"/>
    <w:docVar w:name="dvBillNumber" w:val="40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7959"/>
    <w:rsid w:val="00011869"/>
    <w:rsid w:val="000C3B15"/>
    <w:rsid w:val="000D52A9"/>
    <w:rsid w:val="000E1785"/>
    <w:rsid w:val="000F40FA"/>
    <w:rsid w:val="0010776B"/>
    <w:rsid w:val="001310E8"/>
    <w:rsid w:val="001318C8"/>
    <w:rsid w:val="00133E66"/>
    <w:rsid w:val="001435A3"/>
    <w:rsid w:val="00175A52"/>
    <w:rsid w:val="001806D4"/>
    <w:rsid w:val="00197959"/>
    <w:rsid w:val="001D08F2"/>
    <w:rsid w:val="001D525B"/>
    <w:rsid w:val="001D7F4F"/>
    <w:rsid w:val="002321B6"/>
    <w:rsid w:val="0024292E"/>
    <w:rsid w:val="00250967"/>
    <w:rsid w:val="002543C8"/>
    <w:rsid w:val="00284AAE"/>
    <w:rsid w:val="002A0EA8"/>
    <w:rsid w:val="002E5912"/>
    <w:rsid w:val="00301B21"/>
    <w:rsid w:val="00325348"/>
    <w:rsid w:val="0032732C"/>
    <w:rsid w:val="00336AD0"/>
    <w:rsid w:val="00355025"/>
    <w:rsid w:val="0037079A"/>
    <w:rsid w:val="003D01E8"/>
    <w:rsid w:val="003E5288"/>
    <w:rsid w:val="003F6D79"/>
    <w:rsid w:val="0041760A"/>
    <w:rsid w:val="00417C01"/>
    <w:rsid w:val="0045693F"/>
    <w:rsid w:val="0047146D"/>
    <w:rsid w:val="004809EE"/>
    <w:rsid w:val="004E7D54"/>
    <w:rsid w:val="0051513D"/>
    <w:rsid w:val="005273C6"/>
    <w:rsid w:val="00530A69"/>
    <w:rsid w:val="00545593"/>
    <w:rsid w:val="00570186"/>
    <w:rsid w:val="00577C6C"/>
    <w:rsid w:val="005C2FE2"/>
    <w:rsid w:val="005D09B0"/>
    <w:rsid w:val="005E2BC9"/>
    <w:rsid w:val="00605102"/>
    <w:rsid w:val="006215AA"/>
    <w:rsid w:val="00664786"/>
    <w:rsid w:val="006676CA"/>
    <w:rsid w:val="00687D08"/>
    <w:rsid w:val="006913C9"/>
    <w:rsid w:val="0069470D"/>
    <w:rsid w:val="006B2C92"/>
    <w:rsid w:val="006E2EF4"/>
    <w:rsid w:val="00734F00"/>
    <w:rsid w:val="00750205"/>
    <w:rsid w:val="00786E02"/>
    <w:rsid w:val="007A70AE"/>
    <w:rsid w:val="008362E8"/>
    <w:rsid w:val="0086343A"/>
    <w:rsid w:val="008A1768"/>
    <w:rsid w:val="008F0F33"/>
    <w:rsid w:val="008F4429"/>
    <w:rsid w:val="0094021A"/>
    <w:rsid w:val="009727AB"/>
    <w:rsid w:val="009B44AF"/>
    <w:rsid w:val="009C0EA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0D5"/>
    <w:rsid w:val="00AD4B17"/>
    <w:rsid w:val="00B412D4"/>
    <w:rsid w:val="00BC3853"/>
    <w:rsid w:val="00BE3C22"/>
    <w:rsid w:val="00BF0435"/>
    <w:rsid w:val="00C0345E"/>
    <w:rsid w:val="00C20C9E"/>
    <w:rsid w:val="00C3483A"/>
    <w:rsid w:val="00C415FF"/>
    <w:rsid w:val="00C6261C"/>
    <w:rsid w:val="00C74E9D"/>
    <w:rsid w:val="00C803C3"/>
    <w:rsid w:val="00C81549"/>
    <w:rsid w:val="00C82FD3"/>
    <w:rsid w:val="00C92819"/>
    <w:rsid w:val="00CC6B7B"/>
    <w:rsid w:val="00CD2089"/>
    <w:rsid w:val="00D0370B"/>
    <w:rsid w:val="00D73A67"/>
    <w:rsid w:val="00D970A9"/>
    <w:rsid w:val="00DF3845"/>
    <w:rsid w:val="00E04F63"/>
    <w:rsid w:val="00E41911"/>
    <w:rsid w:val="00E62691"/>
    <w:rsid w:val="00E92EEF"/>
    <w:rsid w:val="00EC5124"/>
    <w:rsid w:val="00ED5CDE"/>
    <w:rsid w:val="00EF1117"/>
    <w:rsid w:val="00F11B19"/>
    <w:rsid w:val="00F24442"/>
    <w:rsid w:val="00F50AE3"/>
    <w:rsid w:val="00F67CF1"/>
    <w:rsid w:val="00F840F0"/>
    <w:rsid w:val="00FB0D0D"/>
    <w:rsid w:val="00FB43B4"/>
    <w:rsid w:val="00FC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82F985-0604-428F-AFD7-9175A967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B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03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52_2013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ACB70-2F7C-41AC-BC66-3A5B7423B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4052: American Cancer Society's Hope Lodge - South Carolina Legislature Online</dc:title>
  <dc:creator>%USERNAME%</dc:creator>
  <cp:lastModifiedBy>N Cumfer</cp:lastModifiedBy>
  <cp:revision>9</cp:revision>
  <cp:lastPrinted>2013-04-25T19:16:00Z</cp:lastPrinted>
  <dcterms:created xsi:type="dcterms:W3CDTF">2013-04-30T16:52:00Z</dcterms:created>
  <dcterms:modified xsi:type="dcterms:W3CDTF">2014-12-05T16:49:00Z</dcterms:modified>
</cp:coreProperties>
</file>