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404" w:rsidRDefault="005D4404" w:rsidP="005D4404">
      <w:pPr>
        <w:widowControl w:val="0"/>
        <w:jc w:val="center"/>
      </w:pPr>
      <w:r w:rsidRPr="005D4404">
        <w:rPr>
          <w:b/>
        </w:rPr>
        <w:t>South Carolina General Assembly</w:t>
      </w:r>
    </w:p>
    <w:p w:rsidR="005D4404" w:rsidRDefault="005D4404" w:rsidP="005D4404">
      <w:pPr>
        <w:widowControl w:val="0"/>
        <w:jc w:val="center"/>
      </w:pPr>
      <w:r>
        <w:t>120th Session, 2013-2014</w:t>
      </w:r>
    </w:p>
    <w:p w:rsidR="005D4404" w:rsidRDefault="005D4404" w:rsidP="005D4404">
      <w:pPr>
        <w:widowControl w:val="0"/>
        <w:jc w:val="left"/>
      </w:pPr>
    </w:p>
    <w:p w:rsidR="005D4404" w:rsidRDefault="005D4404" w:rsidP="005D4404">
      <w:pPr>
        <w:widowControl w:val="0"/>
        <w:jc w:val="left"/>
        <w:rPr>
          <w:b/>
        </w:rPr>
      </w:pPr>
      <w:r w:rsidRPr="005D4404">
        <w:rPr>
          <w:b/>
        </w:rPr>
        <w:t>H. 4060</w:t>
      </w:r>
    </w:p>
    <w:p w:rsidR="005D4404" w:rsidRDefault="005D4404" w:rsidP="005D4404">
      <w:pPr>
        <w:widowControl w:val="0"/>
        <w:jc w:val="left"/>
        <w:rPr>
          <w:b/>
        </w:rPr>
      </w:pPr>
    </w:p>
    <w:p w:rsidR="005D4404" w:rsidRDefault="005D4404" w:rsidP="005D4404">
      <w:pPr>
        <w:widowControl w:val="0"/>
        <w:jc w:val="left"/>
      </w:pPr>
      <w:r w:rsidRPr="005D4404">
        <w:rPr>
          <w:b/>
        </w:rPr>
        <w:t>STATUS INFORMATION</w:t>
      </w:r>
    </w:p>
    <w:p w:rsidR="005D4404" w:rsidRDefault="005D4404" w:rsidP="005D4404">
      <w:pPr>
        <w:widowControl w:val="0"/>
        <w:jc w:val="left"/>
      </w:pPr>
    </w:p>
    <w:p w:rsidR="005D4404" w:rsidRDefault="005D4404" w:rsidP="005D4404">
      <w:pPr>
        <w:widowControl w:val="0"/>
        <w:jc w:val="left"/>
      </w:pPr>
      <w:r>
        <w:t>Concurrent Resolution</w:t>
      </w:r>
    </w:p>
    <w:p w:rsidR="005D4404" w:rsidRDefault="004425AD" w:rsidP="005D4404">
      <w:pPr>
        <w:widowControl w:val="0"/>
        <w:jc w:val="left"/>
      </w:pPr>
      <w:r>
        <w:t>Sponsors: Reps. D.C. Moss,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D4404" w:rsidRDefault="005D4404" w:rsidP="005D4404">
      <w:pPr>
        <w:widowControl w:val="0"/>
        <w:jc w:val="left"/>
      </w:pPr>
      <w:r>
        <w:t>Document Path: l:\council\bills\rm\1249htc13.docx</w:t>
      </w:r>
    </w:p>
    <w:p w:rsidR="005D4404" w:rsidRDefault="005D4404" w:rsidP="005D4404">
      <w:pPr>
        <w:widowControl w:val="0"/>
        <w:jc w:val="left"/>
      </w:pPr>
    </w:p>
    <w:p w:rsidR="00B45445" w:rsidRDefault="00B45445" w:rsidP="005D4404">
      <w:pPr>
        <w:widowControl w:val="0"/>
        <w:jc w:val="left"/>
      </w:pPr>
      <w:r>
        <w:t>Introduced in the House on April 30, 2013</w:t>
      </w:r>
    </w:p>
    <w:p w:rsidR="00B45445" w:rsidRDefault="00B45445" w:rsidP="005D4404">
      <w:pPr>
        <w:widowControl w:val="0"/>
        <w:jc w:val="left"/>
      </w:pPr>
      <w:r>
        <w:t>Introduced in the Senate on April 30, 2013</w:t>
      </w:r>
    </w:p>
    <w:p w:rsidR="00B45445" w:rsidRDefault="00B45445" w:rsidP="005D4404">
      <w:pPr>
        <w:widowControl w:val="0"/>
        <w:jc w:val="left"/>
      </w:pPr>
      <w:r>
        <w:t>Adopted by the General Assembly on April 30, 2013</w:t>
      </w:r>
    </w:p>
    <w:p w:rsidR="00B45445" w:rsidRDefault="00B45445" w:rsidP="005D4404">
      <w:pPr>
        <w:widowControl w:val="0"/>
        <w:jc w:val="left"/>
      </w:pPr>
    </w:p>
    <w:p w:rsidR="005D4404" w:rsidRDefault="005D4404" w:rsidP="005D4404">
      <w:pPr>
        <w:widowControl w:val="0"/>
        <w:jc w:val="left"/>
      </w:pPr>
      <w:r>
        <w:t xml:space="preserve">Summary: </w:t>
      </w:r>
      <w:r w:rsidR="00132960">
        <w:t>Senior Trooper William A. McInville</w:t>
      </w:r>
    </w:p>
    <w:p w:rsidR="005D4404" w:rsidRDefault="005D4404" w:rsidP="005D4404">
      <w:pPr>
        <w:widowControl w:val="0"/>
        <w:jc w:val="left"/>
      </w:pPr>
    </w:p>
    <w:p w:rsidR="005D4404" w:rsidRDefault="005D4404" w:rsidP="005D4404">
      <w:pPr>
        <w:widowControl w:val="0"/>
        <w:jc w:val="left"/>
      </w:pPr>
    </w:p>
    <w:p w:rsidR="005D4404" w:rsidRDefault="005D4404" w:rsidP="005D4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404">
        <w:rPr>
          <w:b/>
        </w:rPr>
        <w:t>HISTORY OF LEGISLATIVE ACTIONS</w:t>
      </w:r>
    </w:p>
    <w:p w:rsidR="005D4404" w:rsidRDefault="005D4404" w:rsidP="005D4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404" w:rsidRPr="005D4404" w:rsidRDefault="005D4404" w:rsidP="005D44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404">
        <w:rPr>
          <w:u w:val="single"/>
        </w:rPr>
        <w:tab/>
        <w:t>Date</w:t>
      </w:r>
      <w:r w:rsidRPr="005D4404">
        <w:rPr>
          <w:u w:val="single"/>
        </w:rPr>
        <w:tab/>
        <w:t>Body</w:t>
      </w:r>
      <w:r w:rsidRPr="005D4404">
        <w:rPr>
          <w:u w:val="single"/>
        </w:rPr>
        <w:tab/>
        <w:t>Action Description with journal page number</w:t>
      </w:r>
      <w:r w:rsidRPr="005D4404">
        <w:rPr>
          <w:u w:val="single"/>
        </w:rPr>
        <w:tab/>
      </w:r>
      <w:bookmarkStart w:id="0" w:name="_GoBack"/>
      <w:bookmarkEnd w:id="0"/>
    </w:p>
    <w:p w:rsidR="001C092C" w:rsidRDefault="001C092C" w:rsidP="001C0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B4712B">
        <w:t>Intr</w:t>
      </w:r>
      <w:r>
        <w:t xml:space="preserve">oduced, adopted, sent to Senate </w:t>
      </w:r>
      <w:r w:rsidRPr="00B4712B">
        <w:t>(</w:t>
      </w:r>
      <w:hyperlink r:id="rId7" w:history="1">
        <w:r w:rsidRPr="00B4712B">
          <w:rPr>
            <w:rStyle w:val="Hyperlink"/>
          </w:rPr>
          <w:t>House Journal</w:t>
        </w:r>
        <w:r w:rsidRPr="00B4712B">
          <w:rPr>
            <w:rStyle w:val="Hyperlink"/>
          </w:rPr>
          <w:noBreakHyphen/>
          <w:t>page 18</w:t>
        </w:r>
      </w:hyperlink>
      <w:r w:rsidRPr="00B4712B">
        <w:t>)</w:t>
      </w:r>
    </w:p>
    <w:p w:rsidR="001C092C" w:rsidRDefault="001C092C" w:rsidP="001C0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Senate</w:t>
      </w:r>
      <w:r>
        <w:tab/>
      </w:r>
      <w:r w:rsidRPr="00B4712B">
        <w:t>Introduced, ado</w:t>
      </w:r>
      <w:r>
        <w:t xml:space="preserve">pted, returned with concurrence </w:t>
      </w:r>
      <w:r w:rsidRPr="00B4712B">
        <w:t>(</w:t>
      </w:r>
      <w:hyperlink r:id="rId8" w:history="1">
        <w:r w:rsidRPr="00B4712B">
          <w:rPr>
            <w:rStyle w:val="Hyperlink"/>
          </w:rPr>
          <w:t>Senate Journal</w:t>
        </w:r>
        <w:r w:rsidRPr="00B4712B">
          <w:rPr>
            <w:rStyle w:val="Hyperlink"/>
          </w:rPr>
          <w:noBreakHyphen/>
          <w:t>page 16</w:t>
        </w:r>
      </w:hyperlink>
      <w:r w:rsidRPr="00B4712B">
        <w:t>)</w:t>
      </w:r>
    </w:p>
    <w:p w:rsidR="001C092C" w:rsidRDefault="001C092C" w:rsidP="001C09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404" w:rsidRPr="005D4404" w:rsidRDefault="005D4404" w:rsidP="005D4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404" w:rsidRDefault="005D4404" w:rsidP="005D4404">
      <w:r w:rsidRPr="005D4404">
        <w:rPr>
          <w:b/>
        </w:rPr>
        <w:t>VERSIONS OF THIS BILL</w:t>
      </w:r>
    </w:p>
    <w:p w:rsidR="005D4404" w:rsidRDefault="005D4404" w:rsidP="005D4404"/>
    <w:p w:rsidR="005D4404" w:rsidRDefault="00BC384D" w:rsidP="005D4404">
      <w:hyperlink r:id="rId9" w:history="1">
        <w:r w:rsidR="005D4404">
          <w:rPr>
            <w:rStyle w:val="Hyperlink"/>
          </w:rPr>
          <w:t>4/30/2013</w:t>
        </w:r>
      </w:hyperlink>
    </w:p>
    <w:p w:rsidR="005D4404" w:rsidRDefault="005D4404" w:rsidP="005D4404"/>
    <w:p w:rsidR="005D4404" w:rsidRDefault="005D4404" w:rsidP="005D4404">
      <w:pPr>
        <w:sectPr w:rsidR="005D4404" w:rsidSect="005D44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6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98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48F" w:rsidRDefault="009C54F2" w:rsidP="0058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8548F">
        <w:t xml:space="preserve">HONOR </w:t>
      </w:r>
      <w:r w:rsidR="00EA2AB7">
        <w:t xml:space="preserve">AND COMMEND </w:t>
      </w:r>
      <w:r w:rsidR="0046024E">
        <w:t>SENIOR TROOPER WILLIAM A. MCINVILLE</w:t>
      </w:r>
      <w:r w:rsidR="0058548F">
        <w:t xml:space="preserve"> OF </w:t>
      </w:r>
      <w:r w:rsidR="0046024E">
        <w:t>FLORENCE</w:t>
      </w:r>
      <w:r w:rsidR="0058548F">
        <w:t xml:space="preserve"> UPON BEING NAMED </w:t>
      </w:r>
      <w:r w:rsidR="00DD5CD6">
        <w:t xml:space="preserve">SOUTH CAROLINA HIGHWAY PATROL </w:t>
      </w:r>
      <w:r w:rsidR="0058548F">
        <w:t xml:space="preserve">TROOPER OF THE YEAR </w:t>
      </w:r>
      <w:r w:rsidR="00DD5CD6">
        <w:t>FOR 201</w:t>
      </w:r>
      <w:r w:rsidR="00942066">
        <w:t>2</w:t>
      </w:r>
      <w:r w:rsidR="00DD5CD6">
        <w:t xml:space="preserve"> </w:t>
      </w:r>
      <w:r w:rsidR="0058548F">
        <w:t>AND TO EXPRESS DEEP GRATITUDE FOR HIS MERITORIOUS SERVICE TO THE CITIZENS OF HIS COMMUNITY.</w:t>
      </w:r>
    </w:p>
    <w:p w:rsidR="0002398E" w:rsidRDefault="000239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7B6B" w:rsidRDefault="0002398E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C7B6B">
        <w:t xml:space="preserve">the members of the South Carolina </w:t>
      </w:r>
      <w:r w:rsidR="00940991">
        <w:t xml:space="preserve">General Assembly </w:t>
      </w:r>
      <w:r w:rsidR="00ED4558">
        <w:t xml:space="preserve">are pleased to learn that </w:t>
      </w:r>
      <w:r w:rsidR="00EC7B6B">
        <w:t xml:space="preserve">the exceptional work of </w:t>
      </w:r>
      <w:r w:rsidR="00DD5CD6">
        <w:t xml:space="preserve">South Carolina Highway Patrol </w:t>
      </w:r>
      <w:r w:rsidR="00062C6E">
        <w:t xml:space="preserve">(SCHP) </w:t>
      </w:r>
      <w:r w:rsidR="00E91C9F">
        <w:t xml:space="preserve">Senior Trooper William A. McInville of </w:t>
      </w:r>
      <w:r w:rsidR="00DD5CD6">
        <w:t xml:space="preserve">Florence </w:t>
      </w:r>
      <w:r w:rsidR="00ED4558">
        <w:t>has earned him recognition as 2</w:t>
      </w:r>
      <w:r w:rsidR="00EC7B6B">
        <w:t>0</w:t>
      </w:r>
      <w:r w:rsidR="00DD5CD6">
        <w:t>1</w:t>
      </w:r>
      <w:r w:rsidR="00942066">
        <w:t>2</w:t>
      </w:r>
      <w:r w:rsidR="00EC7B6B">
        <w:t xml:space="preserve"> Trooper of the Year; and</w:t>
      </w:r>
    </w:p>
    <w:p w:rsidR="00DD5CD6" w:rsidRDefault="00DD5CD6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prestigious honor is awarded to troopers who </w:t>
      </w:r>
      <w:r w:rsidRPr="008148D0">
        <w:rPr>
          <w:color w:val="000000" w:themeColor="text1"/>
          <w:u w:color="000000" w:themeColor="text1"/>
        </w:rPr>
        <w:t>display courage and valor under extraordinary circumstances</w:t>
      </w:r>
      <w:r>
        <w:rPr>
          <w:color w:val="000000" w:themeColor="text1"/>
          <w:u w:color="000000" w:themeColor="text1"/>
        </w:rPr>
        <w:t>, as did Senior Trooper McInville on June 3, 2012, when he saved a child</w:t>
      </w:r>
      <w:r w:rsidR="00007EE7" w:rsidRPr="00007E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life; and</w:t>
      </w: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Trooper </w:t>
      </w:r>
      <w:r w:rsidRPr="008148D0">
        <w:rPr>
          <w:color w:val="000000" w:themeColor="text1"/>
          <w:u w:color="000000" w:themeColor="text1"/>
        </w:rPr>
        <w:t>McInville</w:t>
      </w:r>
      <w:r>
        <w:rPr>
          <w:color w:val="000000" w:themeColor="text1"/>
          <w:u w:color="000000" w:themeColor="text1"/>
        </w:rPr>
        <w:t>, who</w:t>
      </w:r>
      <w:r w:rsidRPr="008148D0">
        <w:rPr>
          <w:color w:val="000000" w:themeColor="text1"/>
          <w:u w:color="000000" w:themeColor="text1"/>
        </w:rPr>
        <w:t xml:space="preserve"> joined the </w:t>
      </w:r>
      <w:r w:rsidR="00062C6E">
        <w:rPr>
          <w:color w:val="000000" w:themeColor="text1"/>
          <w:u w:color="000000" w:themeColor="text1"/>
        </w:rPr>
        <w:t>SCHP</w:t>
      </w:r>
      <w:r w:rsidRPr="008148D0">
        <w:rPr>
          <w:color w:val="000000" w:themeColor="text1"/>
          <w:u w:color="000000" w:themeColor="text1"/>
        </w:rPr>
        <w:t xml:space="preserve"> in January 2010 and is assigned to Dillon, Florence</w:t>
      </w:r>
      <w:r>
        <w:rPr>
          <w:color w:val="000000" w:themeColor="text1"/>
          <w:u w:color="000000" w:themeColor="text1"/>
        </w:rPr>
        <w:t>,</w:t>
      </w:r>
      <w:r w:rsidRPr="008148D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Marion counties</w:t>
      </w:r>
      <w:r w:rsidR="00D11563">
        <w:rPr>
          <w:color w:val="000000" w:themeColor="text1"/>
          <w:u w:color="000000" w:themeColor="text1"/>
        </w:rPr>
        <w:t xml:space="preserve"> (Troop Five)</w:t>
      </w:r>
      <w:r>
        <w:rPr>
          <w:color w:val="000000" w:themeColor="text1"/>
          <w:u w:color="000000" w:themeColor="text1"/>
        </w:rPr>
        <w:t xml:space="preserve">, </w:t>
      </w:r>
      <w:r w:rsidRPr="008148D0">
        <w:rPr>
          <w:color w:val="000000" w:themeColor="text1"/>
          <w:u w:color="000000" w:themeColor="text1"/>
        </w:rPr>
        <w:t xml:space="preserve">conducted a traffic stop </w:t>
      </w:r>
      <w:r>
        <w:rPr>
          <w:color w:val="000000" w:themeColor="text1"/>
          <w:u w:color="000000" w:themeColor="text1"/>
        </w:rPr>
        <w:t>o</w:t>
      </w:r>
      <w:r w:rsidRPr="008148D0">
        <w:rPr>
          <w:color w:val="000000" w:themeColor="text1"/>
          <w:u w:color="000000" w:themeColor="text1"/>
        </w:rPr>
        <w:t>n June 3, 2012</w:t>
      </w:r>
      <w:r>
        <w:rPr>
          <w:color w:val="000000" w:themeColor="text1"/>
          <w:u w:color="000000" w:themeColor="text1"/>
        </w:rPr>
        <w:t xml:space="preserve">, </w:t>
      </w:r>
      <w:r w:rsidRPr="008148D0">
        <w:rPr>
          <w:color w:val="000000" w:themeColor="text1"/>
          <w:u w:color="000000" w:themeColor="text1"/>
        </w:rPr>
        <w:t>after a vehicle disregarded a stoplight on U.S. 52 North at Cashua Drive, nearly causing a collision</w:t>
      </w:r>
      <w:r>
        <w:rPr>
          <w:color w:val="000000" w:themeColor="text1"/>
          <w:u w:color="000000" w:themeColor="text1"/>
        </w:rPr>
        <w:t>; and</w:t>
      </w:r>
    </w:p>
    <w:p w:rsidR="008D014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148D0">
        <w:rPr>
          <w:color w:val="000000" w:themeColor="text1"/>
          <w:u w:color="000000" w:themeColor="text1"/>
        </w:rPr>
        <w:t xml:space="preserve">he female driver exited the vehicle with a </w:t>
      </w:r>
      <w:r>
        <w:rPr>
          <w:color w:val="000000" w:themeColor="text1"/>
          <w:u w:color="000000" w:themeColor="text1"/>
        </w:rPr>
        <w:t>two</w:t>
      </w:r>
      <w:r w:rsidR="00007EE7">
        <w:rPr>
          <w:color w:val="000000" w:themeColor="text1"/>
          <w:u w:color="000000" w:themeColor="text1"/>
        </w:rPr>
        <w:noBreakHyphen/>
      </w:r>
      <w:r w:rsidRPr="008148D0">
        <w:rPr>
          <w:color w:val="000000" w:themeColor="text1"/>
          <w:u w:color="000000" w:themeColor="text1"/>
        </w:rPr>
        <w:t>year</w:t>
      </w:r>
      <w:r w:rsidR="00007EE7">
        <w:rPr>
          <w:color w:val="000000" w:themeColor="text1"/>
          <w:u w:color="000000" w:themeColor="text1"/>
        </w:rPr>
        <w:noBreakHyphen/>
      </w:r>
      <w:r w:rsidRPr="008148D0">
        <w:rPr>
          <w:color w:val="000000" w:themeColor="text1"/>
          <w:u w:color="000000" w:themeColor="text1"/>
        </w:rPr>
        <w:t xml:space="preserve">old child who was not breathing. The mother of the child was calling for help and placed the child in </w:t>
      </w:r>
      <w:r w:rsidR="00AE2AC6">
        <w:rPr>
          <w:color w:val="000000" w:themeColor="text1"/>
          <w:u w:color="000000" w:themeColor="text1"/>
        </w:rPr>
        <w:t xml:space="preserve">Senior Trooper </w:t>
      </w:r>
      <w:r w:rsidRPr="008148D0">
        <w:rPr>
          <w:color w:val="000000" w:themeColor="text1"/>
          <w:u w:color="000000" w:themeColor="text1"/>
        </w:rPr>
        <w:t>McInville</w:t>
      </w:r>
      <w:r w:rsidR="00007EE7" w:rsidRPr="00007EE7">
        <w:rPr>
          <w:color w:val="000000" w:themeColor="text1"/>
          <w:u w:color="000000" w:themeColor="text1"/>
        </w:rPr>
        <w:t>’</w:t>
      </w:r>
      <w:r w:rsidRPr="008148D0">
        <w:rPr>
          <w:color w:val="000000" w:themeColor="text1"/>
          <w:u w:color="000000" w:themeColor="text1"/>
        </w:rPr>
        <w:t xml:space="preserve">s care. After calling for an ambulance, </w:t>
      </w:r>
      <w:r w:rsidR="00AE2AC6">
        <w:rPr>
          <w:color w:val="000000" w:themeColor="text1"/>
          <w:u w:color="000000" w:themeColor="text1"/>
        </w:rPr>
        <w:t>this resourceful trooper</w:t>
      </w:r>
      <w:r w:rsidRPr="008148D0">
        <w:rPr>
          <w:color w:val="000000" w:themeColor="text1"/>
          <w:u w:color="000000" w:themeColor="text1"/>
        </w:rPr>
        <w:t xml:space="preserve"> began to perform CPR on the child. After several abdominal thrusts, the child spit out a piece of candy, which had caused him to choke</w:t>
      </w:r>
      <w:r>
        <w:rPr>
          <w:color w:val="000000" w:themeColor="text1"/>
          <w:u w:color="000000" w:themeColor="text1"/>
        </w:rPr>
        <w:t>; and</w:t>
      </w: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148D0">
        <w:rPr>
          <w:color w:val="000000" w:themeColor="text1"/>
          <w:u w:color="000000" w:themeColor="text1"/>
        </w:rPr>
        <w:t>“When the mother ran from the vehicle, Trooper McInville had no idea what had happened,” sa</w:t>
      </w:r>
      <w:r>
        <w:rPr>
          <w:color w:val="000000" w:themeColor="text1"/>
          <w:u w:color="000000" w:themeColor="text1"/>
        </w:rPr>
        <w:t>ys</w:t>
      </w:r>
      <w:r w:rsidRPr="008148D0">
        <w:rPr>
          <w:color w:val="000000" w:themeColor="text1"/>
          <w:u w:color="000000" w:themeColor="text1"/>
        </w:rPr>
        <w:t xml:space="preserve"> Highway Patrol Col</w:t>
      </w:r>
      <w:r>
        <w:rPr>
          <w:color w:val="000000" w:themeColor="text1"/>
          <w:u w:color="000000" w:themeColor="text1"/>
        </w:rPr>
        <w:t>onel</w:t>
      </w:r>
      <w:r w:rsidRPr="008148D0">
        <w:rPr>
          <w:color w:val="000000" w:themeColor="text1"/>
          <w:u w:color="000000" w:themeColor="text1"/>
        </w:rPr>
        <w:t xml:space="preserve"> Mike Oliver. “He calmly assessed the situation, repeatedly warned the parents to be careful of the traffic around them</w:t>
      </w:r>
      <w:r>
        <w:rPr>
          <w:color w:val="000000" w:themeColor="text1"/>
          <w:u w:color="000000" w:themeColor="text1"/>
        </w:rPr>
        <w:t>,</w:t>
      </w:r>
      <w:r w:rsidRPr="008148D0">
        <w:rPr>
          <w:color w:val="000000" w:themeColor="text1"/>
          <w:u w:color="000000" w:themeColor="text1"/>
        </w:rPr>
        <w:t xml:space="preserve"> and was able to resuscitate this child. Troopers never know what to expect on their shift</w:t>
      </w:r>
      <w:r w:rsidR="00967C11">
        <w:rPr>
          <w:color w:val="000000" w:themeColor="text1"/>
          <w:u w:color="000000" w:themeColor="text1"/>
        </w:rPr>
        <w:t>s</w:t>
      </w:r>
      <w:r w:rsidRPr="008148D0">
        <w:rPr>
          <w:color w:val="000000" w:themeColor="text1"/>
          <w:u w:color="000000" w:themeColor="text1"/>
        </w:rPr>
        <w:t>, but Trooper McInville drew on his training and his experience to save a life. This act is not the exception for Trooper McInville but highlights his overall work ethic and compassion for others”</w:t>
      </w:r>
      <w:r>
        <w:rPr>
          <w:color w:val="000000" w:themeColor="text1"/>
          <w:u w:color="000000" w:themeColor="text1"/>
        </w:rPr>
        <w:t>; and</w:t>
      </w: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148D0">
        <w:rPr>
          <w:color w:val="000000" w:themeColor="text1"/>
          <w:u w:color="000000" w:themeColor="text1"/>
        </w:rPr>
        <w:t>he child was taken to a local hospital and released the following day. A physician from the hospital later called S</w:t>
      </w:r>
      <w:r>
        <w:rPr>
          <w:color w:val="000000" w:themeColor="text1"/>
          <w:u w:color="000000" w:themeColor="text1"/>
        </w:rPr>
        <w:t>enior Trooper</w:t>
      </w:r>
      <w:r w:rsidRPr="008148D0">
        <w:rPr>
          <w:color w:val="000000" w:themeColor="text1"/>
          <w:u w:color="000000" w:themeColor="text1"/>
        </w:rPr>
        <w:t xml:space="preserve"> McInville to commend him for his heroic assistance. The physician also stated that</w:t>
      </w:r>
      <w:r>
        <w:rPr>
          <w:color w:val="000000" w:themeColor="text1"/>
          <w:u w:color="000000" w:themeColor="text1"/>
        </w:rPr>
        <w:t xml:space="preserve"> </w:t>
      </w:r>
      <w:r w:rsidRPr="008148D0">
        <w:rPr>
          <w:color w:val="000000" w:themeColor="text1"/>
          <w:u w:color="000000" w:themeColor="text1"/>
        </w:rPr>
        <w:t>in his opinion</w:t>
      </w:r>
      <w:r>
        <w:rPr>
          <w:color w:val="000000" w:themeColor="text1"/>
          <w:u w:color="000000" w:themeColor="text1"/>
        </w:rPr>
        <w:t xml:space="preserve"> </w:t>
      </w:r>
      <w:r w:rsidRPr="008148D0">
        <w:rPr>
          <w:color w:val="000000" w:themeColor="text1"/>
          <w:u w:color="000000" w:themeColor="text1"/>
        </w:rPr>
        <w:t>the child would not have survived or at least would have suffered brain damage</w:t>
      </w:r>
      <w:r w:rsidR="00246B5D">
        <w:rPr>
          <w:color w:val="000000" w:themeColor="text1"/>
          <w:u w:color="000000" w:themeColor="text1"/>
        </w:rPr>
        <w:t xml:space="preserve"> without Senior Trooper McInville</w:t>
      </w:r>
      <w:r w:rsidR="00007EE7" w:rsidRPr="00007EE7">
        <w:rPr>
          <w:color w:val="000000" w:themeColor="text1"/>
          <w:u w:color="000000" w:themeColor="text1"/>
        </w:rPr>
        <w:t>’</w:t>
      </w:r>
      <w:r w:rsidR="00246B5D">
        <w:rPr>
          <w:color w:val="000000" w:themeColor="text1"/>
          <w:u w:color="000000" w:themeColor="text1"/>
        </w:rPr>
        <w:t xml:space="preserve">s </w:t>
      </w:r>
      <w:r w:rsidR="008B2249">
        <w:rPr>
          <w:color w:val="000000" w:themeColor="text1"/>
          <w:u w:color="000000" w:themeColor="text1"/>
        </w:rPr>
        <w:t>timely intervention</w:t>
      </w:r>
      <w:r>
        <w:rPr>
          <w:color w:val="000000" w:themeColor="text1"/>
          <w:u w:color="000000" w:themeColor="text1"/>
        </w:rPr>
        <w:t>,</w:t>
      </w:r>
      <w:r w:rsidRPr="008148D0">
        <w:rPr>
          <w:color w:val="000000" w:themeColor="text1"/>
          <w:u w:color="000000" w:themeColor="text1"/>
        </w:rPr>
        <w:t xml:space="preserve"> considering the time it would have taken to get to the hospital</w:t>
      </w:r>
      <w:r>
        <w:rPr>
          <w:color w:val="000000" w:themeColor="text1"/>
          <w:u w:color="000000" w:themeColor="text1"/>
        </w:rPr>
        <w:t>; and</w:t>
      </w:r>
    </w:p>
    <w:p w:rsidR="008D0140" w:rsidRPr="008148D0" w:rsidRDefault="008D0140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40" w:rsidRPr="008148D0" w:rsidRDefault="00C633F9" w:rsidP="008D0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8D0140" w:rsidRPr="008148D0">
        <w:rPr>
          <w:color w:val="000000" w:themeColor="text1"/>
          <w:u w:color="000000" w:themeColor="text1"/>
        </w:rPr>
        <w:t xml:space="preserve">efore joining the </w:t>
      </w:r>
      <w:r w:rsidR="00DB0220">
        <w:rPr>
          <w:color w:val="000000" w:themeColor="text1"/>
          <w:u w:color="000000" w:themeColor="text1"/>
        </w:rPr>
        <w:t>SCHP</w:t>
      </w:r>
      <w:r w:rsidR="008D0140" w:rsidRPr="008148D0">
        <w:rPr>
          <w:color w:val="000000" w:themeColor="text1"/>
          <w:u w:color="000000" w:themeColor="text1"/>
        </w:rPr>
        <w:t xml:space="preserve">, </w:t>
      </w:r>
      <w:r w:rsidR="009D2A09">
        <w:rPr>
          <w:color w:val="000000" w:themeColor="text1"/>
          <w:u w:color="000000" w:themeColor="text1"/>
        </w:rPr>
        <w:t xml:space="preserve">William A. </w:t>
      </w:r>
      <w:r w:rsidR="008D0140" w:rsidRPr="008148D0">
        <w:rPr>
          <w:color w:val="000000" w:themeColor="text1"/>
          <w:u w:color="000000" w:themeColor="text1"/>
        </w:rPr>
        <w:t xml:space="preserve">McInville </w:t>
      </w:r>
      <w:r>
        <w:rPr>
          <w:color w:val="000000" w:themeColor="text1"/>
          <w:u w:color="000000" w:themeColor="text1"/>
        </w:rPr>
        <w:t>served with</w:t>
      </w:r>
      <w:r w:rsidR="008D0140" w:rsidRPr="008148D0">
        <w:rPr>
          <w:color w:val="000000" w:themeColor="text1"/>
          <w:u w:color="000000" w:themeColor="text1"/>
        </w:rPr>
        <w:t xml:space="preserve"> the Florence Police Department, City of Florence Fire Department</w:t>
      </w:r>
      <w:r w:rsidR="008D0140">
        <w:rPr>
          <w:color w:val="000000" w:themeColor="text1"/>
          <w:u w:color="000000" w:themeColor="text1"/>
        </w:rPr>
        <w:t>,</w:t>
      </w:r>
      <w:r w:rsidR="008D0140" w:rsidRPr="008148D0">
        <w:rPr>
          <w:color w:val="000000" w:themeColor="text1"/>
          <w:u w:color="000000" w:themeColor="text1"/>
        </w:rPr>
        <w:t xml:space="preserve"> and Timmonsville Rescue Squad. He </w:t>
      </w:r>
      <w:r w:rsidR="008D0140">
        <w:rPr>
          <w:color w:val="000000" w:themeColor="text1"/>
          <w:u w:color="000000" w:themeColor="text1"/>
        </w:rPr>
        <w:t xml:space="preserve">and his wife, Emily, have </w:t>
      </w:r>
      <w:r w:rsidR="008D0140" w:rsidRPr="008148D0">
        <w:rPr>
          <w:color w:val="000000" w:themeColor="text1"/>
          <w:u w:color="000000" w:themeColor="text1"/>
        </w:rPr>
        <w:t>one child</w:t>
      </w:r>
      <w:r w:rsidR="008D0140">
        <w:rPr>
          <w:color w:val="000000" w:themeColor="text1"/>
          <w:u w:color="000000" w:themeColor="text1"/>
        </w:rPr>
        <w:t>; and</w:t>
      </w:r>
    </w:p>
    <w:p w:rsidR="00AA0A0D" w:rsidRDefault="00AA0A0D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1B6A">
        <w:t xml:space="preserve">grateful for his outstanding work on behalf of the citizens of this State, </w:t>
      </w:r>
      <w:r>
        <w:t xml:space="preserve">the members of the South Carolina </w:t>
      </w:r>
      <w:r w:rsidR="00940991">
        <w:t xml:space="preserve">General Assembly </w:t>
      </w:r>
      <w:r w:rsidR="00351B6A">
        <w:t xml:space="preserve">take great pleasure in saluting Senior </w:t>
      </w:r>
      <w:r w:rsidR="00DA3824">
        <w:t xml:space="preserve">Trooper William A. McInville </w:t>
      </w:r>
      <w:r w:rsidR="00351B6A">
        <w:t>on being</w:t>
      </w:r>
      <w:r>
        <w:t xml:space="preserve"> named 20</w:t>
      </w:r>
      <w:r w:rsidR="00DA3824">
        <w:t>1</w:t>
      </w:r>
      <w:r w:rsidR="00F73841">
        <w:t>2</w:t>
      </w:r>
      <w:r>
        <w:t xml:space="preserve"> Trooper of the Year</w:t>
      </w:r>
      <w:r w:rsidR="00351B6A">
        <w:t xml:space="preserve">. </w:t>
      </w:r>
      <w:r>
        <w:t>Now, therefore,</w:t>
      </w: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991" w:rsidRDefault="00940991" w:rsidP="0094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06D" w:rsidRDefault="00EC7B6B" w:rsidP="00CB3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40991">
        <w:t>General Assembly</w:t>
      </w:r>
      <w:r>
        <w:t xml:space="preserve">, by this resolution, </w:t>
      </w:r>
      <w:r w:rsidR="00EA2AB7">
        <w:t>h</w:t>
      </w:r>
      <w:r>
        <w:t xml:space="preserve">onor </w:t>
      </w:r>
      <w:r w:rsidR="00EA2AB7">
        <w:t xml:space="preserve">and commend </w:t>
      </w:r>
      <w:r w:rsidR="00CB306D">
        <w:t>Senior Trooper William A. McInville of Florence upon being named South Carolina Highway Patrol Trooper of the Year for 201</w:t>
      </w:r>
      <w:r w:rsidR="00F73841">
        <w:t>2</w:t>
      </w:r>
      <w:r w:rsidR="00CB306D">
        <w:t xml:space="preserve"> and express deep gratitude for his meritorious service to the citizens of his community.</w:t>
      </w: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B6B" w:rsidRDefault="00EC7B6B" w:rsidP="00EC7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0991">
        <w:t>provided</w:t>
      </w:r>
      <w:r>
        <w:t xml:space="preserve"> to </w:t>
      </w:r>
      <w:r w:rsidR="00CB306D">
        <w:t>Senior Trooper William A. McInville</w:t>
      </w:r>
      <w:r>
        <w:t>.</w:t>
      </w:r>
    </w:p>
    <w:p w:rsidR="00A96417" w:rsidRDefault="00007EE7" w:rsidP="00F63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417" w:rsidRDefault="00A96417" w:rsidP="005D4404">
      <w:pPr>
        <w:suppressAutoHyphens/>
      </w:pPr>
    </w:p>
    <w:sectPr w:rsidR="00A96417" w:rsidSect="005D44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C9F" w:rsidRDefault="00E91C9F" w:rsidP="009F0C77">
      <w:r>
        <w:separator/>
      </w:r>
    </w:p>
  </w:endnote>
  <w:endnote w:type="continuationSeparator" w:id="0">
    <w:p w:rsidR="00E91C9F" w:rsidRDefault="00E91C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1AC111-BF83-4884-8942-E2461418D287}"/>
    <w:embedBold r:id="rId2" w:fontKey="{6E42E457-5BE2-4E7F-ADBB-D2C6421FC8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308FDA-5BF8-43CD-AF71-FB3EF69BB3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AA4B61-3DC9-4FEB-822C-5BEA13560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5ACDD0-3DF9-41B3-AB5C-27179FEACC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404" w:rsidRPr="00A96417" w:rsidRDefault="005D4404" w:rsidP="00A96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[4060]</w:t>
    </w:r>
    <w:r>
      <w:tab/>
    </w:r>
    <w:r w:rsidR="009C3D76">
      <w:fldChar w:fldCharType="begin"/>
    </w:r>
    <w:r w:rsidR="004425AD">
      <w:instrText xml:space="preserve"> PAGE  \* MERGEFORMAT </w:instrText>
    </w:r>
    <w:r w:rsidR="009C3D76">
      <w:fldChar w:fldCharType="separate"/>
    </w:r>
    <w:r w:rsidR="00BC384D">
      <w:rPr>
        <w:noProof/>
      </w:rPr>
      <w:t>1</w:t>
    </w:r>
    <w:r w:rsidR="009C3D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C9F" w:rsidRDefault="00E91C9F" w:rsidP="009F0C77">
      <w:r>
        <w:separator/>
      </w:r>
    </w:p>
  </w:footnote>
  <w:footnote w:type="continuationSeparator" w:id="0">
    <w:p w:rsidR="00E91C9F" w:rsidRDefault="00E91C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9HTC13"/>
    <w:docVar w:name="CoverBillType" w:val="c"/>
    <w:docVar w:name="docpath" w:val="L:\Council\bills\RM\1249HTC13.DOCX"/>
    <w:docVar w:name="dvBillNumber" w:val="40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0923"/>
    <w:rsid w:val="00007EE7"/>
    <w:rsid w:val="00011869"/>
    <w:rsid w:val="0002398E"/>
    <w:rsid w:val="00062C6E"/>
    <w:rsid w:val="000E1785"/>
    <w:rsid w:val="000F40FA"/>
    <w:rsid w:val="0010776B"/>
    <w:rsid w:val="00132960"/>
    <w:rsid w:val="00133E66"/>
    <w:rsid w:val="001435A3"/>
    <w:rsid w:val="001A0923"/>
    <w:rsid w:val="001C092C"/>
    <w:rsid w:val="001D08F2"/>
    <w:rsid w:val="001D525B"/>
    <w:rsid w:val="001D7F4F"/>
    <w:rsid w:val="002321B6"/>
    <w:rsid w:val="00246B5D"/>
    <w:rsid w:val="00250967"/>
    <w:rsid w:val="002543C8"/>
    <w:rsid w:val="00284AAE"/>
    <w:rsid w:val="00290118"/>
    <w:rsid w:val="002E5912"/>
    <w:rsid w:val="002E704B"/>
    <w:rsid w:val="002F4832"/>
    <w:rsid w:val="002F7813"/>
    <w:rsid w:val="00301B21"/>
    <w:rsid w:val="00325348"/>
    <w:rsid w:val="0032732C"/>
    <w:rsid w:val="00336AD0"/>
    <w:rsid w:val="00351B6A"/>
    <w:rsid w:val="0037079A"/>
    <w:rsid w:val="003D01E8"/>
    <w:rsid w:val="003E5288"/>
    <w:rsid w:val="003F6D79"/>
    <w:rsid w:val="00413758"/>
    <w:rsid w:val="0041760A"/>
    <w:rsid w:val="00417C01"/>
    <w:rsid w:val="004425AD"/>
    <w:rsid w:val="00442C9A"/>
    <w:rsid w:val="0046024E"/>
    <w:rsid w:val="004763D2"/>
    <w:rsid w:val="004809EE"/>
    <w:rsid w:val="004D3144"/>
    <w:rsid w:val="004E7D54"/>
    <w:rsid w:val="005273C6"/>
    <w:rsid w:val="00530A69"/>
    <w:rsid w:val="00545593"/>
    <w:rsid w:val="00577C6C"/>
    <w:rsid w:val="0058548F"/>
    <w:rsid w:val="005C2FE2"/>
    <w:rsid w:val="005D4404"/>
    <w:rsid w:val="005E2BC9"/>
    <w:rsid w:val="005E2CD5"/>
    <w:rsid w:val="005F7AB5"/>
    <w:rsid w:val="006042ED"/>
    <w:rsid w:val="00605102"/>
    <w:rsid w:val="006215AA"/>
    <w:rsid w:val="006913C9"/>
    <w:rsid w:val="006936BD"/>
    <w:rsid w:val="0069470D"/>
    <w:rsid w:val="00734F00"/>
    <w:rsid w:val="007469B4"/>
    <w:rsid w:val="00772665"/>
    <w:rsid w:val="007A70AE"/>
    <w:rsid w:val="00825B6A"/>
    <w:rsid w:val="008362E8"/>
    <w:rsid w:val="008A1768"/>
    <w:rsid w:val="008B2249"/>
    <w:rsid w:val="008B759D"/>
    <w:rsid w:val="008D0140"/>
    <w:rsid w:val="008F0F33"/>
    <w:rsid w:val="008F4429"/>
    <w:rsid w:val="00921869"/>
    <w:rsid w:val="0094021A"/>
    <w:rsid w:val="00940991"/>
    <w:rsid w:val="00942066"/>
    <w:rsid w:val="00967C11"/>
    <w:rsid w:val="009B44AF"/>
    <w:rsid w:val="009C3D76"/>
    <w:rsid w:val="009C54F2"/>
    <w:rsid w:val="009C6A0B"/>
    <w:rsid w:val="009D2A09"/>
    <w:rsid w:val="009F0C77"/>
    <w:rsid w:val="009F4DD1"/>
    <w:rsid w:val="00A41684"/>
    <w:rsid w:val="00A64E80"/>
    <w:rsid w:val="00A70FD8"/>
    <w:rsid w:val="00A72BCD"/>
    <w:rsid w:val="00A741D9"/>
    <w:rsid w:val="00A833AB"/>
    <w:rsid w:val="00A96417"/>
    <w:rsid w:val="00A9741D"/>
    <w:rsid w:val="00AA0A0D"/>
    <w:rsid w:val="00AD4B17"/>
    <w:rsid w:val="00AE2AC6"/>
    <w:rsid w:val="00B14365"/>
    <w:rsid w:val="00B16A87"/>
    <w:rsid w:val="00B412D4"/>
    <w:rsid w:val="00B45445"/>
    <w:rsid w:val="00BC384D"/>
    <w:rsid w:val="00BE3C22"/>
    <w:rsid w:val="00C0345E"/>
    <w:rsid w:val="00C0516C"/>
    <w:rsid w:val="00C312F7"/>
    <w:rsid w:val="00C3483A"/>
    <w:rsid w:val="00C633F9"/>
    <w:rsid w:val="00C7095B"/>
    <w:rsid w:val="00C74E9D"/>
    <w:rsid w:val="00C82FD3"/>
    <w:rsid w:val="00C92819"/>
    <w:rsid w:val="00CB306D"/>
    <w:rsid w:val="00CC6B7B"/>
    <w:rsid w:val="00CD2089"/>
    <w:rsid w:val="00D06907"/>
    <w:rsid w:val="00D11563"/>
    <w:rsid w:val="00D73A67"/>
    <w:rsid w:val="00D970A9"/>
    <w:rsid w:val="00DA3824"/>
    <w:rsid w:val="00DB0220"/>
    <w:rsid w:val="00DB20BC"/>
    <w:rsid w:val="00DC462E"/>
    <w:rsid w:val="00DD5CD6"/>
    <w:rsid w:val="00DF3845"/>
    <w:rsid w:val="00E41911"/>
    <w:rsid w:val="00E91B11"/>
    <w:rsid w:val="00E91C9F"/>
    <w:rsid w:val="00E92EEF"/>
    <w:rsid w:val="00EA2AB7"/>
    <w:rsid w:val="00EC7B6B"/>
    <w:rsid w:val="00ED4558"/>
    <w:rsid w:val="00EE48E0"/>
    <w:rsid w:val="00F24442"/>
    <w:rsid w:val="00F50AE3"/>
    <w:rsid w:val="00F638A4"/>
    <w:rsid w:val="00F6791E"/>
    <w:rsid w:val="00F67CF1"/>
    <w:rsid w:val="00F7384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EEE81A-AC0D-4881-80FD-CB89AEF1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B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4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60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2C0A1-E609-4434-8A44-99683F71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4060: Senior Trooper William A. McInville - South Carolina Legislature Online</dc:title>
  <dc:creator>McDowell</dc:creator>
  <cp:lastModifiedBy>N Cumfer</cp:lastModifiedBy>
  <cp:revision>11</cp:revision>
  <cp:lastPrinted>2013-04-25T20:14:00Z</cp:lastPrinted>
  <dcterms:created xsi:type="dcterms:W3CDTF">2013-04-30T16:27:00Z</dcterms:created>
  <dcterms:modified xsi:type="dcterms:W3CDTF">2014-12-05T16:50:00Z</dcterms:modified>
</cp:coreProperties>
</file>