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5E3" w:rsidRDefault="007075E3" w:rsidP="007075E3">
      <w:pPr>
        <w:widowControl w:val="0"/>
        <w:jc w:val="center"/>
      </w:pPr>
      <w:r w:rsidRPr="007075E3">
        <w:rPr>
          <w:b/>
        </w:rPr>
        <w:t>South Carolina General Assembly</w:t>
      </w:r>
    </w:p>
    <w:p w:rsidR="007075E3" w:rsidRDefault="007075E3" w:rsidP="007075E3">
      <w:pPr>
        <w:widowControl w:val="0"/>
        <w:jc w:val="center"/>
      </w:pPr>
      <w:r>
        <w:t>120th Session, 2013-2014</w:t>
      </w:r>
    </w:p>
    <w:p w:rsidR="007075E3" w:rsidRDefault="007075E3" w:rsidP="007075E3">
      <w:pPr>
        <w:widowControl w:val="0"/>
        <w:jc w:val="left"/>
      </w:pPr>
    </w:p>
    <w:p w:rsidR="007075E3" w:rsidRDefault="007075E3" w:rsidP="007075E3">
      <w:pPr>
        <w:widowControl w:val="0"/>
        <w:jc w:val="left"/>
        <w:rPr>
          <w:b/>
        </w:rPr>
      </w:pPr>
      <w:r w:rsidRPr="007075E3">
        <w:rPr>
          <w:b/>
        </w:rPr>
        <w:t>H. 4072</w:t>
      </w:r>
    </w:p>
    <w:p w:rsidR="007075E3" w:rsidRDefault="007075E3" w:rsidP="007075E3">
      <w:pPr>
        <w:widowControl w:val="0"/>
        <w:jc w:val="left"/>
        <w:rPr>
          <w:b/>
        </w:rPr>
      </w:pPr>
    </w:p>
    <w:p w:rsidR="007075E3" w:rsidRDefault="007075E3" w:rsidP="007075E3">
      <w:pPr>
        <w:widowControl w:val="0"/>
        <w:jc w:val="left"/>
      </w:pPr>
      <w:r w:rsidRPr="007075E3">
        <w:rPr>
          <w:b/>
        </w:rPr>
        <w:t>STATUS INFORMATION</w:t>
      </w:r>
    </w:p>
    <w:p w:rsidR="007075E3" w:rsidRDefault="007075E3" w:rsidP="007075E3">
      <w:pPr>
        <w:widowControl w:val="0"/>
        <w:jc w:val="left"/>
      </w:pPr>
    </w:p>
    <w:p w:rsidR="007075E3" w:rsidRDefault="007075E3" w:rsidP="007075E3">
      <w:pPr>
        <w:widowControl w:val="0"/>
        <w:jc w:val="left"/>
      </w:pPr>
      <w:r>
        <w:t>General Bill</w:t>
      </w:r>
    </w:p>
    <w:p w:rsidR="007075E3" w:rsidRDefault="007075E3" w:rsidP="007075E3">
      <w:pPr>
        <w:widowControl w:val="0"/>
        <w:jc w:val="left"/>
      </w:pPr>
      <w:r>
        <w:t>Sponsors: Rep. Patrick</w:t>
      </w:r>
    </w:p>
    <w:p w:rsidR="007075E3" w:rsidRDefault="007075E3" w:rsidP="007075E3">
      <w:pPr>
        <w:widowControl w:val="0"/>
        <w:jc w:val="left"/>
      </w:pPr>
      <w:r>
        <w:t>Document Path: l:\council\bills\agm\19984ab13.docx</w:t>
      </w:r>
    </w:p>
    <w:p w:rsidR="007075E3" w:rsidRDefault="007075E3" w:rsidP="007075E3">
      <w:pPr>
        <w:widowControl w:val="0"/>
        <w:jc w:val="left"/>
      </w:pPr>
    </w:p>
    <w:p w:rsidR="007075E3" w:rsidRDefault="007075E3" w:rsidP="007075E3">
      <w:pPr>
        <w:widowControl w:val="0"/>
        <w:jc w:val="left"/>
      </w:pPr>
      <w:r>
        <w:t>Introduced in the House on April 30, 2013</w:t>
      </w:r>
    </w:p>
    <w:p w:rsidR="007075E3" w:rsidRDefault="007075E3" w:rsidP="007075E3">
      <w:pPr>
        <w:widowControl w:val="0"/>
        <w:jc w:val="left"/>
      </w:pPr>
      <w:r>
        <w:t xml:space="preserve">Currently residing in the House Committee on </w:t>
      </w:r>
      <w:r w:rsidRPr="007075E3">
        <w:rPr>
          <w:b/>
        </w:rPr>
        <w:t>Education and Public Works</w:t>
      </w:r>
    </w:p>
    <w:p w:rsidR="007075E3" w:rsidRDefault="007075E3" w:rsidP="007075E3">
      <w:pPr>
        <w:widowControl w:val="0"/>
        <w:jc w:val="left"/>
      </w:pPr>
    </w:p>
    <w:p w:rsidR="007075E3" w:rsidRDefault="007075E3" w:rsidP="007075E3">
      <w:pPr>
        <w:widowControl w:val="0"/>
        <w:jc w:val="left"/>
      </w:pPr>
      <w:r>
        <w:t xml:space="preserve">Summary: </w:t>
      </w:r>
      <w:r w:rsidR="008616D5">
        <w:t>School buses</w:t>
      </w:r>
    </w:p>
    <w:p w:rsidR="007075E3" w:rsidRDefault="007075E3" w:rsidP="007075E3">
      <w:pPr>
        <w:widowControl w:val="0"/>
        <w:jc w:val="left"/>
      </w:pPr>
    </w:p>
    <w:p w:rsidR="007075E3" w:rsidRDefault="007075E3" w:rsidP="007075E3">
      <w:pPr>
        <w:widowControl w:val="0"/>
        <w:jc w:val="left"/>
      </w:pPr>
    </w:p>
    <w:p w:rsidR="007075E3" w:rsidRDefault="007075E3" w:rsidP="007075E3">
      <w:pPr>
        <w:widowControl w:val="0"/>
        <w:tabs>
          <w:tab w:val="center" w:pos="590"/>
          <w:tab w:val="center" w:pos="1440"/>
          <w:tab w:val="left" w:pos="1872"/>
          <w:tab w:val="left" w:pos="9187"/>
        </w:tabs>
        <w:jc w:val="left"/>
      </w:pPr>
      <w:r w:rsidRPr="007075E3">
        <w:rPr>
          <w:b/>
        </w:rPr>
        <w:t>HISTORY OF LEGISLATIVE ACTIONS</w:t>
      </w:r>
    </w:p>
    <w:p w:rsidR="007075E3" w:rsidRDefault="007075E3" w:rsidP="007075E3">
      <w:pPr>
        <w:widowControl w:val="0"/>
        <w:tabs>
          <w:tab w:val="center" w:pos="590"/>
          <w:tab w:val="center" w:pos="1440"/>
          <w:tab w:val="left" w:pos="1872"/>
          <w:tab w:val="left" w:pos="9187"/>
        </w:tabs>
        <w:jc w:val="left"/>
      </w:pPr>
    </w:p>
    <w:p w:rsidR="007075E3" w:rsidRPr="007075E3" w:rsidRDefault="007075E3" w:rsidP="007075E3">
      <w:pPr>
        <w:widowControl w:val="0"/>
        <w:tabs>
          <w:tab w:val="center" w:pos="590"/>
          <w:tab w:val="center" w:pos="1440"/>
          <w:tab w:val="left" w:pos="1872"/>
          <w:tab w:val="left" w:pos="9187"/>
        </w:tabs>
        <w:jc w:val="left"/>
      </w:pPr>
      <w:r w:rsidRPr="007075E3">
        <w:rPr>
          <w:u w:val="single"/>
        </w:rPr>
        <w:tab/>
        <w:t>Date</w:t>
      </w:r>
      <w:r w:rsidRPr="007075E3">
        <w:rPr>
          <w:u w:val="single"/>
        </w:rPr>
        <w:tab/>
        <w:t>Body</w:t>
      </w:r>
      <w:r w:rsidRPr="007075E3">
        <w:rPr>
          <w:u w:val="single"/>
        </w:rPr>
        <w:tab/>
        <w:t>Action Description with journal page number</w:t>
      </w:r>
      <w:r w:rsidRPr="007075E3">
        <w:rPr>
          <w:u w:val="single"/>
        </w:rPr>
        <w:tab/>
      </w:r>
      <w:bookmarkStart w:id="0" w:name="_GoBack"/>
      <w:bookmarkEnd w:id="0"/>
    </w:p>
    <w:p w:rsidR="00F944A6" w:rsidRDefault="00F944A6" w:rsidP="00F944A6">
      <w:pPr>
        <w:widowControl w:val="0"/>
        <w:tabs>
          <w:tab w:val="right" w:pos="1008"/>
          <w:tab w:val="left" w:pos="1152"/>
          <w:tab w:val="left" w:pos="1872"/>
          <w:tab w:val="left" w:pos="9187"/>
        </w:tabs>
        <w:ind w:left="2088" w:hanging="2088"/>
        <w:jc w:val="left"/>
      </w:pPr>
      <w:r>
        <w:tab/>
        <w:t>4/30/2013</w:t>
      </w:r>
      <w:r>
        <w:tab/>
        <w:t>House</w:t>
      </w:r>
      <w:r>
        <w:tab/>
      </w:r>
      <w:r w:rsidRPr="00437CAB">
        <w:t>Introduced and read first time (</w:t>
      </w:r>
      <w:hyperlink r:id="rId7" w:history="1">
        <w:r w:rsidRPr="00437CAB">
          <w:rPr>
            <w:rStyle w:val="Hyperlink"/>
          </w:rPr>
          <w:t>House Journal</w:t>
        </w:r>
        <w:r w:rsidRPr="00437CAB">
          <w:rPr>
            <w:rStyle w:val="Hyperlink"/>
          </w:rPr>
          <w:noBreakHyphen/>
          <w:t>page 186</w:t>
        </w:r>
      </w:hyperlink>
      <w:r w:rsidRPr="00437CAB">
        <w:t>)</w:t>
      </w:r>
    </w:p>
    <w:p w:rsidR="00F944A6" w:rsidRDefault="00F944A6" w:rsidP="00F944A6">
      <w:pPr>
        <w:widowControl w:val="0"/>
        <w:tabs>
          <w:tab w:val="right" w:pos="1008"/>
          <w:tab w:val="left" w:pos="1152"/>
          <w:tab w:val="left" w:pos="1872"/>
          <w:tab w:val="left" w:pos="9187"/>
        </w:tabs>
        <w:ind w:left="2088" w:hanging="2088"/>
        <w:jc w:val="left"/>
      </w:pPr>
      <w:r>
        <w:tab/>
        <w:t>4/30/2013</w:t>
      </w:r>
      <w:r>
        <w:tab/>
        <w:t>House</w:t>
      </w:r>
      <w:r>
        <w:tab/>
      </w:r>
      <w:r w:rsidRPr="00437CAB">
        <w:t>Referred to Co</w:t>
      </w:r>
      <w:r>
        <w:t xml:space="preserve">mmittee on </w:t>
      </w:r>
      <w:r w:rsidRPr="00437CAB">
        <w:rPr>
          <w:b/>
        </w:rPr>
        <w:t>Education and Public Works</w:t>
      </w:r>
      <w:r w:rsidRPr="00437CAB">
        <w:t xml:space="preserve"> (</w:t>
      </w:r>
      <w:hyperlink r:id="rId8" w:history="1">
        <w:r w:rsidRPr="00437CAB">
          <w:rPr>
            <w:rStyle w:val="Hyperlink"/>
          </w:rPr>
          <w:t>House Journal</w:t>
        </w:r>
        <w:r w:rsidRPr="00437CAB">
          <w:rPr>
            <w:rStyle w:val="Hyperlink"/>
          </w:rPr>
          <w:noBreakHyphen/>
          <w:t>page 186</w:t>
        </w:r>
      </w:hyperlink>
      <w:r w:rsidRPr="00437CAB">
        <w:t>)</w:t>
      </w:r>
    </w:p>
    <w:p w:rsidR="00F944A6" w:rsidRDefault="00F944A6" w:rsidP="00F944A6">
      <w:pPr>
        <w:widowControl w:val="0"/>
        <w:tabs>
          <w:tab w:val="right" w:pos="1008"/>
          <w:tab w:val="left" w:pos="1152"/>
          <w:tab w:val="left" w:pos="1872"/>
          <w:tab w:val="left" w:pos="9187"/>
        </w:tabs>
        <w:ind w:left="2088" w:hanging="2088"/>
        <w:jc w:val="left"/>
      </w:pPr>
    </w:p>
    <w:p w:rsidR="007075E3" w:rsidRPr="007075E3" w:rsidRDefault="007075E3" w:rsidP="007075E3">
      <w:pPr>
        <w:widowControl w:val="0"/>
        <w:tabs>
          <w:tab w:val="right" w:pos="1008"/>
          <w:tab w:val="left" w:pos="1152"/>
          <w:tab w:val="left" w:pos="1872"/>
          <w:tab w:val="left" w:pos="9187"/>
        </w:tabs>
        <w:ind w:left="2088" w:hanging="2088"/>
        <w:jc w:val="left"/>
      </w:pPr>
    </w:p>
    <w:p w:rsidR="007075E3" w:rsidRDefault="007075E3" w:rsidP="007075E3">
      <w:pPr>
        <w:widowControl w:val="0"/>
        <w:jc w:val="left"/>
      </w:pPr>
      <w:r w:rsidRPr="007075E3">
        <w:rPr>
          <w:b/>
        </w:rPr>
        <w:t>VERSIONS OF THIS BILL</w:t>
      </w:r>
    </w:p>
    <w:p w:rsidR="007075E3" w:rsidRDefault="007075E3" w:rsidP="007075E3">
      <w:pPr>
        <w:widowControl w:val="0"/>
        <w:jc w:val="left"/>
      </w:pPr>
    </w:p>
    <w:p w:rsidR="007075E3" w:rsidRDefault="003F760B" w:rsidP="007075E3">
      <w:pPr>
        <w:widowControl w:val="0"/>
        <w:jc w:val="left"/>
      </w:pPr>
      <w:hyperlink r:id="rId9" w:history="1">
        <w:r w:rsidR="007075E3">
          <w:rPr>
            <w:rStyle w:val="Hyperlink"/>
          </w:rPr>
          <w:t>4/30/2013</w:t>
        </w:r>
      </w:hyperlink>
    </w:p>
    <w:p w:rsidR="007075E3" w:rsidRDefault="007075E3" w:rsidP="007075E3"/>
    <w:p w:rsidR="007075E3" w:rsidRDefault="007075E3" w:rsidP="007075E3">
      <w:pPr>
        <w:sectPr w:rsidR="007075E3" w:rsidSect="007075E3">
          <w:pgSz w:w="12240" w:h="15840" w:code="1"/>
          <w:pgMar w:top="1080" w:right="1440" w:bottom="1080" w:left="1440" w:header="720" w:footer="720" w:gutter="0"/>
          <w:cols w:space="720"/>
          <w:noEndnote/>
          <w:docGrid w:linePitch="360"/>
        </w:sectPr>
      </w:pPr>
    </w:p>
    <w:p w:rsidR="00FB2E84" w:rsidRDefault="00FB2E84" w:rsidP="00FB2E84">
      <w:pPr>
        <w:pStyle w:val="BillDots"/>
      </w:pPr>
    </w:p>
    <w:p w:rsidR="00FB2E84" w:rsidRDefault="00FB2E84" w:rsidP="00FB2E84">
      <w:pPr>
        <w:pStyle w:val="Numbersforbill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4" w:rsidRDefault="00FB2E84" w:rsidP="00FB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F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5821BB">
        <w:t>TO AMEND SECTION 59</w:t>
      </w:r>
      <w:r w:rsidR="00B219A8">
        <w:noBreakHyphen/>
      </w:r>
      <w:r w:rsidRPr="005821BB">
        <w:t>67</w:t>
      </w:r>
      <w:r w:rsidR="00B219A8">
        <w:noBreakHyphen/>
      </w:r>
      <w:r w:rsidRPr="005821BB">
        <w:t xml:space="preserve">460, CODE OF LAWS OF SOUTH CAROLINA, 1976, RELATING TO CONTRACTS FOR TRANSPORTATION SERVICES BETWEEN A COUNTY SCHOOL BOARD AND A PRIVATE INDIVIDUAL OR CONTRACTOR, SO AS TO PROVIDE THE COUNTY SCHOOL BOARD IS RESPONSIBLE FOR PAYMENT OF MAINTENANCE COSTS INCURRED UNDER THE CONTRACT AND SHALL RECEIVE CERTAIN ASSOCIATED FINANCIAL AID FROM THE STATE; </w:t>
      </w:r>
      <w:r w:rsidR="00D17258">
        <w:t xml:space="preserve">AND </w:t>
      </w:r>
      <w:r w:rsidRPr="005821BB">
        <w:t>TO PROVIDE THE COUNTY SCHOOL BOARD MAY REQUEST TITLE AND CONTROL OF SCHOOL BUSES OPERATED WITHIN THE JURISDICTION OF THE BOARD BY THE STATE, AND THAT THE STATE SHALL GRANT THIS REQUEST AT NO COST, SUBJECT TO CERTAIN REQUIREMENTS WHERE A DISTRICT SHARES A MAINTENANCE FACILITY WITH ANOTHER DISTRICT.</w:t>
      </w:r>
    </w:p>
    <w:p w:rsidR="00190FB1" w:rsidRDefault="00190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0FB1" w:rsidRDefault="00190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FB1" w:rsidRDefault="00190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BB" w:rsidRPr="005821BB" w:rsidRDefault="00190FB1"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21BB" w:rsidRPr="005821BB">
        <w:t>Section 59</w:t>
      </w:r>
      <w:r w:rsidR="00B219A8">
        <w:noBreakHyphen/>
      </w:r>
      <w:r w:rsidR="005821BB" w:rsidRPr="005821BB">
        <w:t>67</w:t>
      </w:r>
      <w:r w:rsidR="00B219A8">
        <w:noBreakHyphen/>
      </w:r>
      <w:r w:rsidR="005821BB" w:rsidRPr="005821BB">
        <w:t>460 of the 1976 Code is amended to read:</w:t>
      </w:r>
    </w:p>
    <w:p w:rsidR="005821BB" w:rsidRP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219A8">
        <w:noBreakHyphen/>
      </w:r>
      <w:r>
        <w:t>67</w:t>
      </w:r>
      <w:r w:rsidR="00B219A8">
        <w:noBreakHyphen/>
      </w:r>
      <w:r>
        <w:t>460.</w:t>
      </w:r>
      <w:r>
        <w:tab/>
      </w:r>
      <w:r>
        <w:rPr>
          <w:color w:val="000000"/>
          <w:u w:val="single"/>
        </w:rPr>
        <w:t>(A)</w:t>
      </w:r>
      <w:r w:rsidR="00B219A8" w:rsidRPr="00B219A8">
        <w:rPr>
          <w:color w:val="000000"/>
        </w:rPr>
        <w:tab/>
      </w:r>
      <w:r w:rsidRPr="00CD726A">
        <w:rPr>
          <w:color w:val="000000"/>
        </w:rPr>
        <w:t>A</w:t>
      </w:r>
      <w:r w:rsidR="002F0C1E">
        <w:rPr>
          <w:color w:val="000000"/>
        </w:rPr>
        <w:t>ny</w:t>
      </w:r>
      <w:r>
        <w:rPr>
          <w:color w:val="000000"/>
        </w:rPr>
        <w:t xml:space="preserve"> </w:t>
      </w:r>
      <w:r w:rsidRPr="00B8006B">
        <w:rPr>
          <w:color w:val="000000"/>
        </w:rPr>
        <w:t xml:space="preserve">county board of education may </w:t>
      </w:r>
      <w:r w:rsidRPr="00CD726A">
        <w:rPr>
          <w:color w:val="000000"/>
        </w:rPr>
        <w:t>at any time</w:t>
      </w:r>
      <w:r w:rsidRPr="00B8006B">
        <w:rPr>
          <w:color w:val="000000"/>
        </w:rPr>
        <w:t xml:space="preserve"> contract </w:t>
      </w:r>
      <w:r w:rsidRPr="00CD726A">
        <w:rPr>
          <w:color w:val="000000"/>
        </w:rPr>
        <w:t>for any</w:t>
      </w:r>
      <w:r w:rsidRPr="00B8006B">
        <w:rPr>
          <w:color w:val="000000"/>
        </w:rPr>
        <w:t xml:space="preserve"> part or all of </w:t>
      </w:r>
      <w:r w:rsidRPr="00CD726A">
        <w:rPr>
          <w:color w:val="000000"/>
        </w:rPr>
        <w:t>it</w:t>
      </w:r>
      <w:r w:rsidR="00B219A8" w:rsidRPr="00CD726A">
        <w:rPr>
          <w:color w:val="000000"/>
        </w:rPr>
        <w:t>’</w:t>
      </w:r>
      <w:r w:rsidRPr="00CD726A">
        <w:rPr>
          <w:color w:val="000000"/>
        </w:rPr>
        <w:t>s</w:t>
      </w:r>
      <w:r w:rsidRPr="005821BB">
        <w:rPr>
          <w:color w:val="000000"/>
        </w:rPr>
        <w:t xml:space="preserve"> </w:t>
      </w:r>
      <w:r w:rsidRPr="00B8006B">
        <w:rPr>
          <w:color w:val="000000"/>
        </w:rPr>
        <w:t xml:space="preserve">transportation services </w:t>
      </w:r>
      <w:r w:rsidRPr="00CD726A">
        <w:rPr>
          <w:color w:val="000000"/>
        </w:rPr>
        <w:t>with private individuals or contractors for the furnishing of such services.  In any such instance</w:t>
      </w:r>
      <w:r w:rsidR="00CD726A" w:rsidRPr="00CD726A">
        <w:rPr>
          <w:color w:val="000000"/>
        </w:rPr>
        <w:t xml:space="preserve"> </w:t>
      </w:r>
      <w:r w:rsidRPr="00B8006B">
        <w:rPr>
          <w:color w:val="000000"/>
        </w:rPr>
        <w:t xml:space="preserve">the </w:t>
      </w:r>
      <w:r w:rsidRPr="00CD726A">
        <w:rPr>
          <w:color w:val="000000"/>
        </w:rPr>
        <w:t>county</w:t>
      </w:r>
      <w:r w:rsidRPr="00B8006B">
        <w:rPr>
          <w:color w:val="000000"/>
        </w:rPr>
        <w:t xml:space="preserve"> board </w:t>
      </w:r>
      <w:r w:rsidRPr="00CD726A">
        <w:rPr>
          <w:color w:val="000000"/>
        </w:rPr>
        <w:t>of education</w:t>
      </w:r>
      <w:r w:rsidRPr="00B8006B">
        <w:rPr>
          <w:color w:val="000000"/>
        </w:rPr>
        <w:t xml:space="preserve"> shall execute the contracts.  </w:t>
      </w:r>
    </w:p>
    <w:p w:rsid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(1)</w:t>
      </w:r>
      <w:r w:rsidR="00B219A8" w:rsidRPr="00B219A8">
        <w:rPr>
          <w:color w:val="000000"/>
        </w:rPr>
        <w:tab/>
      </w:r>
      <w:r w:rsidRPr="00B8006B">
        <w:rPr>
          <w:color w:val="000000"/>
        </w:rPr>
        <w:t xml:space="preserve">The county board </w:t>
      </w:r>
      <w:r w:rsidRPr="00CD726A">
        <w:rPr>
          <w:color w:val="000000"/>
        </w:rPr>
        <w:t>shall be</w:t>
      </w:r>
      <w:r w:rsidR="00CD726A" w:rsidRPr="00CD726A">
        <w:rPr>
          <w:color w:val="000000"/>
        </w:rPr>
        <w:t xml:space="preserve"> </w:t>
      </w:r>
      <w:r w:rsidRPr="00B8006B">
        <w:rPr>
          <w:color w:val="000000"/>
        </w:rPr>
        <w:t xml:space="preserve">responsible for </w:t>
      </w:r>
      <w:r w:rsidRPr="00CD726A">
        <w:rPr>
          <w:color w:val="000000"/>
        </w:rPr>
        <w:t>the payment of</w:t>
      </w:r>
      <w:r w:rsidRPr="00B8006B">
        <w:rPr>
          <w:color w:val="000000"/>
        </w:rPr>
        <w:t xml:space="preserve"> all sums due under</w:t>
      </w:r>
      <w:r w:rsidR="00CD726A" w:rsidRPr="00CD726A">
        <w:rPr>
          <w:color w:val="000000"/>
        </w:rPr>
        <w:t xml:space="preserve"> </w:t>
      </w:r>
      <w:r w:rsidRPr="00B8006B">
        <w:rPr>
          <w:color w:val="000000"/>
        </w:rPr>
        <w:t>contracts</w:t>
      </w:r>
      <w:r w:rsidR="00CD726A" w:rsidRPr="00CD726A">
        <w:rPr>
          <w:color w:val="000000"/>
        </w:rPr>
        <w:t xml:space="preserve"> </w:t>
      </w:r>
      <w:r w:rsidRPr="00B8006B">
        <w:rPr>
          <w:color w:val="000000"/>
        </w:rPr>
        <w:t>and shall receive aid from the State for pupils</w:t>
      </w:r>
      <w:r w:rsidRPr="00CD726A">
        <w:rPr>
          <w:color w:val="000000"/>
        </w:rPr>
        <w:t xml:space="preserve"> thus </w:t>
      </w:r>
      <w:r w:rsidRPr="00B8006B">
        <w:rPr>
          <w:color w:val="000000"/>
        </w:rPr>
        <w:t>transported</w:t>
      </w:r>
      <w:r w:rsidRPr="00CD726A">
        <w:rPr>
          <w:color w:val="000000"/>
        </w:rPr>
        <w:t xml:space="preserve"> only</w:t>
      </w:r>
      <w:r w:rsidR="00CD726A" w:rsidRPr="00CD726A">
        <w:rPr>
          <w:color w:val="000000"/>
        </w:rPr>
        <w:t xml:space="preserve"> </w:t>
      </w:r>
      <w:r w:rsidRPr="00B8006B">
        <w:rPr>
          <w:color w:val="000000"/>
        </w:rPr>
        <w:t xml:space="preserve">on the basis of the average per </w:t>
      </w:r>
      <w:r w:rsidRPr="00B8006B">
        <w:rPr>
          <w:color w:val="000000"/>
        </w:rPr>
        <w:lastRenderedPageBreak/>
        <w:t xml:space="preserve">pupil operating cost of </w:t>
      </w:r>
      <w:r w:rsidR="00D17258">
        <w:rPr>
          <w:color w:val="000000"/>
        </w:rPr>
        <w:t>s</w:t>
      </w:r>
      <w:r w:rsidRPr="00D17258">
        <w:rPr>
          <w:color w:val="000000"/>
        </w:rPr>
        <w:t>tate</w:t>
      </w:r>
      <w:r w:rsidR="00B219A8" w:rsidRPr="00D17258">
        <w:rPr>
          <w:color w:val="000000"/>
        </w:rPr>
        <w:noBreakHyphen/>
      </w:r>
      <w:r w:rsidRPr="00D17258">
        <w:rPr>
          <w:color w:val="000000"/>
        </w:rPr>
        <w:t>owned</w:t>
      </w:r>
      <w:r w:rsidRPr="00B8006B">
        <w:rPr>
          <w:color w:val="000000"/>
        </w:rPr>
        <w:t xml:space="preserve"> equipment for the current year as determined by the State Board of Education. </w:t>
      </w:r>
    </w:p>
    <w:p w:rsidR="00AA5540" w:rsidRPr="00AA5540" w:rsidRDefault="00AA5540"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rPr>
        <w:tab/>
      </w:r>
      <w:r>
        <w:rPr>
          <w:color w:val="000000"/>
          <w:u w:val="single"/>
        </w:rPr>
        <w:t>(2)</w:t>
      </w:r>
      <w:r w:rsidR="00B219A8" w:rsidRPr="00B219A8">
        <w:rPr>
          <w:color w:val="000000"/>
        </w:rPr>
        <w:tab/>
      </w:r>
      <w:r w:rsidRPr="00AA5540">
        <w:rPr>
          <w:u w:val="single"/>
        </w:rPr>
        <w:t xml:space="preserve">The county board is responsible for paying all maintenance costs, including the salaries and benefits of maintenance employees, due under the contracts and shall receive aid from the State for maintenance services based on the average per day cost of </w:t>
      </w:r>
      <w:r w:rsidR="00D17258">
        <w:rPr>
          <w:u w:val="single"/>
        </w:rPr>
        <w:t>s</w:t>
      </w:r>
      <w:r w:rsidRPr="00AA5540">
        <w:rPr>
          <w:u w:val="single"/>
        </w:rPr>
        <w:t>tate</w:t>
      </w:r>
      <w:r w:rsidR="00B219A8">
        <w:rPr>
          <w:u w:val="single"/>
        </w:rPr>
        <w:noBreakHyphen/>
      </w:r>
      <w:r w:rsidRPr="00AA5540">
        <w:rPr>
          <w:u w:val="single"/>
        </w:rPr>
        <w:t>owned equipment for the current year as determined by the State Board of Education.</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19A8">
        <w:tab/>
      </w:r>
      <w:r w:rsidRPr="00B219A8">
        <w:tab/>
      </w:r>
      <w:r w:rsidRPr="00B219A8">
        <w:tab/>
      </w:r>
      <w:r w:rsidR="00AA5540" w:rsidRPr="00AA5540">
        <w:rPr>
          <w:u w:val="single"/>
        </w:rPr>
        <w:t>(a)</w:t>
      </w:r>
      <w:r w:rsidRPr="00B219A8">
        <w:tab/>
      </w:r>
      <w:r w:rsidR="00AA5540" w:rsidRPr="00AA5540">
        <w:rPr>
          <w:u w:val="single"/>
        </w:rPr>
        <w:t>When making a transportation maintenance contract, the county board may ask the State to transfer title and control of any school buses that the State operates in any school district under the jurisdiction of the county board. The State shall comply with this request at no cost to the board or district.</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19A8">
        <w:tab/>
      </w:r>
      <w:r w:rsidRPr="00B219A8">
        <w:tab/>
      </w:r>
      <w:r w:rsidRPr="00B219A8">
        <w:tab/>
      </w:r>
      <w:r w:rsidR="00AA5540" w:rsidRPr="00AA5540">
        <w:rPr>
          <w:u w:val="single"/>
        </w:rPr>
        <w:t>(b)</w:t>
      </w:r>
      <w:r w:rsidRPr="00B219A8">
        <w:tab/>
      </w:r>
      <w:r w:rsidR="00AA5540" w:rsidRPr="00AA5540">
        <w:rPr>
          <w:u w:val="single"/>
        </w:rPr>
        <w:t xml:space="preserve">When making a transportation maintenance contract, the county board may ask the State to transfer title and control of any maintenance facilities that the State operates in any school district under the jurisdiction of the county board. Subject to the provisions of subitem (c), the State shall comply with this request at no cost to the board or district. </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19A8">
        <w:tab/>
      </w:r>
      <w:r w:rsidRPr="00B219A8">
        <w:tab/>
      </w:r>
      <w:r w:rsidRPr="00B219A8">
        <w:tab/>
      </w:r>
      <w:r w:rsidR="00AA5540" w:rsidRPr="00AA5540">
        <w:rPr>
          <w:u w:val="single"/>
        </w:rPr>
        <w:t>(c)</w:t>
      </w:r>
      <w:r w:rsidRPr="00B219A8">
        <w:tab/>
      </w:r>
      <w:r w:rsidR="00AA5540" w:rsidRPr="00AA5540">
        <w:rPr>
          <w:u w:val="single"/>
        </w:rPr>
        <w:t>If the school district shares maintenance facilities with another district, the board may, through its transportation maintenance contract with a private individual or contractor, do the following:</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19A8">
        <w:tab/>
      </w:r>
      <w:r w:rsidRPr="00B219A8">
        <w:tab/>
      </w:r>
      <w:r w:rsidRPr="00B219A8">
        <w:tab/>
      </w:r>
      <w:r w:rsidRPr="00B219A8">
        <w:tab/>
      </w:r>
      <w:r w:rsidR="00AA5540" w:rsidRPr="00AA5540">
        <w:rPr>
          <w:u w:val="single"/>
        </w:rPr>
        <w:t>(i)</w:t>
      </w:r>
      <w:r w:rsidRPr="00B219A8">
        <w:tab/>
      </w:r>
      <w:r w:rsidRPr="00B219A8">
        <w:tab/>
      </w:r>
      <w:r w:rsidR="00AA5540" w:rsidRPr="00AA5540">
        <w:rPr>
          <w:u w:val="single"/>
        </w:rPr>
        <w:t>contract for the use of a portion of the facilities that the district shares with another district, and the State shall not reasonably refuse; or</w:t>
      </w:r>
    </w:p>
    <w:p w:rsidR="00AA5540" w:rsidRPr="00AA5540" w:rsidRDefault="00B219A8" w:rsidP="00AA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219A8">
        <w:tab/>
      </w:r>
      <w:r w:rsidRPr="00B219A8">
        <w:tab/>
      </w:r>
      <w:r w:rsidRPr="00B219A8">
        <w:tab/>
      </w:r>
      <w:r w:rsidRPr="00B219A8">
        <w:tab/>
      </w:r>
      <w:r w:rsidR="00AA5540" w:rsidRPr="00AA5540">
        <w:rPr>
          <w:u w:val="single"/>
        </w:rPr>
        <w:t>(ii)</w:t>
      </w:r>
      <w:r w:rsidRPr="00B219A8">
        <w:tab/>
      </w:r>
      <w:r w:rsidR="00AA5540" w:rsidRPr="00AA5540">
        <w:rPr>
          <w:u w:val="single"/>
        </w:rPr>
        <w:t>secure the use of another maintenance facility that the school board considers acceptable</w:t>
      </w:r>
      <w:r w:rsidR="00AA5540">
        <w:rPr>
          <w:u w:val="single"/>
        </w:rPr>
        <w:t>.</w:t>
      </w:r>
    </w:p>
    <w:p w:rsidR="005821BB" w:rsidRP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06B">
        <w:rPr>
          <w:color w:val="000000"/>
        </w:rPr>
        <w:tab/>
      </w:r>
      <w:r w:rsidR="00AA5540">
        <w:rPr>
          <w:color w:val="000000"/>
          <w:u w:val="single"/>
        </w:rPr>
        <w:t>(B)</w:t>
      </w:r>
      <w:r w:rsidR="00B219A8" w:rsidRPr="00B219A8">
        <w:rPr>
          <w:color w:val="000000"/>
        </w:rPr>
        <w:tab/>
      </w:r>
      <w:r w:rsidRPr="00B8006B">
        <w:rPr>
          <w:color w:val="000000"/>
        </w:rPr>
        <w:t xml:space="preserve">The </w:t>
      </w:r>
      <w:r w:rsidR="00D17258">
        <w:rPr>
          <w:color w:val="000000"/>
        </w:rPr>
        <w:t>b</w:t>
      </w:r>
      <w:r w:rsidRPr="00B8006B">
        <w:rPr>
          <w:color w:val="000000"/>
        </w:rPr>
        <w:t>oard may enter into agreements with county boards of education whereby pupils living in isolated areas may be transported by special arrangements when such transportation can be provided at lower cost than by operating a regular bus route.</w:t>
      </w:r>
      <w:r>
        <w:rPr>
          <w:color w:val="000000"/>
        </w:rPr>
        <w:t>”</w:t>
      </w:r>
    </w:p>
    <w:p w:rsidR="005821BB" w:rsidRDefault="005821BB"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FB1" w:rsidRDefault="00AA5540" w:rsidP="0058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21BB">
        <w:t>2.</w:t>
      </w:r>
      <w:r>
        <w:tab/>
      </w:r>
      <w:r w:rsidR="005821BB">
        <w:t xml:space="preserve">This act takes </w:t>
      </w:r>
      <w:r w:rsidR="00D17258">
        <w:t>effect</w:t>
      </w:r>
      <w:r w:rsidR="005821BB">
        <w:t xml:space="preserve"> upon approval by the Governor.</w:t>
      </w:r>
    </w:p>
    <w:p w:rsidR="00B43445" w:rsidRDefault="00B219A8" w:rsidP="00004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445" w:rsidRDefault="00B43445" w:rsidP="007075E3">
      <w:pPr>
        <w:suppressAutoHyphens/>
      </w:pPr>
    </w:p>
    <w:sectPr w:rsidR="00B43445" w:rsidSect="007075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C1E" w:rsidRDefault="002F0C1E" w:rsidP="009F0C77">
      <w:r>
        <w:separator/>
      </w:r>
    </w:p>
  </w:endnote>
  <w:endnote w:type="continuationSeparator" w:id="0">
    <w:p w:rsidR="002F0C1E" w:rsidRDefault="002F0C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EAC792-9AB7-4120-A008-23006231634C}"/>
    <w:embedBold r:id="rId2" w:fontKey="{5FB4824D-E7FE-49B9-9182-D5D43C8A0DDF}"/>
  </w:font>
  <w:font w:name="Calibri">
    <w:panose1 w:val="020F0502020204030204"/>
    <w:charset w:val="00"/>
    <w:family w:val="swiss"/>
    <w:pitch w:val="variable"/>
    <w:sig w:usb0="E10002FF" w:usb1="4000ACFF" w:usb2="00000009" w:usb3="00000000" w:csb0="0000019F" w:csb1="00000000"/>
    <w:embedRegular r:id="rId3" w:fontKey="{AC7B04F8-93F7-4B36-A631-B66B5DF5BAF8}"/>
  </w:font>
  <w:font w:name="Tahoma">
    <w:panose1 w:val="020B0604030504040204"/>
    <w:charset w:val="00"/>
    <w:family w:val="swiss"/>
    <w:pitch w:val="variable"/>
    <w:sig w:usb0="21002A87" w:usb1="80000000" w:usb2="00000008" w:usb3="00000000" w:csb0="000101FF" w:csb1="00000000"/>
    <w:embedRegular r:id="rId4" w:fontKey="{2857E213-2DE2-4063-9655-BF99A76E7440}"/>
  </w:font>
  <w:font w:name="Cambria">
    <w:panose1 w:val="02040503050406030204"/>
    <w:charset w:val="00"/>
    <w:family w:val="roman"/>
    <w:pitch w:val="variable"/>
    <w:sig w:usb0="E00002FF" w:usb1="400004FF" w:usb2="00000000" w:usb3="00000000" w:csb0="0000019F" w:csb1="00000000"/>
    <w:embedRegular r:id="rId5" w:fontKey="{A99FE987-76E8-47AB-A3BC-C4DAB36E14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5E3" w:rsidRPr="00B43445" w:rsidRDefault="007075E3" w:rsidP="00B43445">
    <w:pPr>
      <w:pStyle w:val="Footer"/>
      <w:tabs>
        <w:tab w:val="clear" w:pos="4680"/>
        <w:tab w:val="clear" w:pos="9360"/>
        <w:tab w:val="center" w:pos="2995"/>
      </w:tabs>
      <w:spacing w:before="120"/>
    </w:pPr>
    <w:r>
      <w:t>[4072]</w:t>
    </w:r>
    <w:r>
      <w:tab/>
    </w:r>
    <w:r w:rsidR="009E4109">
      <w:fldChar w:fldCharType="begin"/>
    </w:r>
    <w:r w:rsidR="009E4109">
      <w:instrText xml:space="preserve"> PAGE  \* MERGEFORMAT </w:instrText>
    </w:r>
    <w:r w:rsidR="009E4109">
      <w:fldChar w:fldCharType="separate"/>
    </w:r>
    <w:r w:rsidR="003F760B">
      <w:rPr>
        <w:noProof/>
      </w:rPr>
      <w:t>1</w:t>
    </w:r>
    <w:r w:rsidR="009E41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C1E" w:rsidRDefault="002F0C1E" w:rsidP="009F0C77">
      <w:r>
        <w:separator/>
      </w:r>
    </w:p>
  </w:footnote>
  <w:footnote w:type="continuationSeparator" w:id="0">
    <w:p w:rsidR="002F0C1E" w:rsidRDefault="002F0C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84AB13"/>
    <w:docVar w:name="CoverBillType" w:val="b"/>
    <w:docVar w:name="docpath" w:val="L:\Council\bills\AGM\19984AB13.DOCX"/>
    <w:docVar w:name="dvBillNumber" w:val="4072"/>
    <w:docVar w:name="dvBillNumberPrefix" w:val="H. "/>
    <w:docVar w:name="dvOriginalBody" w:val="House"/>
    <w:docVar w:name="dvSteno" w:val="AGM"/>
    <w:docVar w:name="NameofBody" w:val="h"/>
    <w:docVar w:name="vgroup2" w:val="Council"/>
  </w:docVars>
  <w:rsids>
    <w:rsidRoot w:val="007673F5"/>
    <w:rsid w:val="00004EAC"/>
    <w:rsid w:val="00011869"/>
    <w:rsid w:val="00087A83"/>
    <w:rsid w:val="000E1785"/>
    <w:rsid w:val="000F40FA"/>
    <w:rsid w:val="0010776B"/>
    <w:rsid w:val="00133E66"/>
    <w:rsid w:val="001435A3"/>
    <w:rsid w:val="00190FB1"/>
    <w:rsid w:val="001D08F2"/>
    <w:rsid w:val="001D525B"/>
    <w:rsid w:val="001D7F4F"/>
    <w:rsid w:val="002321B6"/>
    <w:rsid w:val="00250967"/>
    <w:rsid w:val="002543C8"/>
    <w:rsid w:val="00284AAE"/>
    <w:rsid w:val="002E5912"/>
    <w:rsid w:val="002F0C1E"/>
    <w:rsid w:val="002F28C3"/>
    <w:rsid w:val="00301B21"/>
    <w:rsid w:val="003135F7"/>
    <w:rsid w:val="00325348"/>
    <w:rsid w:val="0032732C"/>
    <w:rsid w:val="00336AD0"/>
    <w:rsid w:val="0037079A"/>
    <w:rsid w:val="003D01E8"/>
    <w:rsid w:val="003E5288"/>
    <w:rsid w:val="003F6D79"/>
    <w:rsid w:val="003F760B"/>
    <w:rsid w:val="0041760A"/>
    <w:rsid w:val="00417C01"/>
    <w:rsid w:val="004809EE"/>
    <w:rsid w:val="004E7D54"/>
    <w:rsid w:val="005273C6"/>
    <w:rsid w:val="00530A69"/>
    <w:rsid w:val="00545593"/>
    <w:rsid w:val="00577C6C"/>
    <w:rsid w:val="005821BB"/>
    <w:rsid w:val="005C2FE2"/>
    <w:rsid w:val="005E2BC9"/>
    <w:rsid w:val="00605102"/>
    <w:rsid w:val="006215AA"/>
    <w:rsid w:val="00651092"/>
    <w:rsid w:val="006913C9"/>
    <w:rsid w:val="0069470D"/>
    <w:rsid w:val="007075E3"/>
    <w:rsid w:val="00734F00"/>
    <w:rsid w:val="007673F5"/>
    <w:rsid w:val="007A70AE"/>
    <w:rsid w:val="008158EE"/>
    <w:rsid w:val="00830424"/>
    <w:rsid w:val="008362E8"/>
    <w:rsid w:val="008616D5"/>
    <w:rsid w:val="008A1768"/>
    <w:rsid w:val="008F0F33"/>
    <w:rsid w:val="008F4429"/>
    <w:rsid w:val="0094021A"/>
    <w:rsid w:val="009B44AF"/>
    <w:rsid w:val="009C6A0B"/>
    <w:rsid w:val="009E27A1"/>
    <w:rsid w:val="009E4109"/>
    <w:rsid w:val="009F0C77"/>
    <w:rsid w:val="009F4DD1"/>
    <w:rsid w:val="00A41684"/>
    <w:rsid w:val="00A64E80"/>
    <w:rsid w:val="00A72BCD"/>
    <w:rsid w:val="00A741D9"/>
    <w:rsid w:val="00A833AB"/>
    <w:rsid w:val="00A9741D"/>
    <w:rsid w:val="00AA5540"/>
    <w:rsid w:val="00AD4B17"/>
    <w:rsid w:val="00AE4399"/>
    <w:rsid w:val="00B219A8"/>
    <w:rsid w:val="00B412D4"/>
    <w:rsid w:val="00B43445"/>
    <w:rsid w:val="00B97622"/>
    <w:rsid w:val="00BE3C22"/>
    <w:rsid w:val="00C0345E"/>
    <w:rsid w:val="00C3483A"/>
    <w:rsid w:val="00C74E9D"/>
    <w:rsid w:val="00C82FD3"/>
    <w:rsid w:val="00C92819"/>
    <w:rsid w:val="00CC6B7B"/>
    <w:rsid w:val="00CD2089"/>
    <w:rsid w:val="00CD726A"/>
    <w:rsid w:val="00D17258"/>
    <w:rsid w:val="00D73A67"/>
    <w:rsid w:val="00D970A9"/>
    <w:rsid w:val="00DF3845"/>
    <w:rsid w:val="00E41911"/>
    <w:rsid w:val="00E76F3F"/>
    <w:rsid w:val="00E92EEF"/>
    <w:rsid w:val="00EA4779"/>
    <w:rsid w:val="00F24442"/>
    <w:rsid w:val="00F50AE3"/>
    <w:rsid w:val="00F67CF1"/>
    <w:rsid w:val="00F80D14"/>
    <w:rsid w:val="00F840F0"/>
    <w:rsid w:val="00F944A6"/>
    <w:rsid w:val="00FB0D0D"/>
    <w:rsid w:val="00FB2E84"/>
    <w:rsid w:val="00FB43B4"/>
    <w:rsid w:val="00FE7E9D"/>
    <w:rsid w:val="00FF2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5E71C0-952D-4836-AD62-C8AF6DF0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258"/>
    <w:rPr>
      <w:rFonts w:ascii="Tahoma" w:hAnsi="Tahoma" w:cs="Tahoma"/>
      <w:sz w:val="16"/>
      <w:szCs w:val="16"/>
    </w:rPr>
  </w:style>
  <w:style w:type="character" w:customStyle="1" w:styleId="BalloonTextChar">
    <w:name w:val="Balloon Text Char"/>
    <w:basedOn w:val="DefaultParagraphFont"/>
    <w:link w:val="BalloonText"/>
    <w:uiPriority w:val="99"/>
    <w:semiHidden/>
    <w:rsid w:val="00D17258"/>
    <w:rPr>
      <w:rFonts w:ascii="Tahoma" w:eastAsia="Times New Roman" w:hAnsi="Tahoma" w:cs="Tahoma"/>
      <w:sz w:val="16"/>
      <w:szCs w:val="16"/>
    </w:rPr>
  </w:style>
  <w:style w:type="character" w:styleId="Hyperlink">
    <w:name w:val="Hyperlink"/>
    <w:basedOn w:val="DefaultParagraphFont"/>
    <w:uiPriority w:val="99"/>
    <w:unhideWhenUsed/>
    <w:rsid w:val="007075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72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B2A10-941A-4942-8689-C4FB6EB48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4072: School buses - South Carolina Legislature Online</dc:title>
  <dc:creator>angiemorgan</dc:creator>
  <cp:lastModifiedBy>N Cumfer</cp:lastModifiedBy>
  <cp:revision>7</cp:revision>
  <cp:lastPrinted>2013-04-26T14:29:00Z</cp:lastPrinted>
  <dcterms:created xsi:type="dcterms:W3CDTF">2013-04-30T21:30:00Z</dcterms:created>
  <dcterms:modified xsi:type="dcterms:W3CDTF">2014-12-05T16:50:00Z</dcterms:modified>
</cp:coreProperties>
</file>