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C5F" w:rsidRDefault="00953C5F" w:rsidP="00953C5F">
      <w:pPr>
        <w:widowControl w:val="0"/>
        <w:jc w:val="center"/>
      </w:pPr>
      <w:r w:rsidRPr="00953C5F">
        <w:rPr>
          <w:b/>
        </w:rPr>
        <w:t>South Carolina General Assembly</w:t>
      </w:r>
    </w:p>
    <w:p w:rsidR="00953C5F" w:rsidRDefault="00953C5F" w:rsidP="00953C5F">
      <w:pPr>
        <w:widowControl w:val="0"/>
        <w:jc w:val="center"/>
      </w:pPr>
      <w:r>
        <w:t>120th Session, 2013-2014</w:t>
      </w:r>
    </w:p>
    <w:p w:rsidR="00953C5F" w:rsidRDefault="00953C5F" w:rsidP="00953C5F">
      <w:pPr>
        <w:widowControl w:val="0"/>
        <w:jc w:val="left"/>
      </w:pPr>
    </w:p>
    <w:p w:rsidR="00953C5F" w:rsidRDefault="00953C5F" w:rsidP="00953C5F">
      <w:pPr>
        <w:widowControl w:val="0"/>
        <w:jc w:val="left"/>
        <w:rPr>
          <w:b/>
        </w:rPr>
      </w:pPr>
      <w:r w:rsidRPr="00953C5F">
        <w:rPr>
          <w:b/>
        </w:rPr>
        <w:t>H. 4171</w:t>
      </w:r>
    </w:p>
    <w:p w:rsidR="00953C5F" w:rsidRDefault="00953C5F" w:rsidP="00953C5F">
      <w:pPr>
        <w:widowControl w:val="0"/>
        <w:jc w:val="left"/>
        <w:rPr>
          <w:b/>
        </w:rPr>
      </w:pPr>
    </w:p>
    <w:p w:rsidR="00953C5F" w:rsidRDefault="00953C5F" w:rsidP="00953C5F">
      <w:pPr>
        <w:widowControl w:val="0"/>
        <w:jc w:val="left"/>
      </w:pPr>
      <w:r w:rsidRPr="00953C5F">
        <w:rPr>
          <w:b/>
        </w:rPr>
        <w:t>STATUS INFORMATION</w:t>
      </w:r>
    </w:p>
    <w:p w:rsidR="00953C5F" w:rsidRDefault="00953C5F" w:rsidP="00953C5F">
      <w:pPr>
        <w:widowControl w:val="0"/>
        <w:jc w:val="left"/>
      </w:pPr>
    </w:p>
    <w:p w:rsidR="00953C5F" w:rsidRDefault="00953C5F" w:rsidP="00953C5F">
      <w:pPr>
        <w:widowControl w:val="0"/>
        <w:jc w:val="left"/>
      </w:pPr>
      <w:r>
        <w:t>House Resolution</w:t>
      </w:r>
    </w:p>
    <w:p w:rsidR="00953C5F" w:rsidRDefault="00820D31" w:rsidP="00953C5F">
      <w:pPr>
        <w:widowControl w:val="0"/>
        <w:jc w:val="left"/>
      </w:pPr>
      <w:r>
        <w:t>Sponsors: Reps. Gambrell, Gagnon,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53C5F" w:rsidRDefault="00953C5F" w:rsidP="00953C5F">
      <w:pPr>
        <w:widowControl w:val="0"/>
        <w:jc w:val="left"/>
      </w:pPr>
      <w:r>
        <w:t>Document Path: l:\council\bills\rm\1290htc13.docx</w:t>
      </w:r>
    </w:p>
    <w:p w:rsidR="00953C5F" w:rsidRDefault="00953C5F" w:rsidP="00953C5F">
      <w:pPr>
        <w:widowControl w:val="0"/>
        <w:jc w:val="left"/>
      </w:pPr>
    </w:p>
    <w:p w:rsidR="00953C5F" w:rsidRDefault="00953C5F" w:rsidP="00953C5F">
      <w:pPr>
        <w:widowControl w:val="0"/>
        <w:jc w:val="left"/>
      </w:pPr>
      <w:r>
        <w:t>Introduced in the House on May 21, 2013</w:t>
      </w:r>
    </w:p>
    <w:p w:rsidR="00953C5F" w:rsidRDefault="00953C5F" w:rsidP="00953C5F">
      <w:pPr>
        <w:widowControl w:val="0"/>
        <w:jc w:val="left"/>
      </w:pPr>
      <w:r>
        <w:t>Adopted by the House on May 21, 2013</w:t>
      </w:r>
    </w:p>
    <w:p w:rsidR="00953C5F" w:rsidRDefault="00953C5F" w:rsidP="00953C5F">
      <w:pPr>
        <w:widowControl w:val="0"/>
        <w:jc w:val="left"/>
      </w:pPr>
    </w:p>
    <w:p w:rsidR="00953C5F" w:rsidRDefault="00953C5F" w:rsidP="00953C5F">
      <w:pPr>
        <w:widowControl w:val="0"/>
        <w:jc w:val="left"/>
      </w:pPr>
      <w:r>
        <w:t xml:space="preserve">Summary: </w:t>
      </w:r>
      <w:r w:rsidR="008C57AC">
        <w:t>Crescent High School Softball Team</w:t>
      </w:r>
    </w:p>
    <w:p w:rsidR="00953C5F" w:rsidRDefault="00953C5F" w:rsidP="00953C5F">
      <w:pPr>
        <w:widowControl w:val="0"/>
        <w:jc w:val="left"/>
      </w:pPr>
    </w:p>
    <w:p w:rsidR="00953C5F" w:rsidRDefault="00953C5F" w:rsidP="00953C5F">
      <w:pPr>
        <w:widowControl w:val="0"/>
        <w:jc w:val="left"/>
      </w:pPr>
    </w:p>
    <w:p w:rsidR="00953C5F" w:rsidRDefault="00953C5F" w:rsidP="0095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C5F">
        <w:rPr>
          <w:b/>
        </w:rPr>
        <w:t>HISTORY OF LEGISLATIVE ACTIONS</w:t>
      </w:r>
    </w:p>
    <w:p w:rsidR="00953C5F" w:rsidRDefault="00953C5F" w:rsidP="0095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3C5F" w:rsidRPr="00953C5F" w:rsidRDefault="00953C5F" w:rsidP="00953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C5F">
        <w:rPr>
          <w:u w:val="single"/>
        </w:rPr>
        <w:tab/>
        <w:t>Date</w:t>
      </w:r>
      <w:r w:rsidRPr="00953C5F">
        <w:rPr>
          <w:u w:val="single"/>
        </w:rPr>
        <w:tab/>
        <w:t>Body</w:t>
      </w:r>
      <w:r w:rsidRPr="00953C5F">
        <w:rPr>
          <w:u w:val="single"/>
        </w:rPr>
        <w:tab/>
        <w:t>Action Description with journal page number</w:t>
      </w:r>
      <w:r w:rsidRPr="00953C5F">
        <w:rPr>
          <w:u w:val="single"/>
        </w:rPr>
        <w:tab/>
      </w:r>
      <w:bookmarkStart w:id="0" w:name="_GoBack"/>
      <w:bookmarkEnd w:id="0"/>
    </w:p>
    <w:p w:rsidR="00383D27" w:rsidRDefault="00383D27" w:rsidP="00383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C42A6A">
        <w:t>Introduced and adopted (</w:t>
      </w:r>
      <w:hyperlink r:id="rId7" w:history="1">
        <w:r w:rsidRPr="00C42A6A">
          <w:rPr>
            <w:rStyle w:val="Hyperlink"/>
          </w:rPr>
          <w:t>House Journal</w:t>
        </w:r>
        <w:r w:rsidRPr="00C42A6A">
          <w:rPr>
            <w:rStyle w:val="Hyperlink"/>
          </w:rPr>
          <w:noBreakHyphen/>
          <w:t>page 13</w:t>
        </w:r>
      </w:hyperlink>
      <w:r w:rsidRPr="00C42A6A">
        <w:t>)</w:t>
      </w:r>
    </w:p>
    <w:p w:rsidR="00383D27" w:rsidRDefault="00383D27" w:rsidP="00383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C5F" w:rsidRPr="00953C5F" w:rsidRDefault="00953C5F" w:rsidP="00953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C5F" w:rsidRDefault="00953C5F" w:rsidP="00953C5F">
      <w:r w:rsidRPr="00953C5F">
        <w:rPr>
          <w:b/>
        </w:rPr>
        <w:t>VERSIONS OF THIS BILL</w:t>
      </w:r>
    </w:p>
    <w:p w:rsidR="00953C5F" w:rsidRDefault="00953C5F" w:rsidP="00953C5F"/>
    <w:p w:rsidR="00953C5F" w:rsidRDefault="00271534" w:rsidP="00953C5F">
      <w:hyperlink r:id="rId8" w:history="1">
        <w:r w:rsidR="00953C5F">
          <w:rPr>
            <w:rStyle w:val="Hyperlink"/>
          </w:rPr>
          <w:t>5/21/2013</w:t>
        </w:r>
      </w:hyperlink>
    </w:p>
    <w:p w:rsidR="00953C5F" w:rsidRDefault="00953C5F" w:rsidP="00953C5F"/>
    <w:p w:rsidR="00953C5F" w:rsidRDefault="00953C5F" w:rsidP="00953C5F">
      <w:pPr>
        <w:sectPr w:rsidR="00953C5F" w:rsidSect="00953C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5D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A79" w:rsidRDefault="006F6C92" w:rsidP="007D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D3A79" w:rsidRPr="00D73B98">
        <w:t xml:space="preserve">RECOGNIZE AND HONOR THE </w:t>
      </w:r>
      <w:r w:rsidR="00CF65BC">
        <w:t>CRESCENT</w:t>
      </w:r>
      <w:r w:rsidR="007D3A79" w:rsidRPr="00D73B98">
        <w:t xml:space="preserve"> HIGH SCHOOL </w:t>
      </w:r>
      <w:r w:rsidR="007D3A79">
        <w:t>SOFTBALL</w:t>
      </w:r>
      <w:r w:rsidR="007D3A79" w:rsidRPr="00D73B98">
        <w:t xml:space="preserve"> TEAM, COACH</w:t>
      </w:r>
      <w:r w:rsidR="007D3A79">
        <w:t>ES</w:t>
      </w:r>
      <w:r w:rsidR="007D3A79" w:rsidRPr="00D73B98">
        <w:t xml:space="preserve">, AND SCHOOL OFFICIALS FOR AN OUTSTANDING SEASON AND TO CONGRATULATE THEM ON </w:t>
      </w:r>
      <w:r w:rsidR="007D3A79">
        <w:t>CAPTURING</w:t>
      </w:r>
      <w:r w:rsidR="007D3A79" w:rsidRPr="00D73B98">
        <w:t xml:space="preserve"> THE 201</w:t>
      </w:r>
      <w:r w:rsidR="007D3A79">
        <w:t>3</w:t>
      </w:r>
      <w:r w:rsidR="007D3A79" w:rsidRPr="00D73B98">
        <w:t xml:space="preserve"> CLAS</w:t>
      </w:r>
      <w:r w:rsidR="007D3A79">
        <w:t>S AA STATE CHAMPIONSHIP TITLE.</w:t>
      </w:r>
    </w:p>
    <w:p w:rsidR="00925D12" w:rsidRDefault="00925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0D0" w:rsidRDefault="00925D12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A00D0" w:rsidRPr="00D73B98">
        <w:t xml:space="preserve">fully </w:t>
      </w:r>
      <w:r w:rsidR="002A00D0">
        <w:t>prepared</w:t>
      </w:r>
      <w:r w:rsidR="002A00D0" w:rsidRPr="00D73B98">
        <w:t xml:space="preserve"> for the challenge, the </w:t>
      </w:r>
      <w:r w:rsidR="00CF65BC">
        <w:t>Crescent</w:t>
      </w:r>
      <w:r w:rsidR="002A00D0">
        <w:t xml:space="preserve"> High School “Lady </w:t>
      </w:r>
      <w:r w:rsidR="00CF65BC">
        <w:t>Tigers</w:t>
      </w:r>
      <w:r w:rsidR="002A00D0">
        <w:t xml:space="preserve">” softball </w:t>
      </w:r>
      <w:r w:rsidR="002A00D0" w:rsidRPr="00D73B98">
        <w:t xml:space="preserve">team crowned its splendid </w:t>
      </w:r>
      <w:r w:rsidR="003175F7">
        <w:t>seasonal record</w:t>
      </w:r>
      <w:r w:rsidR="002A00D0" w:rsidRPr="00D73B98">
        <w:t xml:space="preserve"> </w:t>
      </w:r>
      <w:r w:rsidR="002A00D0">
        <w:t>b</w:t>
      </w:r>
      <w:r w:rsidR="002A00D0" w:rsidRPr="00D73B98">
        <w:t>y capturing the 20</w:t>
      </w:r>
      <w:r w:rsidR="002A00D0">
        <w:t>13</w:t>
      </w:r>
      <w:r w:rsidR="002A00D0" w:rsidRPr="00D73B98">
        <w:t xml:space="preserve"> Class </w:t>
      </w:r>
      <w:r w:rsidR="002A00D0">
        <w:t>A</w:t>
      </w:r>
      <w:r w:rsidR="002A00D0" w:rsidRPr="00D73B98">
        <w:t xml:space="preserve">A State Championship title, defeating </w:t>
      </w:r>
      <w:r w:rsidR="00CF65BC">
        <w:t>Waccamaw</w:t>
      </w:r>
      <w:r w:rsidR="002A00D0">
        <w:t xml:space="preserve"> </w:t>
      </w:r>
      <w:r w:rsidR="00CF65BC">
        <w:t>8</w:t>
      </w:r>
      <w:r w:rsidR="00445E2D">
        <w:noBreakHyphen/>
      </w:r>
      <w:r w:rsidR="00CF65BC">
        <w:t>1</w:t>
      </w:r>
      <w:r w:rsidR="002A00D0">
        <w:t xml:space="preserve"> on May 15, 2013</w:t>
      </w:r>
      <w:r w:rsidR="008838A3">
        <w:t>, in a sweep of the title series</w:t>
      </w:r>
      <w:r w:rsidR="002A00D0">
        <w:t>;</w:t>
      </w:r>
      <w:r w:rsidR="002A00D0" w:rsidRPr="00D73B98">
        <w:t xml:space="preserve"> and 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E54E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Lady </w:t>
      </w:r>
      <w:r w:rsidR="006E54E8">
        <w:t>Tigers,</w:t>
      </w:r>
      <w:r w:rsidRPr="00D73B98">
        <w:t xml:space="preserve"> delight</w:t>
      </w:r>
      <w:r w:rsidR="006E54E8">
        <w:t>ing</w:t>
      </w:r>
      <w:r w:rsidRPr="00D73B98">
        <w:t xml:space="preserve"> their fans with </w:t>
      </w:r>
      <w:r w:rsidR="006E54E8">
        <w:t xml:space="preserve">such an inspiring finale to </w:t>
      </w:r>
      <w:r w:rsidR="00931F4D">
        <w:t>a</w:t>
      </w:r>
      <w:r w:rsidR="00E02159">
        <w:t xml:space="preserve"> </w:t>
      </w:r>
      <w:r w:rsidR="00931F4D">
        <w:t xml:space="preserve">fine </w:t>
      </w:r>
      <w:r w:rsidR="006E54E8">
        <w:t>24</w:t>
      </w:r>
      <w:r w:rsidR="00445E2D">
        <w:noBreakHyphen/>
      </w:r>
      <w:r w:rsidR="006E54E8">
        <w:t xml:space="preserve">5 </w:t>
      </w:r>
      <w:r w:rsidR="003175F7">
        <w:t>season</w:t>
      </w:r>
      <w:r w:rsidR="006E54E8">
        <w:t>, pounded out twelve hits in a close</w:t>
      </w:r>
      <w:r w:rsidR="00445E2D">
        <w:noBreakHyphen/>
      </w:r>
      <w:r w:rsidR="006E54E8">
        <w:t xml:space="preserve">out game against Waccamaw, in the process avenging a 2010 loss to </w:t>
      </w:r>
      <w:r w:rsidR="001976F5">
        <w:t>the Warriors</w:t>
      </w:r>
      <w:r w:rsidR="006E54E8">
        <w:t xml:space="preserve"> in the state finals</w:t>
      </w:r>
      <w:r w:rsidR="00B8125A">
        <w:t xml:space="preserve"> of that year</w:t>
      </w:r>
      <w:r w:rsidR="006E54E8">
        <w:t>; and</w:t>
      </w:r>
    </w:p>
    <w:p w:rsidR="006E54E8" w:rsidRDefault="006E54E8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38A3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excitement over this </w:t>
      </w:r>
      <w:r>
        <w:t>championship</w:t>
      </w:r>
      <w:r w:rsidRPr="00D73B98">
        <w:t xml:space="preserve"> </w:t>
      </w:r>
      <w:r w:rsidR="008838A3">
        <w:t>victory</w:t>
      </w:r>
      <w:r w:rsidRPr="00D73B98">
        <w:t xml:space="preserve"> was especially intense because it made school history, marking </w:t>
      </w:r>
      <w:r w:rsidR="008838A3">
        <w:t>Crescent</w:t>
      </w:r>
      <w:r w:rsidR="00445E2D" w:rsidRPr="00445E2D">
        <w:t>’</w:t>
      </w:r>
      <w:r w:rsidR="008838A3">
        <w:t>s nineteenth state</w:t>
      </w:r>
      <w:r w:rsidR="00445E2D">
        <w:noBreakHyphen/>
      </w:r>
      <w:r w:rsidR="008838A3">
        <w:t>title win in softball under Coach Gary Adams, a national record; and</w:t>
      </w:r>
    </w:p>
    <w:p w:rsidR="008838A3" w:rsidRDefault="008838A3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E54E8" w:rsidRDefault="006E54E8" w:rsidP="006E5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since the 1980 season, Coach Adams and the fabulous Lady Tigers have missed out on playing in the finals just eight times; and</w:t>
      </w:r>
    </w:p>
    <w:p w:rsidR="006E54E8" w:rsidRDefault="006E54E8" w:rsidP="006E5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Default="00F43C96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making the win even more praiseworthy, Crescent won the crown with a young team boast</w:t>
      </w:r>
      <w:r w:rsidR="007E7132">
        <w:t>ing</w:t>
      </w:r>
      <w:r>
        <w:t xml:space="preserve"> only four seniors</w:t>
      </w:r>
      <w:r w:rsidR="00445E2D">
        <w:noBreakHyphen/>
      </w:r>
      <w:r w:rsidR="00445E2D">
        <w:noBreakHyphen/>
      </w:r>
      <w:r>
        <w:t>Brittany Hoskins, Shaney Spires, Bree Newton, and Jessica Sutherland</w:t>
      </w:r>
      <w:r w:rsidR="00445E2D">
        <w:noBreakHyphen/>
      </w:r>
      <w:r w:rsidR="00445E2D">
        <w:noBreakHyphen/>
      </w:r>
      <w:r>
        <w:t>but they are seniors who have served as guiding lights to their younger team members, enabling the Lady Tigers to produce a team effort “whole” greater than the sum of their parts; and</w:t>
      </w:r>
    </w:p>
    <w:p w:rsidR="002A00D0" w:rsidRPr="00745C7E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0D0" w:rsidRPr="00D73B9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in a sport that demands skill, quickness, and teamwork, Coach </w:t>
      </w:r>
      <w:r w:rsidR="003F010A">
        <w:t>Gary Adams</w:t>
      </w:r>
      <w:r w:rsidRPr="00D73B98">
        <w:t xml:space="preserve"> capitalized on </w:t>
      </w:r>
      <w:r>
        <w:t>h</w:t>
      </w:r>
      <w:r w:rsidR="0050687F">
        <w:t>is</w:t>
      </w:r>
      <w:r w:rsidRPr="00D73B98">
        <w:t xml:space="preserve"> own athletic ability and training to mold a championship team and teach </w:t>
      </w:r>
      <w:r>
        <w:t>h</w:t>
      </w:r>
      <w:r w:rsidR="0050687F">
        <w:t>is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>
        <w:t>,</w:t>
      </w:r>
      <w:r w:rsidRPr="00D73B98">
        <w:t xml:space="preserve"> both on and off the diamond; and 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Pr="00D73B9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50687F">
        <w:t>Crescent</w:t>
      </w:r>
      <w:r w:rsidRPr="00D73B98">
        <w:t xml:space="preserve"> High Sc</w:t>
      </w:r>
      <w:r w:rsidR="002D5F6E">
        <w:t xml:space="preserve">hool 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>ook to hear of their continued accomplishment</w:t>
      </w:r>
      <w:r>
        <w:t>s</w:t>
      </w:r>
      <w:r w:rsidRPr="00D73B98">
        <w:t xml:space="preserve">. Now, therefore, 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C3DA7" w:rsidRDefault="002A00D0" w:rsidP="004C3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4C3DA7" w:rsidRPr="00D73B98">
        <w:t xml:space="preserve">recognize and honor the </w:t>
      </w:r>
      <w:r w:rsidR="004C3DA7">
        <w:t>Crescent</w:t>
      </w:r>
      <w:r w:rsidR="004C3DA7" w:rsidRPr="00D73B98">
        <w:t xml:space="preserve"> </w:t>
      </w:r>
      <w:r w:rsidR="004C3DA7">
        <w:t>H</w:t>
      </w:r>
      <w:r w:rsidR="004C3DA7" w:rsidRPr="00D73B98">
        <w:t xml:space="preserve">igh </w:t>
      </w:r>
      <w:r w:rsidR="004C3DA7">
        <w:t>S</w:t>
      </w:r>
      <w:r w:rsidR="004C3DA7" w:rsidRPr="00D73B98">
        <w:t xml:space="preserve">chool </w:t>
      </w:r>
      <w:r w:rsidR="004C3DA7">
        <w:t>softball</w:t>
      </w:r>
      <w:r w:rsidR="004C3DA7" w:rsidRPr="00D73B98">
        <w:t xml:space="preserve"> team, coach</w:t>
      </w:r>
      <w:r w:rsidR="004C3DA7">
        <w:t>es</w:t>
      </w:r>
      <w:r w:rsidR="004C3DA7" w:rsidRPr="00D73B98">
        <w:t>, and school officials f</w:t>
      </w:r>
      <w:r w:rsidR="004C3DA7">
        <w:t xml:space="preserve">or an outstanding season and </w:t>
      </w:r>
      <w:r w:rsidR="004C3DA7" w:rsidRPr="00D73B98">
        <w:t xml:space="preserve">congratulate them on </w:t>
      </w:r>
      <w:r w:rsidR="004C3DA7">
        <w:t>capturing</w:t>
      </w:r>
      <w:r w:rsidR="004C3DA7" w:rsidRPr="00D73B98">
        <w:t xml:space="preserve"> the 201</w:t>
      </w:r>
      <w:r w:rsidR="004C3DA7">
        <w:t>3</w:t>
      </w:r>
      <w:r w:rsidR="004C3DA7" w:rsidRPr="00D73B98">
        <w:t xml:space="preserve"> </w:t>
      </w:r>
      <w:r w:rsidR="004C3DA7">
        <w:t>C</w:t>
      </w:r>
      <w:r w:rsidR="004C3DA7" w:rsidRPr="00D73B98">
        <w:t>las</w:t>
      </w:r>
      <w:r w:rsidR="004C3DA7">
        <w:t>s AA State Championship title.</w:t>
      </w:r>
    </w:p>
    <w:p w:rsidR="002A00D0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A00D0" w:rsidRPr="00D73B98" w:rsidRDefault="002A00D0" w:rsidP="002A0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Be it further resolved that a copy of this resolution be presented to Principal </w:t>
      </w:r>
      <w:r w:rsidR="00F249C4">
        <w:t>Devon Smith</w:t>
      </w:r>
      <w:r>
        <w:t xml:space="preserve"> a</w:t>
      </w:r>
      <w:r w:rsidRPr="00D73B98">
        <w:t xml:space="preserve">nd Coach </w:t>
      </w:r>
      <w:r w:rsidR="00F249C4">
        <w:t>Gary Adams</w:t>
      </w:r>
      <w:r>
        <w:t xml:space="preserve"> of </w:t>
      </w:r>
      <w:r w:rsidR="00F249C4">
        <w:t>Crescent</w:t>
      </w:r>
      <w:r w:rsidRPr="00D73B98">
        <w:t xml:space="preserve"> </w:t>
      </w:r>
      <w:r>
        <w:t>H</w:t>
      </w:r>
      <w:r w:rsidRPr="00D73B98">
        <w:t xml:space="preserve">igh </w:t>
      </w:r>
      <w:r>
        <w:t>S</w:t>
      </w:r>
      <w:r w:rsidRPr="00D73B98">
        <w:t>chool.</w:t>
      </w:r>
    </w:p>
    <w:p w:rsidR="00DE5C45" w:rsidRDefault="00445E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C45" w:rsidRDefault="00DE5C45" w:rsidP="00953C5F">
      <w:pPr>
        <w:suppressAutoHyphens/>
      </w:pPr>
    </w:p>
    <w:sectPr w:rsidR="00DE5C45" w:rsidSect="00953C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D12" w:rsidRDefault="00925D12" w:rsidP="009F0C77">
      <w:r>
        <w:separator/>
      </w:r>
    </w:p>
  </w:endnote>
  <w:endnote w:type="continuationSeparator" w:id="0">
    <w:p w:rsidR="00925D12" w:rsidRDefault="00925D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2A5DDD-9E94-4861-8681-D68BF24DD0DB}"/>
    <w:embedBold r:id="rId2" w:fontKey="{0F34D857-CBBD-46FF-8787-C663CE16D7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999D80-70B4-4CDE-9729-0F5236B002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55340E-565F-4758-80CC-8AC3578627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157593-DA57-4E1D-8DC6-6FDAC8914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C5F" w:rsidRPr="00DE5C45" w:rsidRDefault="00953C5F" w:rsidP="00DE5C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r w:rsidR="004F6D90">
      <w:fldChar w:fldCharType="begin"/>
    </w:r>
    <w:r w:rsidR="00820D31">
      <w:instrText xml:space="preserve"> PAGE  \* MERGEFORMAT </w:instrText>
    </w:r>
    <w:r w:rsidR="004F6D90">
      <w:fldChar w:fldCharType="separate"/>
    </w:r>
    <w:r w:rsidR="00271534">
      <w:rPr>
        <w:noProof/>
      </w:rPr>
      <w:t>1</w:t>
    </w:r>
    <w:r w:rsidR="004F6D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D12" w:rsidRDefault="00925D12" w:rsidP="009F0C77">
      <w:r>
        <w:separator/>
      </w:r>
    </w:p>
  </w:footnote>
  <w:footnote w:type="continuationSeparator" w:id="0">
    <w:p w:rsidR="00925D12" w:rsidRDefault="00925D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0HTC13"/>
    <w:docVar w:name="CoverBillType" w:val="r"/>
    <w:docVar w:name="docpath" w:val="L:\Council\bills\RM\1290HTC13.DOCX"/>
    <w:docVar w:name="dvBillNumber" w:val="41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4F44"/>
    <w:rsid w:val="00011869"/>
    <w:rsid w:val="00015AD6"/>
    <w:rsid w:val="00044F44"/>
    <w:rsid w:val="00050503"/>
    <w:rsid w:val="000E1785"/>
    <w:rsid w:val="000F40FA"/>
    <w:rsid w:val="0010776B"/>
    <w:rsid w:val="00133E66"/>
    <w:rsid w:val="001435A3"/>
    <w:rsid w:val="00161D6B"/>
    <w:rsid w:val="001976F5"/>
    <w:rsid w:val="001D08F2"/>
    <w:rsid w:val="001D525B"/>
    <w:rsid w:val="001D7F4F"/>
    <w:rsid w:val="002321B6"/>
    <w:rsid w:val="00250967"/>
    <w:rsid w:val="002543C8"/>
    <w:rsid w:val="00271534"/>
    <w:rsid w:val="00284AAE"/>
    <w:rsid w:val="002A00D0"/>
    <w:rsid w:val="002D5F6E"/>
    <w:rsid w:val="002E5912"/>
    <w:rsid w:val="00301B21"/>
    <w:rsid w:val="003175F7"/>
    <w:rsid w:val="00325348"/>
    <w:rsid w:val="0032732C"/>
    <w:rsid w:val="00336AD0"/>
    <w:rsid w:val="0037079A"/>
    <w:rsid w:val="00383D27"/>
    <w:rsid w:val="003D01E8"/>
    <w:rsid w:val="003E5288"/>
    <w:rsid w:val="003F010A"/>
    <w:rsid w:val="003F6D79"/>
    <w:rsid w:val="0041760A"/>
    <w:rsid w:val="00417C01"/>
    <w:rsid w:val="00445E2D"/>
    <w:rsid w:val="00450C12"/>
    <w:rsid w:val="004809EE"/>
    <w:rsid w:val="004A1A44"/>
    <w:rsid w:val="004C3DA7"/>
    <w:rsid w:val="004E7D54"/>
    <w:rsid w:val="004F6D90"/>
    <w:rsid w:val="0050687F"/>
    <w:rsid w:val="005273C6"/>
    <w:rsid w:val="00530A69"/>
    <w:rsid w:val="00545593"/>
    <w:rsid w:val="00557B6F"/>
    <w:rsid w:val="00577C6C"/>
    <w:rsid w:val="005C2FE2"/>
    <w:rsid w:val="005E2BC9"/>
    <w:rsid w:val="00605102"/>
    <w:rsid w:val="006215AA"/>
    <w:rsid w:val="006913C9"/>
    <w:rsid w:val="0069470D"/>
    <w:rsid w:val="006E54E8"/>
    <w:rsid w:val="006F6C92"/>
    <w:rsid w:val="00734F00"/>
    <w:rsid w:val="007A70AE"/>
    <w:rsid w:val="007D3A79"/>
    <w:rsid w:val="007E7132"/>
    <w:rsid w:val="00820D31"/>
    <w:rsid w:val="0082515F"/>
    <w:rsid w:val="008362E8"/>
    <w:rsid w:val="008838A3"/>
    <w:rsid w:val="00884E6F"/>
    <w:rsid w:val="008A1768"/>
    <w:rsid w:val="008C57AC"/>
    <w:rsid w:val="008D296E"/>
    <w:rsid w:val="008F0F33"/>
    <w:rsid w:val="008F4429"/>
    <w:rsid w:val="00925D12"/>
    <w:rsid w:val="00931F4D"/>
    <w:rsid w:val="0094021A"/>
    <w:rsid w:val="00953C5F"/>
    <w:rsid w:val="009B44AF"/>
    <w:rsid w:val="009C6A0B"/>
    <w:rsid w:val="009F0C77"/>
    <w:rsid w:val="009F4DD1"/>
    <w:rsid w:val="00A37C67"/>
    <w:rsid w:val="00A41684"/>
    <w:rsid w:val="00A64E80"/>
    <w:rsid w:val="00A72BCD"/>
    <w:rsid w:val="00A741D9"/>
    <w:rsid w:val="00A833AB"/>
    <w:rsid w:val="00A9741D"/>
    <w:rsid w:val="00AD4B17"/>
    <w:rsid w:val="00AF2FAB"/>
    <w:rsid w:val="00B412D4"/>
    <w:rsid w:val="00B8125A"/>
    <w:rsid w:val="00BB04E3"/>
    <w:rsid w:val="00BE3C22"/>
    <w:rsid w:val="00C0345E"/>
    <w:rsid w:val="00C3483A"/>
    <w:rsid w:val="00C74E9D"/>
    <w:rsid w:val="00C82FD3"/>
    <w:rsid w:val="00C92819"/>
    <w:rsid w:val="00CC6B7B"/>
    <w:rsid w:val="00CD2089"/>
    <w:rsid w:val="00CF65BC"/>
    <w:rsid w:val="00D149F9"/>
    <w:rsid w:val="00D67EA0"/>
    <w:rsid w:val="00D73A67"/>
    <w:rsid w:val="00D970A9"/>
    <w:rsid w:val="00DE5C45"/>
    <w:rsid w:val="00DF3845"/>
    <w:rsid w:val="00DF49B5"/>
    <w:rsid w:val="00E02159"/>
    <w:rsid w:val="00E1361B"/>
    <w:rsid w:val="00E41911"/>
    <w:rsid w:val="00E86AD9"/>
    <w:rsid w:val="00E92EEF"/>
    <w:rsid w:val="00F24442"/>
    <w:rsid w:val="00F249C4"/>
    <w:rsid w:val="00F43C96"/>
    <w:rsid w:val="00F50AE3"/>
    <w:rsid w:val="00F57885"/>
    <w:rsid w:val="00F67CF1"/>
    <w:rsid w:val="00F840F0"/>
    <w:rsid w:val="00FA680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9E1F4F-5A94-4C08-B4F9-CEFC496D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9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3C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71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9141F-9A12-4848-A6A7-228C355E1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633</Words>
  <Characters>3612</Characters>
  <Application>Microsoft Office Word</Application>
  <DocSecurity>0</DocSecurity>
  <Lines>30</Lines>
  <Paragraphs>8</Paragraphs>
  <ScaleCrop>false</ScaleCrop>
  <Company>LPITS</Company>
  <LinksUpToDate>false</LinksUpToDate>
  <CharactersWithSpaces>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4171: Crescent High School Softball Team - South Carolina Legislature Online</dc:title>
  <dc:creator>McDowell</dc:creator>
  <cp:lastModifiedBy>N Cumfer</cp:lastModifiedBy>
  <cp:revision>9</cp:revision>
  <cp:lastPrinted>2013-05-16T20:46:00Z</cp:lastPrinted>
  <dcterms:created xsi:type="dcterms:W3CDTF">2013-05-21T17:53:00Z</dcterms:created>
  <dcterms:modified xsi:type="dcterms:W3CDTF">2014-12-05T16:51:00Z</dcterms:modified>
</cp:coreProperties>
</file>