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6F0" w:rsidRDefault="006D06F0" w:rsidP="006D06F0">
      <w:pPr>
        <w:widowControl w:val="0"/>
        <w:jc w:val="center"/>
      </w:pPr>
      <w:r w:rsidRPr="006D06F0">
        <w:rPr>
          <w:b/>
        </w:rPr>
        <w:t>South Carolina General Assembly</w:t>
      </w:r>
    </w:p>
    <w:p w:rsidR="006D06F0" w:rsidRDefault="006D06F0" w:rsidP="006D06F0">
      <w:pPr>
        <w:widowControl w:val="0"/>
        <w:jc w:val="center"/>
      </w:pPr>
      <w:r>
        <w:t>120th Session, 2013-2014</w:t>
      </w:r>
    </w:p>
    <w:p w:rsidR="006D06F0" w:rsidRDefault="006D06F0" w:rsidP="006D06F0">
      <w:pPr>
        <w:widowControl w:val="0"/>
        <w:jc w:val="left"/>
      </w:pPr>
    </w:p>
    <w:p w:rsidR="006D06F0" w:rsidRDefault="006D06F0" w:rsidP="006D06F0">
      <w:pPr>
        <w:widowControl w:val="0"/>
        <w:jc w:val="left"/>
        <w:rPr>
          <w:b/>
        </w:rPr>
      </w:pPr>
      <w:r w:rsidRPr="006D06F0">
        <w:rPr>
          <w:b/>
        </w:rPr>
        <w:t>H. 4179</w:t>
      </w:r>
    </w:p>
    <w:p w:rsidR="006D06F0" w:rsidRDefault="006D06F0" w:rsidP="006D06F0">
      <w:pPr>
        <w:widowControl w:val="0"/>
        <w:jc w:val="left"/>
        <w:rPr>
          <w:b/>
        </w:rPr>
      </w:pPr>
    </w:p>
    <w:p w:rsidR="006D06F0" w:rsidRDefault="006D06F0" w:rsidP="006D06F0">
      <w:pPr>
        <w:widowControl w:val="0"/>
        <w:jc w:val="left"/>
      </w:pPr>
      <w:r w:rsidRPr="006D06F0">
        <w:rPr>
          <w:b/>
        </w:rPr>
        <w:t>STATUS INFORMATION</w:t>
      </w:r>
    </w:p>
    <w:p w:rsidR="006D06F0" w:rsidRDefault="006D06F0" w:rsidP="006D06F0">
      <w:pPr>
        <w:widowControl w:val="0"/>
        <w:jc w:val="left"/>
      </w:pPr>
    </w:p>
    <w:p w:rsidR="006D06F0" w:rsidRDefault="006D06F0" w:rsidP="006D06F0">
      <w:pPr>
        <w:widowControl w:val="0"/>
        <w:jc w:val="left"/>
      </w:pPr>
      <w:r>
        <w:t>General Bill</w:t>
      </w:r>
    </w:p>
    <w:p w:rsidR="006D06F0" w:rsidRDefault="006D06F0" w:rsidP="006D06F0">
      <w:pPr>
        <w:widowControl w:val="0"/>
        <w:jc w:val="left"/>
      </w:pPr>
      <w:r>
        <w:t>Sponsors: Rep. Atwater</w:t>
      </w:r>
    </w:p>
    <w:p w:rsidR="006D06F0" w:rsidRDefault="006D06F0" w:rsidP="006D06F0">
      <w:pPr>
        <w:widowControl w:val="0"/>
        <w:jc w:val="left"/>
      </w:pPr>
      <w:r>
        <w:t>Document Path: l:\council\bills\swb\5187cm13.docx</w:t>
      </w:r>
    </w:p>
    <w:p w:rsidR="006D06F0" w:rsidRDefault="006D06F0" w:rsidP="006D06F0">
      <w:pPr>
        <w:widowControl w:val="0"/>
        <w:jc w:val="left"/>
      </w:pPr>
    </w:p>
    <w:p w:rsidR="006D06F0" w:rsidRDefault="006D06F0" w:rsidP="006D06F0">
      <w:pPr>
        <w:widowControl w:val="0"/>
        <w:jc w:val="left"/>
      </w:pPr>
      <w:r>
        <w:t>Introduced in the House on May 21, 2013</w:t>
      </w:r>
    </w:p>
    <w:p w:rsidR="006D06F0" w:rsidRDefault="006D06F0" w:rsidP="006D06F0">
      <w:pPr>
        <w:widowControl w:val="0"/>
        <w:jc w:val="left"/>
      </w:pPr>
      <w:r>
        <w:t xml:space="preserve">Currently residing in the House Committee on </w:t>
      </w:r>
      <w:r w:rsidRPr="006D06F0">
        <w:rPr>
          <w:b/>
        </w:rPr>
        <w:t>Education and Public Works</w:t>
      </w:r>
    </w:p>
    <w:p w:rsidR="006D06F0" w:rsidRDefault="006D06F0" w:rsidP="006D06F0">
      <w:pPr>
        <w:widowControl w:val="0"/>
        <w:jc w:val="left"/>
      </w:pPr>
    </w:p>
    <w:p w:rsidR="006D06F0" w:rsidRDefault="006D06F0" w:rsidP="006D06F0">
      <w:pPr>
        <w:widowControl w:val="0"/>
        <w:jc w:val="left"/>
      </w:pPr>
      <w:r>
        <w:t xml:space="preserve">Summary: </w:t>
      </w:r>
      <w:r w:rsidR="00CB02E5">
        <w:t>Texting while driving</w:t>
      </w:r>
    </w:p>
    <w:p w:rsidR="006D06F0" w:rsidRDefault="006D06F0" w:rsidP="006D06F0">
      <w:pPr>
        <w:widowControl w:val="0"/>
        <w:jc w:val="left"/>
      </w:pPr>
    </w:p>
    <w:p w:rsidR="006D06F0" w:rsidRDefault="006D06F0" w:rsidP="006D06F0">
      <w:pPr>
        <w:widowControl w:val="0"/>
        <w:jc w:val="left"/>
      </w:pPr>
    </w:p>
    <w:p w:rsidR="006D06F0" w:rsidRDefault="006D06F0" w:rsidP="006D06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6F0">
        <w:rPr>
          <w:b/>
        </w:rPr>
        <w:t>HISTORY OF LEGISLATIVE ACTIONS</w:t>
      </w:r>
    </w:p>
    <w:p w:rsidR="006D06F0" w:rsidRDefault="006D06F0" w:rsidP="006D06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06F0" w:rsidRPr="006D06F0" w:rsidRDefault="006D06F0" w:rsidP="006D06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6F0">
        <w:rPr>
          <w:u w:val="single"/>
        </w:rPr>
        <w:tab/>
        <w:t>Date</w:t>
      </w:r>
      <w:r w:rsidRPr="006D06F0">
        <w:rPr>
          <w:u w:val="single"/>
        </w:rPr>
        <w:tab/>
        <w:t>Body</w:t>
      </w:r>
      <w:r w:rsidRPr="006D06F0">
        <w:rPr>
          <w:u w:val="single"/>
        </w:rPr>
        <w:tab/>
        <w:t>Action Description with journal page number</w:t>
      </w:r>
      <w:r w:rsidRPr="006D06F0">
        <w:rPr>
          <w:u w:val="single"/>
        </w:rPr>
        <w:tab/>
      </w:r>
      <w:bookmarkStart w:id="0" w:name="_GoBack"/>
      <w:bookmarkEnd w:id="0"/>
    </w:p>
    <w:p w:rsidR="007850AD" w:rsidRDefault="007850AD" w:rsidP="00785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5B4277">
        <w:t>Introduced and read first time (</w:t>
      </w:r>
      <w:hyperlink r:id="rId7" w:history="1">
        <w:r w:rsidRPr="005B4277">
          <w:rPr>
            <w:rStyle w:val="Hyperlink"/>
          </w:rPr>
          <w:t>House Journal</w:t>
        </w:r>
        <w:r w:rsidRPr="005B4277">
          <w:rPr>
            <w:rStyle w:val="Hyperlink"/>
          </w:rPr>
          <w:noBreakHyphen/>
          <w:t>page 21</w:t>
        </w:r>
      </w:hyperlink>
      <w:r w:rsidRPr="005B4277">
        <w:t>)</w:t>
      </w:r>
    </w:p>
    <w:p w:rsidR="007850AD" w:rsidRDefault="007850AD" w:rsidP="00785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5B4277">
        <w:t>Referred to Co</w:t>
      </w:r>
      <w:r>
        <w:t xml:space="preserve">mmittee on </w:t>
      </w:r>
      <w:r w:rsidRPr="005B4277">
        <w:rPr>
          <w:b/>
        </w:rPr>
        <w:t>Education and Public Works</w:t>
      </w:r>
      <w:r w:rsidRPr="005B4277">
        <w:t xml:space="preserve"> (</w:t>
      </w:r>
      <w:hyperlink r:id="rId8" w:history="1">
        <w:r w:rsidRPr="005B4277">
          <w:rPr>
            <w:rStyle w:val="Hyperlink"/>
          </w:rPr>
          <w:t>House Journal</w:t>
        </w:r>
        <w:r w:rsidRPr="005B4277">
          <w:rPr>
            <w:rStyle w:val="Hyperlink"/>
          </w:rPr>
          <w:noBreakHyphen/>
          <w:t>page 21</w:t>
        </w:r>
      </w:hyperlink>
      <w:r w:rsidRPr="005B4277">
        <w:t>)</w:t>
      </w:r>
    </w:p>
    <w:p w:rsidR="007850AD" w:rsidRDefault="007850AD" w:rsidP="00785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6F0" w:rsidRPr="006D06F0" w:rsidRDefault="006D06F0" w:rsidP="006D0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6F0" w:rsidRDefault="006D06F0" w:rsidP="006D06F0">
      <w:pPr>
        <w:widowControl w:val="0"/>
        <w:jc w:val="left"/>
      </w:pPr>
      <w:r w:rsidRPr="006D06F0">
        <w:rPr>
          <w:b/>
        </w:rPr>
        <w:t>VERSIONS OF THIS BILL</w:t>
      </w:r>
    </w:p>
    <w:p w:rsidR="006D06F0" w:rsidRDefault="006D06F0" w:rsidP="006D06F0">
      <w:pPr>
        <w:widowControl w:val="0"/>
        <w:jc w:val="left"/>
      </w:pPr>
    </w:p>
    <w:p w:rsidR="006D06F0" w:rsidRDefault="00FB6A6F" w:rsidP="006D06F0">
      <w:pPr>
        <w:widowControl w:val="0"/>
        <w:jc w:val="left"/>
      </w:pPr>
      <w:hyperlink r:id="rId9" w:history="1">
        <w:r w:rsidR="006D06F0">
          <w:rPr>
            <w:rStyle w:val="Hyperlink"/>
          </w:rPr>
          <w:t>5/21/2013</w:t>
        </w:r>
      </w:hyperlink>
    </w:p>
    <w:p w:rsidR="006D06F0" w:rsidRDefault="006D06F0" w:rsidP="006D06F0"/>
    <w:p w:rsidR="006D06F0" w:rsidRDefault="006D06F0" w:rsidP="006D06F0">
      <w:pPr>
        <w:sectPr w:rsidR="006D06F0" w:rsidSect="006D06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020F" w:rsidRDefault="0068020F" w:rsidP="0068020F">
      <w:pPr>
        <w:pStyle w:val="BillDots"/>
      </w:pPr>
    </w:p>
    <w:p w:rsidR="0068020F" w:rsidRDefault="0068020F" w:rsidP="0068020F">
      <w:pPr>
        <w:pStyle w:val="Numbersforbills"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7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1DE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085771">
        <w:noBreakHyphen/>
      </w:r>
      <w:r>
        <w:t>5</w:t>
      </w:r>
      <w:r w:rsidR="00085771">
        <w:noBreakHyphen/>
      </w:r>
      <w:r>
        <w:t xml:space="preserve">3890 SO AS TO DEFINE THE TERM “DRIVER OF THE PUBLIC”, TO PROVIDE THAT IT IS UNLAWFUL FOR A “DRIVER OF THE PUBLIC” TO OPERATE A MOTOR VEHICLE WHILE USING A WIRELESS </w:t>
      </w:r>
      <w:r w:rsidR="00C2160B">
        <w:t>TELE</w:t>
      </w:r>
      <w:r>
        <w:t>COMMUNICATIONS DEVICE TO WRITE, SEND, OR READ A TEXT MESSAGE, AND TO PROVIDE PENALTIES.</w:t>
      </w: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7A0C">
        <w:t>Article 31, Chapter 5, Title 56 of the 1976 Code is amended by adding: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085771">
        <w:noBreakHyphen/>
      </w:r>
      <w:r>
        <w:t>5</w:t>
      </w:r>
      <w:r w:rsidR="00085771">
        <w:noBreakHyphen/>
      </w:r>
      <w:r>
        <w:t>3890.</w:t>
      </w:r>
      <w:r>
        <w:tab/>
        <w:t>(A)</w:t>
      </w:r>
      <w:r>
        <w:tab/>
        <w:t xml:space="preserve">As contained in this section, </w:t>
      </w:r>
      <w:r w:rsidR="00085771" w:rsidRPr="00085771">
        <w:t>‘</w:t>
      </w:r>
      <w:r>
        <w:t>driver of the public</w:t>
      </w:r>
      <w:r w:rsidR="00085771" w:rsidRPr="00085771">
        <w:t>’</w:t>
      </w:r>
      <w:r>
        <w:t xml:space="preserve"> means a person who receives payment for transporting another person as a passenge</w:t>
      </w:r>
      <w:r w:rsidR="00F950D1">
        <w:t>r in a motor vehicle along the s</w:t>
      </w:r>
      <w:r>
        <w:t>tate</w:t>
      </w:r>
      <w:r w:rsidR="00085771" w:rsidRPr="00085771">
        <w:t>’</w:t>
      </w:r>
      <w:r>
        <w:t>s highways.  This term includes, but is not limited to</w:t>
      </w:r>
      <w:r w:rsidR="00C2160B">
        <w:t>,</w:t>
      </w:r>
      <w:r>
        <w:t xml:space="preserve"> a person who drives a taxi cab, school activity bus, day care vehicle, city tour vehicle, limousine, </w:t>
      </w:r>
      <w:r w:rsidR="00C2160B">
        <w:t>or</w:t>
      </w:r>
      <w:r>
        <w:t xml:space="preserve"> any other vehicle for hire.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driver of the public may not operate a motor vehicle on a public highway in this State </w:t>
      </w:r>
      <w:r w:rsidR="00E832B9">
        <w:t>while</w:t>
      </w:r>
      <w:r>
        <w:t xml:space="preserve"> using a wireless telecommunications device to write, send, or read a text message.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driver of the public who violates this section must be punished</w:t>
      </w:r>
      <w:r w:rsidR="00C2160B">
        <w:t xml:space="preserve"> by</w:t>
      </w:r>
      <w:r>
        <w:t>: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fine of one hundred dollars for a first offense when no property damage or bodily injury results;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fine of five hundred dollars for a second or subsequent offense when no property damage or bodily injury results;</w:t>
      </w:r>
    </w:p>
    <w:p w:rsidR="00085771" w:rsidRDefault="000857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fine of not less than five thousand dollars and imprisonment of not more than five years when property damage and bodily injury results; or</w:t>
      </w:r>
    </w:p>
    <w:p w:rsidR="00244A83" w:rsidRDefault="000857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 xml:space="preserve">a fine of ten thousand dollars and imprisonment of not </w:t>
      </w:r>
      <w:r w:rsidR="00C2160B">
        <w:t>more</w:t>
      </w:r>
      <w:r>
        <w:t xml:space="preserve"> than ten years when death results.</w:t>
      </w:r>
    </w:p>
    <w:p w:rsidR="00085771" w:rsidRDefault="00244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company that employs a driver of the public is immune from liability under this provision if it can demonstrate that the driver of the public meets all federal and state imposed requirements to operate a vehicle.</w:t>
      </w:r>
      <w:r w:rsidR="00C2160B">
        <w:t>”</w:t>
      </w: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97A0C">
        <w:t>2</w:t>
      </w:r>
      <w:r>
        <w:t>.</w:t>
      </w:r>
      <w:r>
        <w:tab/>
        <w:t>This act takes effect upon approval by the Governor.</w:t>
      </w:r>
    </w:p>
    <w:p w:rsidR="00217473" w:rsidRDefault="000857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7473" w:rsidRDefault="00217473" w:rsidP="006D06F0">
      <w:pPr>
        <w:suppressAutoHyphens/>
      </w:pPr>
    </w:p>
    <w:sectPr w:rsidR="00217473" w:rsidSect="006D06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A0C" w:rsidRDefault="00997A0C" w:rsidP="009F0C77">
      <w:r>
        <w:separator/>
      </w:r>
    </w:p>
  </w:endnote>
  <w:endnote w:type="continuationSeparator" w:id="0">
    <w:p w:rsidR="00997A0C" w:rsidRDefault="00997A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D88F7F-5305-4D73-A227-5B6408561BA7}"/>
    <w:embedBold r:id="rId2" w:fontKey="{5060D547-745F-47B7-8962-8D5C89768E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3E1E56-5079-4E0D-94BA-EE1F53D0F7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DBE183-FD2F-48FD-AE53-F7577151FE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012909-051D-493B-BB5D-C865A32709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6F0" w:rsidRPr="00217473" w:rsidRDefault="006D06F0" w:rsidP="002174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[4179]</w:t>
    </w:r>
    <w:r>
      <w:tab/>
    </w:r>
    <w:r w:rsidR="002664A7">
      <w:fldChar w:fldCharType="begin"/>
    </w:r>
    <w:r w:rsidR="002664A7">
      <w:instrText xml:space="preserve"> PAGE  \* MERGEFORMAT </w:instrText>
    </w:r>
    <w:r w:rsidR="002664A7">
      <w:fldChar w:fldCharType="separate"/>
    </w:r>
    <w:r w:rsidR="00FB6A6F">
      <w:rPr>
        <w:noProof/>
      </w:rPr>
      <w:t>1</w:t>
    </w:r>
    <w:r w:rsidR="002664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A0C" w:rsidRDefault="00997A0C" w:rsidP="009F0C77">
      <w:r>
        <w:separator/>
      </w:r>
    </w:p>
  </w:footnote>
  <w:footnote w:type="continuationSeparator" w:id="0">
    <w:p w:rsidR="00997A0C" w:rsidRDefault="00997A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87CM13"/>
    <w:docVar w:name="CoverBillType" w:val="b"/>
    <w:docVar w:name="docpath" w:val="L:\Council\bills\SWB\5187CM13.DOCX"/>
    <w:docVar w:name="dvBillNumber" w:val="417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84DDA"/>
    <w:rsid w:val="00011869"/>
    <w:rsid w:val="00020CEA"/>
    <w:rsid w:val="00085771"/>
    <w:rsid w:val="000E1785"/>
    <w:rsid w:val="000F40FA"/>
    <w:rsid w:val="0010776B"/>
    <w:rsid w:val="00133E66"/>
    <w:rsid w:val="001435A3"/>
    <w:rsid w:val="001D08F2"/>
    <w:rsid w:val="001D525B"/>
    <w:rsid w:val="001D7F4F"/>
    <w:rsid w:val="001E4AAD"/>
    <w:rsid w:val="00217473"/>
    <w:rsid w:val="002321B6"/>
    <w:rsid w:val="00244A83"/>
    <w:rsid w:val="00250967"/>
    <w:rsid w:val="002543C8"/>
    <w:rsid w:val="002664A7"/>
    <w:rsid w:val="00280B28"/>
    <w:rsid w:val="00284AAE"/>
    <w:rsid w:val="00284DDA"/>
    <w:rsid w:val="002D4DF0"/>
    <w:rsid w:val="002E5912"/>
    <w:rsid w:val="00301B21"/>
    <w:rsid w:val="00311DE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FF5"/>
    <w:rsid w:val="0068020F"/>
    <w:rsid w:val="00687A9F"/>
    <w:rsid w:val="006913C9"/>
    <w:rsid w:val="0069470D"/>
    <w:rsid w:val="006D06F0"/>
    <w:rsid w:val="00734F00"/>
    <w:rsid w:val="007850AD"/>
    <w:rsid w:val="007A70AE"/>
    <w:rsid w:val="007F2910"/>
    <w:rsid w:val="00830A37"/>
    <w:rsid w:val="008362E8"/>
    <w:rsid w:val="008A1768"/>
    <w:rsid w:val="008F0F33"/>
    <w:rsid w:val="008F4429"/>
    <w:rsid w:val="0091608D"/>
    <w:rsid w:val="0094021A"/>
    <w:rsid w:val="00997A0C"/>
    <w:rsid w:val="009B44AF"/>
    <w:rsid w:val="009C6A0B"/>
    <w:rsid w:val="009D15B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60B"/>
    <w:rsid w:val="00C3483A"/>
    <w:rsid w:val="00C74E9D"/>
    <w:rsid w:val="00C82FD3"/>
    <w:rsid w:val="00C92819"/>
    <w:rsid w:val="00C954F6"/>
    <w:rsid w:val="00CB02E5"/>
    <w:rsid w:val="00CC6B7B"/>
    <w:rsid w:val="00CD2089"/>
    <w:rsid w:val="00D73A67"/>
    <w:rsid w:val="00D970A9"/>
    <w:rsid w:val="00DF3845"/>
    <w:rsid w:val="00E41911"/>
    <w:rsid w:val="00E832B9"/>
    <w:rsid w:val="00E92EEF"/>
    <w:rsid w:val="00E93F6F"/>
    <w:rsid w:val="00F24442"/>
    <w:rsid w:val="00F50AE3"/>
    <w:rsid w:val="00F67CF1"/>
    <w:rsid w:val="00F83C41"/>
    <w:rsid w:val="00F840F0"/>
    <w:rsid w:val="00F950D1"/>
    <w:rsid w:val="00FB0D0D"/>
    <w:rsid w:val="00FB43B4"/>
    <w:rsid w:val="00FB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1F5542-A58A-42A8-B195-41C956FB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7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7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6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79_2013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86043-3D3A-4E6A-B83E-8EBD210F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4179: Texting while driving - South Carolina Legislature Online</dc:title>
  <dc:creator>SandyBarden</dc:creator>
  <cp:lastModifiedBy>N Cumfer</cp:lastModifiedBy>
  <cp:revision>7</cp:revision>
  <cp:lastPrinted>2013-05-16T19:18:00Z</cp:lastPrinted>
  <dcterms:created xsi:type="dcterms:W3CDTF">2013-05-21T18:00:00Z</dcterms:created>
  <dcterms:modified xsi:type="dcterms:W3CDTF">2014-12-05T16:52:00Z</dcterms:modified>
</cp:coreProperties>
</file>