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0AF8" w:rsidRDefault="00F90AF8" w:rsidP="00F90AF8">
      <w:pPr>
        <w:widowControl w:val="0"/>
        <w:jc w:val="center"/>
      </w:pPr>
      <w:r w:rsidRPr="00F90AF8">
        <w:rPr>
          <w:b/>
        </w:rPr>
        <w:t>South Carolina General Assembly</w:t>
      </w:r>
    </w:p>
    <w:p w:rsidR="00F90AF8" w:rsidRDefault="00F90AF8" w:rsidP="00F90AF8">
      <w:pPr>
        <w:widowControl w:val="0"/>
        <w:jc w:val="center"/>
      </w:pPr>
      <w:r>
        <w:t>120th Session, 2013-2014</w:t>
      </w:r>
    </w:p>
    <w:p w:rsidR="00F90AF8" w:rsidRDefault="00F90AF8" w:rsidP="00F90AF8">
      <w:pPr>
        <w:widowControl w:val="0"/>
        <w:jc w:val="left"/>
      </w:pPr>
    </w:p>
    <w:p w:rsidR="00F90AF8" w:rsidRDefault="00F90AF8" w:rsidP="00F90AF8">
      <w:pPr>
        <w:widowControl w:val="0"/>
        <w:jc w:val="left"/>
        <w:rPr>
          <w:b/>
        </w:rPr>
      </w:pPr>
      <w:r w:rsidRPr="00F90AF8">
        <w:rPr>
          <w:b/>
        </w:rPr>
        <w:t>H. 4241</w:t>
      </w:r>
    </w:p>
    <w:p w:rsidR="00F90AF8" w:rsidRDefault="00F90AF8" w:rsidP="00F90AF8">
      <w:pPr>
        <w:widowControl w:val="0"/>
        <w:jc w:val="left"/>
        <w:rPr>
          <w:b/>
        </w:rPr>
      </w:pPr>
    </w:p>
    <w:p w:rsidR="00F90AF8" w:rsidRDefault="00F90AF8" w:rsidP="00F90AF8">
      <w:pPr>
        <w:widowControl w:val="0"/>
        <w:jc w:val="left"/>
      </w:pPr>
      <w:r w:rsidRPr="00F90AF8">
        <w:rPr>
          <w:b/>
        </w:rPr>
        <w:t>STATUS INFORMATION</w:t>
      </w:r>
    </w:p>
    <w:p w:rsidR="00F90AF8" w:rsidRDefault="00F90AF8" w:rsidP="00F90AF8">
      <w:pPr>
        <w:widowControl w:val="0"/>
        <w:jc w:val="left"/>
      </w:pPr>
    </w:p>
    <w:p w:rsidR="00F90AF8" w:rsidRDefault="00F90AF8" w:rsidP="00F90AF8">
      <w:pPr>
        <w:widowControl w:val="0"/>
        <w:jc w:val="left"/>
      </w:pPr>
      <w:r>
        <w:t>House Resolution</w:t>
      </w:r>
    </w:p>
    <w:p w:rsidR="00F90AF8" w:rsidRDefault="00981705" w:rsidP="00F90AF8">
      <w:pPr>
        <w:widowControl w:val="0"/>
        <w:jc w:val="left"/>
      </w:pPr>
      <w:r>
        <w:t>Sponsors: Reps. Willis, Pitts, Anthony, Alexander, Allison, Anderson,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and Wood</w:t>
      </w:r>
    </w:p>
    <w:p w:rsidR="00F90AF8" w:rsidRDefault="00F90AF8" w:rsidP="00F90AF8">
      <w:pPr>
        <w:widowControl w:val="0"/>
        <w:jc w:val="left"/>
      </w:pPr>
      <w:r>
        <w:t>Document Path: l:\council\bills\rm\1306sd13.docx</w:t>
      </w:r>
    </w:p>
    <w:p w:rsidR="00F90AF8" w:rsidRDefault="00F90AF8" w:rsidP="00F90AF8">
      <w:pPr>
        <w:widowControl w:val="0"/>
        <w:jc w:val="left"/>
      </w:pPr>
    </w:p>
    <w:p w:rsidR="00F90AF8" w:rsidRDefault="00F90AF8" w:rsidP="00F90AF8">
      <w:pPr>
        <w:widowControl w:val="0"/>
        <w:jc w:val="left"/>
      </w:pPr>
      <w:r>
        <w:t>Introduced in the House on May 30, 2013</w:t>
      </w:r>
    </w:p>
    <w:p w:rsidR="00F90AF8" w:rsidRDefault="00F90AF8" w:rsidP="00F90AF8">
      <w:pPr>
        <w:widowControl w:val="0"/>
        <w:jc w:val="left"/>
      </w:pPr>
      <w:r>
        <w:t>Adopted by the House on May 30, 2013</w:t>
      </w:r>
    </w:p>
    <w:p w:rsidR="00F90AF8" w:rsidRDefault="00F90AF8" w:rsidP="00F90AF8">
      <w:pPr>
        <w:widowControl w:val="0"/>
        <w:jc w:val="left"/>
      </w:pPr>
    </w:p>
    <w:p w:rsidR="00F90AF8" w:rsidRDefault="00F90AF8" w:rsidP="00F90AF8">
      <w:pPr>
        <w:widowControl w:val="0"/>
        <w:jc w:val="left"/>
      </w:pPr>
      <w:r>
        <w:t xml:space="preserve">Summary: </w:t>
      </w:r>
      <w:r w:rsidR="00971D7D">
        <w:t>Clinton High School Science Olympiad Team</w:t>
      </w:r>
    </w:p>
    <w:p w:rsidR="00F90AF8" w:rsidRDefault="00F90AF8" w:rsidP="00F90AF8">
      <w:pPr>
        <w:widowControl w:val="0"/>
        <w:jc w:val="left"/>
      </w:pPr>
    </w:p>
    <w:p w:rsidR="00F90AF8" w:rsidRDefault="00F90AF8" w:rsidP="00F90AF8">
      <w:pPr>
        <w:widowControl w:val="0"/>
        <w:jc w:val="left"/>
      </w:pPr>
    </w:p>
    <w:p w:rsidR="00F90AF8" w:rsidRDefault="00F90AF8" w:rsidP="00F90AF8">
      <w:pPr>
        <w:widowControl w:val="0"/>
        <w:tabs>
          <w:tab w:val="center" w:pos="590"/>
          <w:tab w:val="center" w:pos="1440"/>
          <w:tab w:val="left" w:pos="1872"/>
          <w:tab w:val="left" w:pos="9187"/>
        </w:tabs>
        <w:jc w:val="left"/>
      </w:pPr>
      <w:r w:rsidRPr="00F90AF8">
        <w:rPr>
          <w:b/>
        </w:rPr>
        <w:t>HISTORY OF LEGISLATIVE ACTIONS</w:t>
      </w:r>
    </w:p>
    <w:p w:rsidR="00F90AF8" w:rsidRDefault="00F90AF8" w:rsidP="00F90AF8">
      <w:pPr>
        <w:widowControl w:val="0"/>
        <w:tabs>
          <w:tab w:val="center" w:pos="590"/>
          <w:tab w:val="center" w:pos="1440"/>
          <w:tab w:val="left" w:pos="1872"/>
          <w:tab w:val="left" w:pos="9187"/>
        </w:tabs>
        <w:jc w:val="left"/>
      </w:pPr>
    </w:p>
    <w:p w:rsidR="00F90AF8" w:rsidRPr="00F90AF8" w:rsidRDefault="00F90AF8" w:rsidP="00F90AF8">
      <w:pPr>
        <w:widowControl w:val="0"/>
        <w:tabs>
          <w:tab w:val="center" w:pos="590"/>
          <w:tab w:val="center" w:pos="1440"/>
          <w:tab w:val="left" w:pos="1872"/>
          <w:tab w:val="left" w:pos="9187"/>
        </w:tabs>
        <w:jc w:val="left"/>
      </w:pPr>
      <w:r w:rsidRPr="00F90AF8">
        <w:rPr>
          <w:u w:val="single"/>
        </w:rPr>
        <w:tab/>
        <w:t>Date</w:t>
      </w:r>
      <w:r w:rsidRPr="00F90AF8">
        <w:rPr>
          <w:u w:val="single"/>
        </w:rPr>
        <w:tab/>
        <w:t>Body</w:t>
      </w:r>
      <w:r w:rsidRPr="00F90AF8">
        <w:rPr>
          <w:u w:val="single"/>
        </w:rPr>
        <w:tab/>
        <w:t>Action Description with journal page number</w:t>
      </w:r>
      <w:r w:rsidRPr="00F90AF8">
        <w:rPr>
          <w:u w:val="single"/>
        </w:rPr>
        <w:tab/>
      </w:r>
      <w:bookmarkStart w:id="0" w:name="_GoBack"/>
      <w:bookmarkEnd w:id="0"/>
    </w:p>
    <w:p w:rsidR="000E6755" w:rsidRDefault="000E6755" w:rsidP="000E6755">
      <w:pPr>
        <w:widowControl w:val="0"/>
        <w:tabs>
          <w:tab w:val="right" w:pos="1008"/>
          <w:tab w:val="left" w:pos="1152"/>
          <w:tab w:val="left" w:pos="1872"/>
          <w:tab w:val="left" w:pos="9187"/>
        </w:tabs>
        <w:ind w:left="2088" w:hanging="2088"/>
        <w:jc w:val="left"/>
      </w:pPr>
      <w:r>
        <w:tab/>
        <w:t>5/30/2013</w:t>
      </w:r>
      <w:r>
        <w:tab/>
        <w:t>House</w:t>
      </w:r>
      <w:r>
        <w:tab/>
      </w:r>
      <w:r w:rsidRPr="009A1514">
        <w:t>Introduced and adopted (</w:t>
      </w:r>
      <w:hyperlink r:id="rId7" w:history="1">
        <w:r w:rsidRPr="009A1514">
          <w:rPr>
            <w:rStyle w:val="Hyperlink"/>
          </w:rPr>
          <w:t>House Journal</w:t>
        </w:r>
        <w:r w:rsidRPr="009A1514">
          <w:rPr>
            <w:rStyle w:val="Hyperlink"/>
          </w:rPr>
          <w:noBreakHyphen/>
          <w:t>page 16</w:t>
        </w:r>
      </w:hyperlink>
      <w:r w:rsidRPr="009A1514">
        <w:t>)</w:t>
      </w:r>
    </w:p>
    <w:p w:rsidR="000E6755" w:rsidRDefault="000E6755" w:rsidP="000E6755">
      <w:pPr>
        <w:widowControl w:val="0"/>
        <w:tabs>
          <w:tab w:val="right" w:pos="1008"/>
          <w:tab w:val="left" w:pos="1152"/>
          <w:tab w:val="left" w:pos="1872"/>
          <w:tab w:val="left" w:pos="9187"/>
        </w:tabs>
        <w:ind w:left="2088" w:hanging="2088"/>
        <w:jc w:val="left"/>
      </w:pPr>
    </w:p>
    <w:p w:rsidR="00F90AF8" w:rsidRPr="00F90AF8" w:rsidRDefault="00F90AF8" w:rsidP="00F90AF8">
      <w:pPr>
        <w:widowControl w:val="0"/>
        <w:tabs>
          <w:tab w:val="right" w:pos="1008"/>
          <w:tab w:val="left" w:pos="1152"/>
          <w:tab w:val="left" w:pos="1872"/>
          <w:tab w:val="left" w:pos="9187"/>
        </w:tabs>
        <w:ind w:left="2088" w:hanging="2088"/>
        <w:jc w:val="left"/>
      </w:pPr>
    </w:p>
    <w:p w:rsidR="00F90AF8" w:rsidRDefault="00F90AF8" w:rsidP="00F90AF8">
      <w:r w:rsidRPr="00F90AF8">
        <w:rPr>
          <w:b/>
        </w:rPr>
        <w:t>VERSIONS OF THIS BILL</w:t>
      </w:r>
    </w:p>
    <w:p w:rsidR="00F90AF8" w:rsidRDefault="00F90AF8" w:rsidP="00F90AF8"/>
    <w:p w:rsidR="00F90AF8" w:rsidRDefault="005A1663" w:rsidP="00F90AF8">
      <w:hyperlink r:id="rId8" w:history="1">
        <w:r w:rsidR="00F90AF8">
          <w:rPr>
            <w:rStyle w:val="Hyperlink"/>
          </w:rPr>
          <w:t>5/30/2013</w:t>
        </w:r>
      </w:hyperlink>
    </w:p>
    <w:p w:rsidR="00F90AF8" w:rsidRDefault="00F90AF8" w:rsidP="00F90AF8"/>
    <w:p w:rsidR="00F90AF8" w:rsidRDefault="00F90AF8" w:rsidP="00F90AF8">
      <w:pPr>
        <w:sectPr w:rsidR="00F90AF8" w:rsidSect="00F90AF8">
          <w:pgSz w:w="12240" w:h="15840" w:code="1"/>
          <w:pgMar w:top="1080" w:right="1440" w:bottom="1080" w:left="1440" w:header="720" w:footer="720" w:gutter="0"/>
          <w:cols w:space="720"/>
          <w:noEndnote/>
          <w:docGrid w:linePitch="360"/>
        </w:sectPr>
      </w:pPr>
    </w:p>
    <w:p w:rsidR="00C47F12" w:rsidRDefault="00C47F12" w:rsidP="00C47F12">
      <w:pPr>
        <w:pStyle w:val="BillDots"/>
      </w:pPr>
    </w:p>
    <w:p w:rsidR="00C47F12" w:rsidRDefault="00C47F12" w:rsidP="00C47F12">
      <w:pPr>
        <w:pStyle w:val="Numbersforbills"/>
      </w:pPr>
    </w:p>
    <w:p w:rsidR="00C47F12" w:rsidRDefault="00C47F12" w:rsidP="00C47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F12" w:rsidRDefault="00C47F12" w:rsidP="00C47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F12" w:rsidRDefault="00C47F12" w:rsidP="00C47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F12" w:rsidRDefault="00C47F12" w:rsidP="00C47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F12" w:rsidRDefault="00C47F12" w:rsidP="00C47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F12" w:rsidRDefault="00C47F12" w:rsidP="00C47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4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053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464" w:rsidRDefault="0082217E" w:rsidP="00900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900464">
        <w:t>HONOR AND CONGRATULATE THE CLINTON HIGH SCHOOL SCIENCE OLYMPIAD TEAM AND ITS COACHES ON CAPTURING THE 201</w:t>
      </w:r>
      <w:r w:rsidR="00B37C8E">
        <w:t>3</w:t>
      </w:r>
      <w:r w:rsidR="00900464">
        <w:t xml:space="preserve"> SCIENCE OLYMPIAD DIVISION C STATE CHAMPIONSHIP TITLE.</w:t>
      </w:r>
    </w:p>
    <w:p w:rsidR="007F0533" w:rsidRDefault="007F05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2382" w:rsidRPr="00355F91" w:rsidRDefault="007F0533" w:rsidP="00DC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C2382">
        <w:t>the South Carolina House of Representatives is pleased to learn that the Clinton High School Science Olympiad team has once again swept to victory at th</w:t>
      </w:r>
      <w:r w:rsidR="00331F2A">
        <w:t>e state championship, marking</w:t>
      </w:r>
      <w:r w:rsidR="00DC2382">
        <w:t xml:space="preserve"> an impressive f</w:t>
      </w:r>
      <w:r w:rsidR="00B37C8E">
        <w:t>ive</w:t>
      </w:r>
      <w:r w:rsidR="00E86BB6">
        <w:noBreakHyphen/>
      </w:r>
      <w:r w:rsidR="00DC2382">
        <w:t>year winning streak at the Newberry College</w:t>
      </w:r>
      <w:r w:rsidR="00E86BB6">
        <w:noBreakHyphen/>
      </w:r>
      <w:r w:rsidR="00DC2382">
        <w:t>hosted event</w:t>
      </w:r>
      <w:r w:rsidR="00DC2382" w:rsidRPr="00355F91">
        <w:t>; and</w:t>
      </w:r>
    </w:p>
    <w:p w:rsidR="00DC2382" w:rsidRDefault="00DC2382" w:rsidP="00DC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382" w:rsidRDefault="00DC2382" w:rsidP="00DC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steadfast determination, the thirty team members, fifteen on each of two teams, practiced faithfully almost every </w:t>
      </w:r>
      <w:r w:rsidRPr="0005731E">
        <w:t>Saturday and often several times during the week</w:t>
      </w:r>
      <w:r>
        <w:t xml:space="preserve"> in order to retain their championship form; and</w:t>
      </w:r>
    </w:p>
    <w:p w:rsidR="00DC2382" w:rsidRDefault="00DC2382" w:rsidP="00DC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382" w:rsidRPr="00BB10CB" w:rsidRDefault="00DC2382" w:rsidP="00DC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at the state</w:t>
      </w:r>
      <w:r w:rsidR="00E86BB6">
        <w:noBreakHyphen/>
      </w:r>
      <w:r>
        <w:t>title event, the results of their hard work were as clear as their well</w:t>
      </w:r>
      <w:r w:rsidR="00E86BB6">
        <w:noBreakHyphen/>
      </w:r>
      <w:r>
        <w:t xml:space="preserve">trained minds: The Red Devils </w:t>
      </w:r>
      <w:r w:rsidRPr="00000E79">
        <w:rPr>
          <w:rFonts w:eastAsiaTheme="minorHAnsi"/>
          <w:color w:val="000000" w:themeColor="text1"/>
          <w:szCs w:val="22"/>
          <w:u w:color="000000" w:themeColor="text1"/>
        </w:rPr>
        <w:t xml:space="preserve">earned </w:t>
      </w:r>
      <w:r w:rsidR="004F6C71">
        <w:rPr>
          <w:rFonts w:eastAsiaTheme="minorHAnsi"/>
          <w:color w:val="000000" w:themeColor="text1"/>
          <w:szCs w:val="22"/>
          <w:u w:color="000000" w:themeColor="text1"/>
        </w:rPr>
        <w:t xml:space="preserve">thirteen </w:t>
      </w:r>
      <w:r w:rsidRPr="00000E79">
        <w:rPr>
          <w:rFonts w:eastAsiaTheme="minorHAnsi"/>
          <w:color w:val="000000" w:themeColor="text1"/>
          <w:szCs w:val="22"/>
          <w:u w:color="000000" w:themeColor="text1"/>
        </w:rPr>
        <w:t>gold medals</w:t>
      </w:r>
      <w:r w:rsidR="004F6C71">
        <w:rPr>
          <w:rFonts w:eastAsiaTheme="minorHAnsi"/>
          <w:color w:val="000000" w:themeColor="text1"/>
          <w:szCs w:val="22"/>
          <w:u w:color="000000" w:themeColor="text1"/>
        </w:rPr>
        <w:t xml:space="preserve"> and four</w:t>
      </w:r>
      <w:r w:rsidRPr="00000E79">
        <w:rPr>
          <w:rFonts w:eastAsiaTheme="minorHAnsi"/>
          <w:color w:val="000000" w:themeColor="text1"/>
          <w:szCs w:val="22"/>
          <w:u w:color="000000" w:themeColor="text1"/>
        </w:rPr>
        <w:t xml:space="preserve"> silver</w:t>
      </w:r>
      <w:r>
        <w:rPr>
          <w:rFonts w:eastAsiaTheme="minorHAnsi"/>
          <w:color w:val="000000" w:themeColor="text1"/>
          <w:szCs w:val="22"/>
          <w:u w:color="000000" w:themeColor="text1"/>
        </w:rPr>
        <w:t xml:space="preserve"> medals</w:t>
      </w:r>
      <w:r w:rsidR="004F6C71">
        <w:rPr>
          <w:rFonts w:eastAsiaTheme="minorHAnsi"/>
          <w:color w:val="000000" w:themeColor="text1"/>
          <w:szCs w:val="22"/>
          <w:u w:color="000000" w:themeColor="text1"/>
        </w:rPr>
        <w:t>.</w:t>
      </w:r>
      <w:r w:rsidRPr="00000E79">
        <w:rPr>
          <w:rFonts w:eastAsiaTheme="minorHAnsi"/>
          <w:color w:val="000000" w:themeColor="text1"/>
          <w:szCs w:val="22"/>
          <w:u w:color="000000" w:themeColor="text1"/>
        </w:rPr>
        <w:t xml:space="preserve"> </w:t>
      </w:r>
      <w:r w:rsidRPr="00BB10CB">
        <w:rPr>
          <w:rFonts w:eastAsiaTheme="minorHAnsi"/>
          <w:color w:val="000000" w:themeColor="text1"/>
          <w:szCs w:val="22"/>
          <w:u w:color="000000" w:themeColor="text1"/>
        </w:rPr>
        <w:t xml:space="preserve">They also earned the right to participate in the national competition in </w:t>
      </w:r>
      <w:r w:rsidR="00BB10CB">
        <w:rPr>
          <w:rFonts w:eastAsiaTheme="minorHAnsi"/>
          <w:color w:val="000000" w:themeColor="text1"/>
          <w:szCs w:val="22"/>
          <w:u w:color="000000" w:themeColor="text1"/>
        </w:rPr>
        <w:t xml:space="preserve">Dayton, Ohio, </w:t>
      </w:r>
      <w:r w:rsidRPr="00BB10CB">
        <w:rPr>
          <w:rFonts w:eastAsiaTheme="minorHAnsi"/>
          <w:color w:val="000000" w:themeColor="text1"/>
          <w:szCs w:val="22"/>
          <w:u w:color="000000" w:themeColor="text1"/>
        </w:rPr>
        <w:t xml:space="preserve">hosted by </w:t>
      </w:r>
      <w:r w:rsidR="00BB10CB">
        <w:rPr>
          <w:rFonts w:eastAsiaTheme="minorHAnsi"/>
          <w:color w:val="000000" w:themeColor="text1"/>
          <w:szCs w:val="22"/>
          <w:u w:color="000000" w:themeColor="text1"/>
        </w:rPr>
        <w:t xml:space="preserve">Wright State </w:t>
      </w:r>
      <w:r w:rsidRPr="00BB10CB">
        <w:rPr>
          <w:rFonts w:eastAsiaTheme="minorHAnsi"/>
          <w:color w:val="000000" w:themeColor="text1"/>
          <w:szCs w:val="22"/>
          <w:u w:color="000000" w:themeColor="text1"/>
        </w:rPr>
        <w:t>University in May; and</w:t>
      </w:r>
    </w:p>
    <w:p w:rsidR="00DC2382" w:rsidRDefault="00DC2382" w:rsidP="00DC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C2382" w:rsidRDefault="00DC2382" w:rsidP="00DC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Whereas, t</w:t>
      </w:r>
      <w:r>
        <w:t>he Science Olympiad tournaments on the state level consist of a series of events that cover various disciplines of science, including biology, earth science, chemistry, physics, computers, and technology; and</w:t>
      </w:r>
    </w:p>
    <w:p w:rsidR="00DC2382" w:rsidRDefault="00DC2382" w:rsidP="00DC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382" w:rsidRDefault="00DC2382" w:rsidP="00DC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his own well</w:t>
      </w:r>
      <w:r w:rsidR="00E86BB6">
        <w:noBreakHyphen/>
      </w:r>
      <w:r>
        <w:t xml:space="preserve">honed </w:t>
      </w:r>
      <w:r w:rsidR="00331F2A">
        <w:t xml:space="preserve">knowledge and </w:t>
      </w:r>
      <w:r>
        <w:t xml:space="preserve">scientific skills, </w:t>
      </w:r>
      <w:r w:rsidRPr="008672A5">
        <w:t xml:space="preserve">Head Coach </w:t>
      </w:r>
      <w:r>
        <w:t xml:space="preserve">Michael Mack </w:t>
      </w:r>
      <w:r w:rsidR="007108F3">
        <w:t>molded</w:t>
      </w:r>
      <w:r>
        <w:t xml:space="preserve"> his team into a focused group that brain</w:t>
      </w:r>
      <w:r w:rsidR="00E86BB6">
        <w:noBreakHyphen/>
      </w:r>
      <w:r>
        <w:t xml:space="preserve">powered its way past </w:t>
      </w:r>
      <w:r w:rsidR="004F6C71">
        <w:t>seventeen</w:t>
      </w:r>
      <w:r>
        <w:t xml:space="preserve"> other teams to grab the state crown; and</w:t>
      </w:r>
    </w:p>
    <w:p w:rsidR="00DC2382" w:rsidRDefault="00DC2382" w:rsidP="00DC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382" w:rsidRDefault="00DC2382" w:rsidP="00DC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South Carolina House of Representatives takes great pleasure in saluting the Clinton High School Science Olympiad team on its latest victory, and the members look with interest toward hearing of the continued success of the team</w:t>
      </w:r>
      <w:r w:rsidR="00E86BB6" w:rsidRPr="00E86BB6">
        <w:t>’</w:t>
      </w:r>
      <w:r>
        <w:t>s fine young scholars. Now, therefore,</w:t>
      </w:r>
    </w:p>
    <w:p w:rsidR="00DC2382" w:rsidRDefault="00DC2382" w:rsidP="00DC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382" w:rsidRDefault="00DC2382" w:rsidP="00DC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C2382" w:rsidRDefault="00DC2382" w:rsidP="00DC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382" w:rsidRDefault="00DC2382" w:rsidP="00DC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honor and congratulate the Clinton High School Science Olympiad team and its coaches on capturing the 201</w:t>
      </w:r>
      <w:r w:rsidR="007108F3">
        <w:t>3</w:t>
      </w:r>
      <w:r>
        <w:t xml:space="preserve"> Science Olympiad Division C State Championship title.</w:t>
      </w:r>
    </w:p>
    <w:p w:rsidR="00DC2382" w:rsidRDefault="00DC2382" w:rsidP="00DC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382" w:rsidRPr="00706832" w:rsidRDefault="00DC2382" w:rsidP="00DC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5C67F4">
        <w:t>ovided</w:t>
      </w:r>
      <w:r>
        <w:t xml:space="preserve"> to </w:t>
      </w:r>
      <w:r w:rsidRPr="00706832">
        <w:t xml:space="preserve">Principal </w:t>
      </w:r>
      <w:r>
        <w:t xml:space="preserve">Maureen Tiller </w:t>
      </w:r>
      <w:r w:rsidRPr="00706832">
        <w:t xml:space="preserve">and Coach </w:t>
      </w:r>
      <w:r>
        <w:t>Michael Mack</w:t>
      </w:r>
      <w:r w:rsidRPr="00706832">
        <w:t>.</w:t>
      </w:r>
    </w:p>
    <w:p w:rsidR="00284096" w:rsidRDefault="00E86BB6" w:rsidP="00B91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4096" w:rsidRDefault="00284096" w:rsidP="00F90AF8">
      <w:pPr>
        <w:suppressAutoHyphens/>
      </w:pPr>
    </w:p>
    <w:sectPr w:rsidR="00284096" w:rsidSect="00F90AF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0533" w:rsidRDefault="007F0533" w:rsidP="009F0C77">
      <w:r>
        <w:separator/>
      </w:r>
    </w:p>
  </w:endnote>
  <w:endnote w:type="continuationSeparator" w:id="0">
    <w:p w:rsidR="007F0533" w:rsidRDefault="007F05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28C376-60AD-48AC-BE19-150BDE8A9ECE}"/>
    <w:embedBold r:id="rId2" w:fontKey="{3E02E05E-6CD3-4C7C-9329-492D8F5C2936}"/>
  </w:font>
  <w:font w:name="Calibri">
    <w:panose1 w:val="020F0502020204030204"/>
    <w:charset w:val="00"/>
    <w:family w:val="swiss"/>
    <w:pitch w:val="variable"/>
    <w:sig w:usb0="E10002FF" w:usb1="4000ACFF" w:usb2="00000009" w:usb3="00000000" w:csb0="0000019F" w:csb1="00000000"/>
    <w:embedRegular r:id="rId3" w:fontKey="{AD9E5AE6-99FF-4959-9122-C6B21E6E0B3B}"/>
  </w:font>
  <w:font w:name="Cambria">
    <w:panose1 w:val="02040503050406030204"/>
    <w:charset w:val="00"/>
    <w:family w:val="roman"/>
    <w:pitch w:val="variable"/>
    <w:sig w:usb0="E00002FF" w:usb1="400004FF" w:usb2="00000000" w:usb3="00000000" w:csb0="0000019F" w:csb1="00000000"/>
    <w:embedRegular r:id="rId4" w:fontKey="{3F78F814-0AAF-482B-B9CD-B75DFFD4E7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AF8" w:rsidRPr="00284096" w:rsidRDefault="00F90AF8" w:rsidP="00284096">
    <w:pPr>
      <w:pStyle w:val="Footer"/>
      <w:tabs>
        <w:tab w:val="clear" w:pos="4680"/>
        <w:tab w:val="clear" w:pos="9360"/>
        <w:tab w:val="center" w:pos="2995"/>
      </w:tabs>
      <w:spacing w:before="120"/>
    </w:pPr>
    <w:r>
      <w:t>[4241]</w:t>
    </w:r>
    <w:r>
      <w:tab/>
    </w:r>
    <w:r w:rsidR="00966EB3">
      <w:fldChar w:fldCharType="begin"/>
    </w:r>
    <w:r w:rsidR="00981705">
      <w:instrText xml:space="preserve"> PAGE  \* MERGEFORMAT </w:instrText>
    </w:r>
    <w:r w:rsidR="00966EB3">
      <w:fldChar w:fldCharType="separate"/>
    </w:r>
    <w:r w:rsidR="005A1663">
      <w:rPr>
        <w:noProof/>
      </w:rPr>
      <w:t>1</w:t>
    </w:r>
    <w:r w:rsidR="00966EB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0533" w:rsidRDefault="007F0533" w:rsidP="009F0C77">
      <w:r>
        <w:separator/>
      </w:r>
    </w:p>
  </w:footnote>
  <w:footnote w:type="continuationSeparator" w:id="0">
    <w:p w:rsidR="007F0533" w:rsidRDefault="007F05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06SD13"/>
    <w:docVar w:name="CoverBillType" w:val="r"/>
    <w:docVar w:name="docpath" w:val="L:\Council\bills\RM\1306SD13.DOCX"/>
    <w:docVar w:name="dvBillNumber" w:val="4241"/>
    <w:docVar w:name="dvBillNumberPrefix" w:val="H. "/>
    <w:docVar w:name="dvOriginalBody" w:val="House"/>
    <w:docVar w:name="dvSteno" w:val="RM"/>
    <w:docVar w:name="NameofBody" w:val="h"/>
    <w:docVar w:name="vgroup2" w:val="Council"/>
  </w:docVars>
  <w:rsids>
    <w:rsidRoot w:val="006B5397"/>
    <w:rsid w:val="0000513C"/>
    <w:rsid w:val="00011869"/>
    <w:rsid w:val="000E1785"/>
    <w:rsid w:val="000E6755"/>
    <w:rsid w:val="000F40FA"/>
    <w:rsid w:val="0010776B"/>
    <w:rsid w:val="0011661A"/>
    <w:rsid w:val="00133E66"/>
    <w:rsid w:val="001435A3"/>
    <w:rsid w:val="001C0087"/>
    <w:rsid w:val="001D08F2"/>
    <w:rsid w:val="001D525B"/>
    <w:rsid w:val="001D7F4F"/>
    <w:rsid w:val="002321B6"/>
    <w:rsid w:val="00234599"/>
    <w:rsid w:val="00250967"/>
    <w:rsid w:val="002543C8"/>
    <w:rsid w:val="00284096"/>
    <w:rsid w:val="00284AAE"/>
    <w:rsid w:val="002E5912"/>
    <w:rsid w:val="00301B21"/>
    <w:rsid w:val="00325348"/>
    <w:rsid w:val="00325942"/>
    <w:rsid w:val="0032732C"/>
    <w:rsid w:val="00331F2A"/>
    <w:rsid w:val="00336AD0"/>
    <w:rsid w:val="00364BA1"/>
    <w:rsid w:val="0037079A"/>
    <w:rsid w:val="003D01E8"/>
    <w:rsid w:val="003E5288"/>
    <w:rsid w:val="003F6D79"/>
    <w:rsid w:val="0041760A"/>
    <w:rsid w:val="00417C01"/>
    <w:rsid w:val="004809EE"/>
    <w:rsid w:val="004E7D54"/>
    <w:rsid w:val="004F6C71"/>
    <w:rsid w:val="00511403"/>
    <w:rsid w:val="005273C6"/>
    <w:rsid w:val="00530A69"/>
    <w:rsid w:val="00545593"/>
    <w:rsid w:val="00564E61"/>
    <w:rsid w:val="00577C6C"/>
    <w:rsid w:val="005A1663"/>
    <w:rsid w:val="005C2FE2"/>
    <w:rsid w:val="005C67F4"/>
    <w:rsid w:val="005E2BC9"/>
    <w:rsid w:val="00605102"/>
    <w:rsid w:val="006215AA"/>
    <w:rsid w:val="00644FA4"/>
    <w:rsid w:val="006913C9"/>
    <w:rsid w:val="0069470D"/>
    <w:rsid w:val="006B5397"/>
    <w:rsid w:val="007108F3"/>
    <w:rsid w:val="00734F00"/>
    <w:rsid w:val="007A70AE"/>
    <w:rsid w:val="007D6AAF"/>
    <w:rsid w:val="007D6CE3"/>
    <w:rsid w:val="007F0533"/>
    <w:rsid w:val="0082217E"/>
    <w:rsid w:val="008357A0"/>
    <w:rsid w:val="008362E8"/>
    <w:rsid w:val="008A1768"/>
    <w:rsid w:val="008B1154"/>
    <w:rsid w:val="008F0F33"/>
    <w:rsid w:val="008F4429"/>
    <w:rsid w:val="00900464"/>
    <w:rsid w:val="0094021A"/>
    <w:rsid w:val="00966EB3"/>
    <w:rsid w:val="00971D7D"/>
    <w:rsid w:val="00981705"/>
    <w:rsid w:val="009B44AF"/>
    <w:rsid w:val="009C6A0B"/>
    <w:rsid w:val="009F0C77"/>
    <w:rsid w:val="009F4DD1"/>
    <w:rsid w:val="00A41684"/>
    <w:rsid w:val="00A64E80"/>
    <w:rsid w:val="00A72BCD"/>
    <w:rsid w:val="00A741D9"/>
    <w:rsid w:val="00A833AB"/>
    <w:rsid w:val="00A9741D"/>
    <w:rsid w:val="00AC0E78"/>
    <w:rsid w:val="00AD4B17"/>
    <w:rsid w:val="00B37C8E"/>
    <w:rsid w:val="00B412D4"/>
    <w:rsid w:val="00B913D5"/>
    <w:rsid w:val="00BB10CB"/>
    <w:rsid w:val="00BE3C22"/>
    <w:rsid w:val="00C0345E"/>
    <w:rsid w:val="00C25B4E"/>
    <w:rsid w:val="00C3483A"/>
    <w:rsid w:val="00C47F12"/>
    <w:rsid w:val="00C74E9D"/>
    <w:rsid w:val="00C82FD3"/>
    <w:rsid w:val="00C92819"/>
    <w:rsid w:val="00CC6B7B"/>
    <w:rsid w:val="00CD2089"/>
    <w:rsid w:val="00CD4C6C"/>
    <w:rsid w:val="00D73A67"/>
    <w:rsid w:val="00D970A9"/>
    <w:rsid w:val="00DC2382"/>
    <w:rsid w:val="00DF1F2C"/>
    <w:rsid w:val="00DF3845"/>
    <w:rsid w:val="00E41911"/>
    <w:rsid w:val="00E450DE"/>
    <w:rsid w:val="00E86BB6"/>
    <w:rsid w:val="00E92EEF"/>
    <w:rsid w:val="00F06B36"/>
    <w:rsid w:val="00F24442"/>
    <w:rsid w:val="00F509BB"/>
    <w:rsid w:val="00F50AE3"/>
    <w:rsid w:val="00F67CF1"/>
    <w:rsid w:val="00F840F0"/>
    <w:rsid w:val="00F90AF8"/>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1F6676C-B032-427A-997F-E3B00324D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90A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241_20130530.docx" TargetMode="External"/><Relationship Id="rId3" Type="http://schemas.openxmlformats.org/officeDocument/2006/relationships/settings" Target="settings.xml"/><Relationship Id="rId7" Type="http://schemas.openxmlformats.org/officeDocument/2006/relationships/hyperlink" Target="file:///h:\HJ%20Archive\2013\05-30-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C1CF7-3873-4FEB-BE25-4AA91F686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581</Words>
  <Characters>3315</Characters>
  <Application>Microsoft Office Word</Application>
  <DocSecurity>0</DocSecurity>
  <Lines>27</Lines>
  <Paragraphs>7</Paragraphs>
  <ScaleCrop>false</ScaleCrop>
  <Company>LPITS</Company>
  <LinksUpToDate>false</LinksUpToDate>
  <CharactersWithSpaces>3889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4241: Clinton High School Science Olympiad Team - South Carolina Legislature Online</dc:title>
  <dc:creator>McDowell</dc:creator>
  <cp:lastModifiedBy>N Cumfer</cp:lastModifiedBy>
  <cp:revision>9</cp:revision>
  <cp:lastPrinted>2013-05-24T17:26:00Z</cp:lastPrinted>
  <dcterms:created xsi:type="dcterms:W3CDTF">2013-05-30T14:38:00Z</dcterms:created>
  <dcterms:modified xsi:type="dcterms:W3CDTF">2014-12-05T16:53:00Z</dcterms:modified>
</cp:coreProperties>
</file>