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D0" w:rsidRDefault="00F368D0" w:rsidP="00F368D0">
      <w:pPr>
        <w:widowControl w:val="0"/>
        <w:jc w:val="center"/>
      </w:pPr>
      <w:r w:rsidRPr="00F368D0">
        <w:rPr>
          <w:b/>
        </w:rPr>
        <w:t>South Carolina General Assembly</w:t>
      </w:r>
    </w:p>
    <w:p w:rsidR="00F368D0" w:rsidRDefault="00F368D0" w:rsidP="00F368D0">
      <w:pPr>
        <w:widowControl w:val="0"/>
        <w:jc w:val="center"/>
      </w:pPr>
      <w:r>
        <w:t>120th Session, 2013-2014</w:t>
      </w: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jc w:val="left"/>
        <w:rPr>
          <w:b/>
        </w:rPr>
      </w:pPr>
      <w:r w:rsidRPr="00F368D0">
        <w:rPr>
          <w:b/>
        </w:rPr>
        <w:t>H. 4329</w:t>
      </w:r>
    </w:p>
    <w:p w:rsidR="00F368D0" w:rsidRDefault="00F368D0" w:rsidP="00F368D0">
      <w:pPr>
        <w:widowControl w:val="0"/>
        <w:jc w:val="left"/>
        <w:rPr>
          <w:b/>
        </w:rPr>
      </w:pPr>
    </w:p>
    <w:p w:rsidR="00F368D0" w:rsidRDefault="00F368D0" w:rsidP="00F368D0">
      <w:pPr>
        <w:widowControl w:val="0"/>
        <w:jc w:val="left"/>
      </w:pPr>
      <w:r w:rsidRPr="00F368D0">
        <w:rPr>
          <w:b/>
        </w:rPr>
        <w:t>STATUS INFORMATION</w:t>
      </w: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jc w:val="left"/>
      </w:pPr>
      <w:r>
        <w:t>House Resolution</w:t>
      </w:r>
    </w:p>
    <w:p w:rsidR="00F368D0" w:rsidRDefault="00F6761F" w:rsidP="00F368D0">
      <w:pPr>
        <w:widowControl w:val="0"/>
        <w:jc w:val="left"/>
      </w:pPr>
      <w:r>
        <w:t>Sponsors: Reps. G.M. Smith, G.A. Brown, Neal, Weeks, Ridgeway,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F368D0" w:rsidRDefault="00F368D0" w:rsidP="00F368D0">
      <w:pPr>
        <w:widowControl w:val="0"/>
        <w:jc w:val="left"/>
      </w:pPr>
      <w:r>
        <w:t>Document Path: l:\council\bills\agm\18016ab13.docx</w:t>
      </w: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jc w:val="left"/>
      </w:pPr>
      <w:r>
        <w:t>Introduced in the House on June 26, 2013</w:t>
      </w:r>
    </w:p>
    <w:p w:rsidR="00F368D0" w:rsidRDefault="00F368D0" w:rsidP="00F368D0">
      <w:pPr>
        <w:widowControl w:val="0"/>
        <w:jc w:val="left"/>
      </w:pPr>
      <w:r>
        <w:t>Adopted by the House on June 26, 2013</w:t>
      </w: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jc w:val="left"/>
      </w:pPr>
      <w:r>
        <w:t xml:space="preserve">Summary: </w:t>
      </w:r>
      <w:r w:rsidR="00D03241">
        <w:t>Hal Turner</w:t>
      </w: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jc w:val="left"/>
      </w:pPr>
    </w:p>
    <w:p w:rsidR="00F368D0" w:rsidRDefault="00F368D0" w:rsidP="00F3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8D0">
        <w:rPr>
          <w:b/>
        </w:rPr>
        <w:t>HISTORY OF LEGISLATIVE ACTIONS</w:t>
      </w:r>
    </w:p>
    <w:p w:rsidR="00F368D0" w:rsidRDefault="00F368D0" w:rsidP="00F3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68D0" w:rsidRPr="00F368D0" w:rsidRDefault="00F368D0" w:rsidP="00F368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8D0">
        <w:rPr>
          <w:u w:val="single"/>
        </w:rPr>
        <w:tab/>
        <w:t>Date</w:t>
      </w:r>
      <w:r w:rsidRPr="00F368D0">
        <w:rPr>
          <w:u w:val="single"/>
        </w:rPr>
        <w:tab/>
        <w:t>Body</w:t>
      </w:r>
      <w:r w:rsidRPr="00F368D0">
        <w:rPr>
          <w:u w:val="single"/>
        </w:rPr>
        <w:tab/>
        <w:t>Action Description with journal page number</w:t>
      </w:r>
      <w:r w:rsidRPr="00F368D0">
        <w:rPr>
          <w:u w:val="single"/>
        </w:rPr>
        <w:tab/>
      </w:r>
      <w:bookmarkStart w:id="0" w:name="_GoBack"/>
      <w:bookmarkEnd w:id="0"/>
    </w:p>
    <w:p w:rsidR="00F368D0" w:rsidRDefault="00F368D0" w:rsidP="00F3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ED24AD">
        <w:t>Introduced and adopted</w:t>
      </w:r>
    </w:p>
    <w:p w:rsidR="00F368D0" w:rsidRDefault="00F368D0" w:rsidP="00F3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8D0" w:rsidRPr="00F368D0" w:rsidRDefault="00F368D0" w:rsidP="00F368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8D0" w:rsidRDefault="00F368D0" w:rsidP="00F368D0">
      <w:r w:rsidRPr="00F368D0">
        <w:rPr>
          <w:b/>
        </w:rPr>
        <w:t>VERSIONS OF THIS BILL</w:t>
      </w:r>
    </w:p>
    <w:p w:rsidR="00F368D0" w:rsidRDefault="00F368D0" w:rsidP="00F368D0"/>
    <w:p w:rsidR="00F368D0" w:rsidRDefault="005720E7" w:rsidP="00F368D0">
      <w:hyperlink r:id="rId7" w:history="1">
        <w:r w:rsidR="00F368D0">
          <w:rPr>
            <w:rStyle w:val="Hyperlink"/>
          </w:rPr>
          <w:t>6/26/2013</w:t>
        </w:r>
      </w:hyperlink>
    </w:p>
    <w:p w:rsidR="00F368D0" w:rsidRDefault="00F368D0" w:rsidP="00F368D0"/>
    <w:p w:rsidR="00F368D0" w:rsidRDefault="00F368D0" w:rsidP="00F368D0">
      <w:pPr>
        <w:sectPr w:rsidR="00F368D0" w:rsidSect="00F368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A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HAL TURNER ON BEING NAMED SUMTER BUSINESS PERSON OF THE YEAR AND TO WISH HIM CONTINUED SUCCESS IN HIS FUTURE ENDEAVORS.</w:t>
      </w:r>
    </w:p>
    <w:p w:rsidR="007F6AF8" w:rsidRDefault="007F6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South Carolina House of Representatives are pleased to learn that Hal Turner was named Business Person of the Year by the Greater Sumter Chamber of Commerce;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C2417">
        <w:t xml:space="preserve">a native </w:t>
      </w:r>
      <w:r w:rsidR="00200D35">
        <w:t xml:space="preserve">of </w:t>
      </w:r>
      <w:r w:rsidR="00BC2417">
        <w:t xml:space="preserve">Sumter County, </w:t>
      </w:r>
      <w:r>
        <w:t>Mr. Turner grew up in Mayesville</w:t>
      </w:r>
      <w:r w:rsidR="00BC2417">
        <w:t>, and later moved to</w:t>
      </w:r>
      <w:r>
        <w:t xml:space="preserve"> Sumter after earning a </w:t>
      </w:r>
      <w:r w:rsidR="00BC2417">
        <w:t>b</w:t>
      </w:r>
      <w:r>
        <w:t>achelo</w:t>
      </w:r>
      <w:r w:rsidR="00BC2417">
        <w:t>r</w:t>
      </w:r>
      <w:r>
        <w:t xml:space="preserve"> of </w:t>
      </w:r>
      <w:r w:rsidR="00BC2417">
        <w:t>s</w:t>
      </w:r>
      <w:r>
        <w:t xml:space="preserve">cience </w:t>
      </w:r>
      <w:r w:rsidR="00BC2417">
        <w:t xml:space="preserve">degree </w:t>
      </w:r>
      <w:r>
        <w:t xml:space="preserve">in </w:t>
      </w:r>
      <w:r w:rsidR="00BC2417">
        <w:t>m</w:t>
      </w:r>
      <w:r>
        <w:t xml:space="preserve">echanical </w:t>
      </w:r>
      <w:r w:rsidR="00BC2417">
        <w:t>e</w:t>
      </w:r>
      <w:r>
        <w:t xml:space="preserve">ngineering </w:t>
      </w:r>
      <w:r w:rsidR="00BC2417">
        <w:t>from</w:t>
      </w:r>
      <w:r>
        <w:t xml:space="preserve"> Clemson University;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A75F37">
        <w:t xml:space="preserve">after enjoying success as a general contractor, </w:t>
      </w:r>
      <w:r>
        <w:t>in 2000</w:t>
      </w:r>
      <w:r w:rsidR="00A75F37">
        <w:t xml:space="preserve"> </w:t>
      </w:r>
      <w:r>
        <w:t>he joined</w:t>
      </w:r>
      <w:r w:rsidR="00A75F37">
        <w:t xml:space="preserve"> </w:t>
      </w:r>
      <w:r>
        <w:t xml:space="preserve">Greg Thompson to form Thompson Turner Construction, where he currently serves as </w:t>
      </w:r>
      <w:r w:rsidR="00A75F37">
        <w:t>v</w:t>
      </w:r>
      <w:r>
        <w:t xml:space="preserve">ice </w:t>
      </w:r>
      <w:r w:rsidR="00A75F37">
        <w:t>p</w:t>
      </w:r>
      <w:r>
        <w:t>resident and business leader;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under his </w:t>
      </w:r>
      <w:r w:rsidR="00A75F37">
        <w:t>leadership, Thompson Turner Construction grew twenty-eight percent</w:t>
      </w:r>
      <w:r>
        <w:t xml:space="preserve"> from 2010</w:t>
      </w:r>
      <w:r w:rsidR="00A75F37">
        <w:t xml:space="preserve"> to </w:t>
      </w:r>
      <w:r>
        <w:t xml:space="preserve">2012, an astounding accomplishment </w:t>
      </w:r>
      <w:r w:rsidR="00A75F37">
        <w:t>given the highly competitive construction market that resulted from the state of the economy during this period</w:t>
      </w:r>
      <w:r>
        <w:t xml:space="preserve">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through this time of remarkable growth</w:t>
      </w:r>
      <w:r w:rsidR="00A75F37">
        <w:t>,</w:t>
      </w:r>
      <w:r>
        <w:t xml:space="preserve"> </w:t>
      </w:r>
      <w:r w:rsidR="00A75F37">
        <w:t xml:space="preserve">Thompson Turner Construction </w:t>
      </w:r>
      <w:r>
        <w:t>completed various high profile projects, including</w:t>
      </w:r>
      <w:r w:rsidR="00A75F37">
        <w:t xml:space="preserve"> </w:t>
      </w:r>
      <w:r>
        <w:t>the Greater Columbia Metropolitan Convention Center, the College of Charleston TD Arena, and the Sumter Judicial Center;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Hal also serves his community </w:t>
      </w:r>
      <w:r w:rsidR="00A75F37">
        <w:t xml:space="preserve">as a member </w:t>
      </w:r>
      <w:r w:rsidR="00200D35">
        <w:t>of the Board of Governors for the Tuomey Foundation</w:t>
      </w:r>
      <w:r>
        <w:t xml:space="preserve">, the Sumter YMCA, the </w:t>
      </w:r>
      <w:r>
        <w:lastRenderedPageBreak/>
        <w:t>Association of General Contractors of the Carolinas</w:t>
      </w:r>
      <w:r w:rsidR="00A75F37">
        <w:t>,</w:t>
      </w:r>
      <w:r>
        <w:t xml:space="preserve"> and as </w:t>
      </w:r>
      <w:r w:rsidR="00A75F37">
        <w:t>c</w:t>
      </w:r>
      <w:r>
        <w:t>hairman of the Columbia Contractors Association;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members of the House of Representatives are grateful for the standard of excellence</w:t>
      </w:r>
      <w:r w:rsidR="00A75F37">
        <w:t xml:space="preserve"> </w:t>
      </w:r>
      <w:r>
        <w:t>that Mr. Turner demonstrates for all business leaders across the Palmetto State. Now, therefore,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Hal Turner on being named</w:t>
      </w:r>
      <w:r w:rsidR="00A75F37">
        <w:t xml:space="preserve"> </w:t>
      </w:r>
      <w:r>
        <w:t xml:space="preserve">Sumter Business Person of the Year and wish him continued success in his future endeavors.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Mr. Hal Turner.</w:t>
      </w:r>
    </w:p>
    <w:p w:rsidR="00404D88" w:rsidRDefault="006224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4D88" w:rsidRDefault="00404D88" w:rsidP="00F368D0">
      <w:pPr>
        <w:suppressAutoHyphens/>
      </w:pPr>
    </w:p>
    <w:sectPr w:rsidR="00404D88" w:rsidSect="00F368D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AF8" w:rsidRDefault="007F6AF8" w:rsidP="009F0C77">
      <w:r>
        <w:separator/>
      </w:r>
    </w:p>
  </w:endnote>
  <w:endnote w:type="continuationSeparator" w:id="0">
    <w:p w:rsidR="007F6AF8" w:rsidRDefault="007F6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8C344-E867-4BD5-B9BE-239F0BA03BFC}"/>
    <w:embedBold r:id="rId2" w:fontKey="{511DF6E1-9CB3-485F-9F6E-28BADCF39B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AD1FF9-5251-49F1-BA1F-7D98101324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83B5D8-6ED1-4418-8622-B48B838DC5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468395-FCDB-4341-9F60-D2D4DFFE9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8D0" w:rsidRPr="00404D88" w:rsidRDefault="00F368D0" w:rsidP="00404D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[4329]</w:t>
    </w:r>
    <w:r>
      <w:tab/>
    </w:r>
    <w:r w:rsidR="000524E2">
      <w:fldChar w:fldCharType="begin"/>
    </w:r>
    <w:r w:rsidR="00F6761F">
      <w:instrText xml:space="preserve"> PAGE  \* MERGEFORMAT </w:instrText>
    </w:r>
    <w:r w:rsidR="000524E2">
      <w:fldChar w:fldCharType="separate"/>
    </w:r>
    <w:r w:rsidR="005720E7">
      <w:rPr>
        <w:noProof/>
      </w:rPr>
      <w:t>1</w:t>
    </w:r>
    <w:r w:rsidR="000524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AF8" w:rsidRDefault="007F6AF8" w:rsidP="009F0C77">
      <w:r>
        <w:separator/>
      </w:r>
    </w:p>
  </w:footnote>
  <w:footnote w:type="continuationSeparator" w:id="0">
    <w:p w:rsidR="007F6AF8" w:rsidRDefault="007F6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16AB13"/>
    <w:docVar w:name="CoverBillType" w:val="r"/>
    <w:docVar w:name="docpath" w:val="L:\Council\bills\AGM\18016AB13.DOCX"/>
    <w:docVar w:name="dvBillNumber" w:val="43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42D0"/>
    <w:rsid w:val="00011869"/>
    <w:rsid w:val="000524E2"/>
    <w:rsid w:val="00094A75"/>
    <w:rsid w:val="000E1785"/>
    <w:rsid w:val="000F40FA"/>
    <w:rsid w:val="0010776B"/>
    <w:rsid w:val="00133E66"/>
    <w:rsid w:val="001435A3"/>
    <w:rsid w:val="00174E9E"/>
    <w:rsid w:val="001B17EF"/>
    <w:rsid w:val="001D08F2"/>
    <w:rsid w:val="001D525B"/>
    <w:rsid w:val="001D7F4F"/>
    <w:rsid w:val="00200D3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4D88"/>
    <w:rsid w:val="0041760A"/>
    <w:rsid w:val="00417C01"/>
    <w:rsid w:val="004809EE"/>
    <w:rsid w:val="004E7D54"/>
    <w:rsid w:val="004F77E0"/>
    <w:rsid w:val="0051534A"/>
    <w:rsid w:val="005273C6"/>
    <w:rsid w:val="00530A69"/>
    <w:rsid w:val="00545593"/>
    <w:rsid w:val="00546F59"/>
    <w:rsid w:val="0056561A"/>
    <w:rsid w:val="005720E7"/>
    <w:rsid w:val="00573BA7"/>
    <w:rsid w:val="00577C6C"/>
    <w:rsid w:val="005C2FE2"/>
    <w:rsid w:val="005E2BC9"/>
    <w:rsid w:val="005E42D0"/>
    <w:rsid w:val="00605102"/>
    <w:rsid w:val="006215AA"/>
    <w:rsid w:val="006224D1"/>
    <w:rsid w:val="006913C9"/>
    <w:rsid w:val="0069470D"/>
    <w:rsid w:val="00734F00"/>
    <w:rsid w:val="00763DB0"/>
    <w:rsid w:val="007A70AE"/>
    <w:rsid w:val="007F6AF8"/>
    <w:rsid w:val="008362E8"/>
    <w:rsid w:val="008A1768"/>
    <w:rsid w:val="008F0F33"/>
    <w:rsid w:val="008F4429"/>
    <w:rsid w:val="0094021A"/>
    <w:rsid w:val="0095173C"/>
    <w:rsid w:val="009B44AF"/>
    <w:rsid w:val="009C6A0B"/>
    <w:rsid w:val="009F0C77"/>
    <w:rsid w:val="009F4DD1"/>
    <w:rsid w:val="00A41684"/>
    <w:rsid w:val="00A64E80"/>
    <w:rsid w:val="00A72BCD"/>
    <w:rsid w:val="00A741D9"/>
    <w:rsid w:val="00A75F37"/>
    <w:rsid w:val="00A81F71"/>
    <w:rsid w:val="00A833AB"/>
    <w:rsid w:val="00A9741D"/>
    <w:rsid w:val="00AC1ADF"/>
    <w:rsid w:val="00AD4B17"/>
    <w:rsid w:val="00B412D4"/>
    <w:rsid w:val="00BC2417"/>
    <w:rsid w:val="00BE3C22"/>
    <w:rsid w:val="00C0345E"/>
    <w:rsid w:val="00C3483A"/>
    <w:rsid w:val="00C74E9D"/>
    <w:rsid w:val="00C82FD3"/>
    <w:rsid w:val="00C92819"/>
    <w:rsid w:val="00CC6B7B"/>
    <w:rsid w:val="00CD2089"/>
    <w:rsid w:val="00D03241"/>
    <w:rsid w:val="00D73A67"/>
    <w:rsid w:val="00D970A9"/>
    <w:rsid w:val="00DF3845"/>
    <w:rsid w:val="00E41911"/>
    <w:rsid w:val="00E92EEF"/>
    <w:rsid w:val="00F24442"/>
    <w:rsid w:val="00F368D0"/>
    <w:rsid w:val="00F50AE3"/>
    <w:rsid w:val="00F6761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3F5EDF1-9EA8-4600-A03E-8EB427EF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7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6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29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8C0AA-AF5C-4A05-87A7-F4D36AAB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551</Words>
  <Characters>3147</Characters>
  <Application>Microsoft Office Word</Application>
  <DocSecurity>0</DocSecurity>
  <Lines>26</Lines>
  <Paragraphs>7</Paragraphs>
  <ScaleCrop>false</ScaleCrop>
  <Company>LPITS</Company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4329: Hal Turner - South Carolina Legislature Online</dc:title>
  <dc:creator>angiemorgan</dc:creator>
  <cp:lastModifiedBy>N Cumfer</cp:lastModifiedBy>
  <cp:revision>7</cp:revision>
  <cp:lastPrinted>2013-06-26T15:28:00Z</cp:lastPrinted>
  <dcterms:created xsi:type="dcterms:W3CDTF">2013-06-26T18:13:00Z</dcterms:created>
  <dcterms:modified xsi:type="dcterms:W3CDTF">2014-12-05T16:54:00Z</dcterms:modified>
</cp:coreProperties>
</file>