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DF3" w:rsidRDefault="00EE7DF3" w:rsidP="00EE7DF3">
      <w:pPr>
        <w:widowControl w:val="0"/>
        <w:jc w:val="center"/>
      </w:pPr>
      <w:r w:rsidRPr="00EE7DF3">
        <w:rPr>
          <w:b/>
        </w:rPr>
        <w:t>South Carolina General Assembly</w:t>
      </w:r>
    </w:p>
    <w:p w:rsidR="00EE7DF3" w:rsidRDefault="00EE7DF3" w:rsidP="00EE7DF3">
      <w:pPr>
        <w:widowControl w:val="0"/>
        <w:jc w:val="center"/>
      </w:pPr>
      <w:r>
        <w:t>120th Session, 2013-2014</w:t>
      </w:r>
    </w:p>
    <w:p w:rsidR="00EE7DF3" w:rsidRDefault="00EE7DF3" w:rsidP="00EE7DF3">
      <w:pPr>
        <w:widowControl w:val="0"/>
        <w:jc w:val="left"/>
      </w:pPr>
    </w:p>
    <w:p w:rsidR="00EE7DF3" w:rsidRDefault="00EE7DF3" w:rsidP="00EE7DF3">
      <w:pPr>
        <w:widowControl w:val="0"/>
        <w:jc w:val="left"/>
        <w:rPr>
          <w:b/>
        </w:rPr>
      </w:pPr>
      <w:r w:rsidRPr="00EE7DF3">
        <w:rPr>
          <w:b/>
        </w:rPr>
        <w:t>H. 4337</w:t>
      </w:r>
    </w:p>
    <w:p w:rsidR="00EE7DF3" w:rsidRDefault="00EE7DF3" w:rsidP="00EE7DF3">
      <w:pPr>
        <w:widowControl w:val="0"/>
        <w:jc w:val="left"/>
        <w:rPr>
          <w:b/>
        </w:rPr>
      </w:pPr>
    </w:p>
    <w:p w:rsidR="00EE7DF3" w:rsidRDefault="00EE7DF3" w:rsidP="00EE7DF3">
      <w:pPr>
        <w:widowControl w:val="0"/>
        <w:jc w:val="left"/>
      </w:pPr>
      <w:r w:rsidRPr="00EE7DF3">
        <w:rPr>
          <w:b/>
        </w:rPr>
        <w:t>STATUS INFORMATION</w:t>
      </w:r>
    </w:p>
    <w:p w:rsidR="00EE7DF3" w:rsidRDefault="00EE7DF3" w:rsidP="00EE7DF3">
      <w:pPr>
        <w:widowControl w:val="0"/>
        <w:jc w:val="left"/>
      </w:pPr>
    </w:p>
    <w:p w:rsidR="00EE7DF3" w:rsidRDefault="00EE7DF3" w:rsidP="00EE7DF3">
      <w:pPr>
        <w:widowControl w:val="0"/>
        <w:jc w:val="left"/>
      </w:pPr>
      <w:r>
        <w:t>House Resolution</w:t>
      </w:r>
    </w:p>
    <w:p w:rsidR="00EE7DF3" w:rsidRDefault="00EE7DF3" w:rsidP="00EE7DF3">
      <w:pPr>
        <w:widowControl w:val="0"/>
        <w:jc w:val="left"/>
      </w:pPr>
      <w:r>
        <w:t>Sponsors: Rep. Bowers</w:t>
      </w:r>
    </w:p>
    <w:p w:rsidR="00EE7DF3" w:rsidRDefault="00EE7DF3" w:rsidP="00EE7DF3">
      <w:pPr>
        <w:widowControl w:val="0"/>
        <w:jc w:val="left"/>
      </w:pPr>
      <w:r>
        <w:t>Document Path: l:\council\bills\bbm\10951htc13.docx</w:t>
      </w:r>
    </w:p>
    <w:p w:rsidR="00EE7DF3" w:rsidRDefault="00EE7DF3" w:rsidP="00EE7DF3">
      <w:pPr>
        <w:widowControl w:val="0"/>
        <w:jc w:val="left"/>
      </w:pPr>
    </w:p>
    <w:p w:rsidR="00EE7DF3" w:rsidRDefault="00EE7DF3" w:rsidP="00EE7DF3">
      <w:pPr>
        <w:widowControl w:val="0"/>
        <w:jc w:val="left"/>
      </w:pPr>
      <w:r>
        <w:t>Introduced in the House on June 26, 2013</w:t>
      </w:r>
    </w:p>
    <w:p w:rsidR="00EE7DF3" w:rsidRDefault="00EE7DF3" w:rsidP="00EE7DF3">
      <w:pPr>
        <w:widowControl w:val="0"/>
        <w:jc w:val="left"/>
      </w:pPr>
      <w:r>
        <w:t>Adopted by the House on June 26, 2013</w:t>
      </w:r>
    </w:p>
    <w:p w:rsidR="00EE7DF3" w:rsidRDefault="00EE7DF3" w:rsidP="00EE7DF3">
      <w:pPr>
        <w:widowControl w:val="0"/>
        <w:jc w:val="left"/>
      </w:pPr>
    </w:p>
    <w:p w:rsidR="00EE7DF3" w:rsidRDefault="00EE7DF3" w:rsidP="00EE7DF3">
      <w:pPr>
        <w:widowControl w:val="0"/>
        <w:jc w:val="left"/>
      </w:pPr>
      <w:r>
        <w:t xml:space="preserve">Summary: </w:t>
      </w:r>
      <w:r w:rsidR="00E871BE">
        <w:t>Rosa Lee Wright Roberts</w:t>
      </w:r>
    </w:p>
    <w:p w:rsidR="00EE7DF3" w:rsidRDefault="00EE7DF3" w:rsidP="00EE7DF3">
      <w:pPr>
        <w:widowControl w:val="0"/>
        <w:jc w:val="left"/>
      </w:pPr>
    </w:p>
    <w:p w:rsidR="00EE7DF3" w:rsidRDefault="00EE7DF3" w:rsidP="00EE7DF3">
      <w:pPr>
        <w:widowControl w:val="0"/>
        <w:jc w:val="left"/>
      </w:pPr>
    </w:p>
    <w:p w:rsidR="00EE7DF3" w:rsidRDefault="00EE7DF3" w:rsidP="00EE7D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7DF3">
        <w:rPr>
          <w:b/>
        </w:rPr>
        <w:t>HISTORY OF LEGISLATIVE ACTIONS</w:t>
      </w:r>
    </w:p>
    <w:p w:rsidR="00EE7DF3" w:rsidRDefault="00EE7DF3" w:rsidP="00EE7D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E7DF3" w:rsidRPr="00EE7DF3" w:rsidRDefault="00EE7DF3" w:rsidP="00EE7D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7DF3">
        <w:rPr>
          <w:u w:val="single"/>
        </w:rPr>
        <w:tab/>
        <w:t>Date</w:t>
      </w:r>
      <w:r w:rsidRPr="00EE7DF3">
        <w:rPr>
          <w:u w:val="single"/>
        </w:rPr>
        <w:tab/>
        <w:t>Body</w:t>
      </w:r>
      <w:r w:rsidRPr="00EE7DF3">
        <w:rPr>
          <w:u w:val="single"/>
        </w:rPr>
        <w:tab/>
        <w:t>Action Description with journal page number</w:t>
      </w:r>
      <w:r w:rsidRPr="00EE7DF3">
        <w:rPr>
          <w:u w:val="single"/>
        </w:rPr>
        <w:tab/>
      </w:r>
      <w:bookmarkStart w:id="0" w:name="_GoBack"/>
      <w:bookmarkEnd w:id="0"/>
    </w:p>
    <w:p w:rsidR="00EE7DF3" w:rsidRDefault="00EE7DF3" w:rsidP="00EE7D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6/26/2013</w:t>
      </w:r>
      <w:r>
        <w:tab/>
        <w:t>House</w:t>
      </w:r>
      <w:r>
        <w:tab/>
      </w:r>
      <w:r w:rsidRPr="00F81E9E">
        <w:t>Introduced and adopted</w:t>
      </w:r>
    </w:p>
    <w:p w:rsidR="00EE7DF3" w:rsidRDefault="00EE7DF3" w:rsidP="00EE7D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7DF3" w:rsidRPr="00EE7DF3" w:rsidRDefault="00EE7DF3" w:rsidP="00EE7D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7DF3" w:rsidRDefault="00EE7DF3" w:rsidP="00EE7DF3">
      <w:r w:rsidRPr="00EE7DF3">
        <w:rPr>
          <w:b/>
        </w:rPr>
        <w:t>VERSIONS OF THIS BILL</w:t>
      </w:r>
    </w:p>
    <w:p w:rsidR="00EE7DF3" w:rsidRDefault="00EE7DF3" w:rsidP="00EE7DF3"/>
    <w:p w:rsidR="00EE7DF3" w:rsidRDefault="004C5CEE" w:rsidP="00EE7DF3">
      <w:hyperlink r:id="rId7" w:history="1">
        <w:r w:rsidR="00EE7DF3">
          <w:rPr>
            <w:rStyle w:val="Hyperlink"/>
          </w:rPr>
          <w:t>6/26/2013</w:t>
        </w:r>
      </w:hyperlink>
    </w:p>
    <w:p w:rsidR="00EE7DF3" w:rsidRDefault="00EE7DF3" w:rsidP="00EE7DF3"/>
    <w:p w:rsidR="00EE7DF3" w:rsidRDefault="00EE7DF3" w:rsidP="00EE7DF3">
      <w:pPr>
        <w:sectPr w:rsidR="00EE7DF3" w:rsidSect="00EE7DF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0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7AA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02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CONVEY THE DEEPEST SYMPATHY TO THE FAMILY AND FRIENDS OF ROSA LEE “CHRISTINE” WRIGHT ROBERTS AND TO EXPRESS PROFOUND</w:t>
      </w:r>
      <w:r w:rsidR="003F2A7D">
        <w:t xml:space="preserve"> APPRECIATION FOR HER LIFE AND CONTRIBUTIONS TO FAMILY, CHURCH, AND COMMUNITY</w:t>
      </w:r>
      <w:r>
        <w:t>.</w:t>
      </w:r>
    </w:p>
    <w:p w:rsidR="00EF7AA9" w:rsidRDefault="00EF7A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902BE" w:rsidRDefault="00EF7AA9" w:rsidP="00B9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902BE">
        <w:t xml:space="preserve">the members of the South Carolina House of Representatives were deeply saddened to learn of the death of </w:t>
      </w:r>
      <w:r w:rsidR="003F2A7D">
        <w:t xml:space="preserve">Mother </w:t>
      </w:r>
      <w:r w:rsidR="00B902BE">
        <w:t>Rosa Lee “Christine” Wright Roberts of Brunson on June 15, 2013, at the age of 86; and</w:t>
      </w:r>
    </w:p>
    <w:p w:rsidR="00B902BE" w:rsidRDefault="00B902BE" w:rsidP="00B9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02BE" w:rsidRDefault="00B902BE" w:rsidP="00B9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Christine united with the Jackson Branch Baptist Church in Brunson and served in many capacities, including: singing in the church choir, serving as treasurer of the Sunday School, chairman of the kitchen committee, sexton, and a member of the missionary society; and</w:t>
      </w:r>
    </w:p>
    <w:p w:rsidR="00B902BE" w:rsidRDefault="00B902BE" w:rsidP="00B9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02BE" w:rsidRDefault="00B902BE" w:rsidP="00B9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F2A7D">
        <w:t>in addition to her husband and parents, she is preceded in death by a daughter, Darlene Roberts; a son, Isaiah Roberts; one sister and six brother</w:t>
      </w:r>
      <w:r w:rsidR="0047499A">
        <w:t>s</w:t>
      </w:r>
      <w:r w:rsidR="003F2A7D">
        <w:t>; and two grandchildren.  She bid this world goodbye on Saturday morning, June 15, 2013, at the Allendale County Hospital, Fairfax, South Carolina</w:t>
      </w:r>
      <w:r>
        <w:t xml:space="preserve">; and </w:t>
      </w:r>
    </w:p>
    <w:p w:rsidR="003F2A7D" w:rsidRDefault="003F2A7D" w:rsidP="00B9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2A7D" w:rsidRDefault="003F2A7D" w:rsidP="00B9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survivors are her devoted children, namely three daughters, Joyce R. Frederick (Robert), Carol Jackson (Benjamin) both of Brunson, South Carolina, and Beverly Jenkins</w:t>
      </w:r>
      <w:r w:rsidR="0047499A">
        <w:t xml:space="preserve"> (Joseph) </w:t>
      </w:r>
      <w:r>
        <w:t xml:space="preserve">of Varnville, South Carolina; sons, Deacon Marion Roberts </w:t>
      </w:r>
      <w:r w:rsidR="0047499A">
        <w:t>(Shirley) of Brunson, South Carolina</w:t>
      </w:r>
      <w:r>
        <w:t xml:space="preserve">, James Arthur Roberts </w:t>
      </w:r>
      <w:r w:rsidR="0047499A">
        <w:t xml:space="preserve">(Linda) </w:t>
      </w:r>
      <w:r>
        <w:t xml:space="preserve">of Blackville, South Carolina, </w:t>
      </w:r>
      <w:r w:rsidR="00E66B9F">
        <w:t xml:space="preserve">Morris Roberts </w:t>
      </w:r>
      <w:r w:rsidR="0047499A">
        <w:t xml:space="preserve">(Peggy) </w:t>
      </w:r>
      <w:r w:rsidR="00E66B9F">
        <w:t xml:space="preserve">of Charleston, South Carolina; one granddaughter, reared in the home as her own, Kimberly Ellis; one sister, Pearlene Wright of New York, New York; a cousin, reared as a sister, Ethel Lee Ellis of Statesboro, </w:t>
      </w:r>
      <w:r w:rsidR="00E66B9F">
        <w:lastRenderedPageBreak/>
        <w:t xml:space="preserve">Georgia; brothers, Ernest Wright of Jacksonville, Florida, Jethar Wright, Lewis Wright </w:t>
      </w:r>
      <w:r w:rsidR="0047499A">
        <w:t xml:space="preserve">(Beverly), and </w:t>
      </w:r>
      <w:r w:rsidR="00E66B9F">
        <w:t>Nathaniel Wright, all of Lakeland, Florida; sister-in-law, Helen Wright of Brunson, South Carolina;</w:t>
      </w:r>
      <w:r w:rsidR="0047499A">
        <w:t xml:space="preserve"> goddaughters, Bobbi Ritter of Sycamore, South Carolina and Jennie Mae Youmans of Brunson, South Carolina; devoted nephew, Terry Wright (Mary) of Brunson, South Carolina;</w:t>
      </w:r>
      <w:r w:rsidR="00E66B9F">
        <w:t xml:space="preserve"> devoted caregivers, Mrs. Christine Roberts of Allendale, South Carolina and Mrs. Delores Capers of Islandton, South Carolina; twenty grandchildren; forty-nine great grandchildren; and one great-great grandchild; a host of loving nieces, nephews, cousins, other relatives, and friends; and </w:t>
      </w:r>
    </w:p>
    <w:p w:rsidR="00B902BE" w:rsidRDefault="00B902BE" w:rsidP="00B9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7AA9" w:rsidRDefault="00B902BE" w:rsidP="00B9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House recognize her enormous impact upon her church, community, and family that will surely resonate for many more generations</w:t>
      </w:r>
      <w:r w:rsidR="00EF7AA9">
        <w:t>.  Now, therefore,</w:t>
      </w:r>
    </w:p>
    <w:p w:rsidR="00EF7AA9" w:rsidRDefault="00EF7A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7AA9" w:rsidRDefault="00EF7A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F7AA9" w:rsidRDefault="00EF7A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02BE" w:rsidRDefault="00EF7AA9" w:rsidP="00B9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902BE">
        <w:t xml:space="preserve"> the members of the South Carolina House of Representatives, by this resolution, convey the deepest sympathy to the family and friends of Rosa Lee “Christine” Wright Roberts and express profound </w:t>
      </w:r>
      <w:r w:rsidR="003F2A7D">
        <w:t>appreciation for her life and contributions to family, church, and community</w:t>
      </w:r>
      <w:r w:rsidR="00B902BE">
        <w:t xml:space="preserve">. </w:t>
      </w:r>
    </w:p>
    <w:p w:rsidR="00B902BE" w:rsidRDefault="00B902BE" w:rsidP="00B9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7AA9" w:rsidRDefault="00B902BE" w:rsidP="00B9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family of Christine Roberts.</w:t>
      </w:r>
    </w:p>
    <w:p w:rsidR="00B0056F" w:rsidRDefault="00B902BE" w:rsidP="00B20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056F" w:rsidRDefault="00B0056F" w:rsidP="00EE7DF3">
      <w:pPr>
        <w:suppressAutoHyphens/>
      </w:pPr>
    </w:p>
    <w:sectPr w:rsidR="00B0056F" w:rsidSect="00EE7DF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A7D" w:rsidRDefault="003F2A7D" w:rsidP="009F0C77">
      <w:r>
        <w:separator/>
      </w:r>
    </w:p>
  </w:endnote>
  <w:endnote w:type="continuationSeparator" w:id="0">
    <w:p w:rsidR="003F2A7D" w:rsidRDefault="003F2A7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C96E02-E219-4CD0-8E3F-0AC19A8C888E}"/>
    <w:embedBold r:id="rId2" w:fontKey="{4FAC0BA9-9FC6-45EE-8A82-C68562A27C6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9F874C6-4A14-40E2-83F7-0C039E1C87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A659A69-6395-45E9-8204-EF35B9170D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DF3" w:rsidRPr="00B0056F" w:rsidRDefault="00EE7DF3" w:rsidP="00B005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[4337]</w:t>
    </w:r>
    <w:r>
      <w:tab/>
    </w:r>
    <w:r w:rsidR="00504D1B">
      <w:fldChar w:fldCharType="begin"/>
    </w:r>
    <w:r w:rsidR="00504D1B">
      <w:instrText xml:space="preserve"> PAGE  \* MERGEFORMAT </w:instrText>
    </w:r>
    <w:r w:rsidR="00504D1B">
      <w:fldChar w:fldCharType="separate"/>
    </w:r>
    <w:r w:rsidR="004C5CEE">
      <w:rPr>
        <w:noProof/>
      </w:rPr>
      <w:t>1</w:t>
    </w:r>
    <w:r w:rsidR="00504D1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A7D" w:rsidRDefault="003F2A7D" w:rsidP="009F0C77">
      <w:r>
        <w:separator/>
      </w:r>
    </w:p>
  </w:footnote>
  <w:footnote w:type="continuationSeparator" w:id="0">
    <w:p w:rsidR="003F2A7D" w:rsidRDefault="003F2A7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951HTC13"/>
    <w:docVar w:name="CoverBillType" w:val="r"/>
    <w:docVar w:name="docpath" w:val="L:\Council\bills\BBM\10951HTC13.DOCX"/>
    <w:docVar w:name="dvBillNumber" w:val="4337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B265E0"/>
    <w:rsid w:val="00011869"/>
    <w:rsid w:val="00050B2A"/>
    <w:rsid w:val="000E1785"/>
    <w:rsid w:val="000F40FA"/>
    <w:rsid w:val="0010776B"/>
    <w:rsid w:val="00133E66"/>
    <w:rsid w:val="001435A3"/>
    <w:rsid w:val="001814A5"/>
    <w:rsid w:val="001A46AD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A6E7D"/>
    <w:rsid w:val="003D01E8"/>
    <w:rsid w:val="003E5288"/>
    <w:rsid w:val="003F2A7D"/>
    <w:rsid w:val="003F6D79"/>
    <w:rsid w:val="0041760A"/>
    <w:rsid w:val="00417885"/>
    <w:rsid w:val="00417C01"/>
    <w:rsid w:val="0047499A"/>
    <w:rsid w:val="004809EE"/>
    <w:rsid w:val="004C5CEE"/>
    <w:rsid w:val="004E7D54"/>
    <w:rsid w:val="00504D1B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43D7"/>
    <w:rsid w:val="00734F00"/>
    <w:rsid w:val="007A70AE"/>
    <w:rsid w:val="008362E8"/>
    <w:rsid w:val="008A1768"/>
    <w:rsid w:val="008F0F33"/>
    <w:rsid w:val="008F4429"/>
    <w:rsid w:val="00907F3B"/>
    <w:rsid w:val="0094021A"/>
    <w:rsid w:val="0097557D"/>
    <w:rsid w:val="0098017B"/>
    <w:rsid w:val="009B25D4"/>
    <w:rsid w:val="009B44AF"/>
    <w:rsid w:val="009C6A0B"/>
    <w:rsid w:val="009F0C77"/>
    <w:rsid w:val="009F4DD1"/>
    <w:rsid w:val="00A27C3A"/>
    <w:rsid w:val="00A41684"/>
    <w:rsid w:val="00A64E80"/>
    <w:rsid w:val="00A72BCD"/>
    <w:rsid w:val="00A741D9"/>
    <w:rsid w:val="00A833AB"/>
    <w:rsid w:val="00A9741D"/>
    <w:rsid w:val="00AD4B17"/>
    <w:rsid w:val="00AE51C7"/>
    <w:rsid w:val="00B0056F"/>
    <w:rsid w:val="00B2055B"/>
    <w:rsid w:val="00B265E0"/>
    <w:rsid w:val="00B412D4"/>
    <w:rsid w:val="00B6622D"/>
    <w:rsid w:val="00B902BE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66B9F"/>
    <w:rsid w:val="00E871BE"/>
    <w:rsid w:val="00E92EEF"/>
    <w:rsid w:val="00EC6E4D"/>
    <w:rsid w:val="00EE7DF3"/>
    <w:rsid w:val="00EF7AA9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175AB8D-EB9C-4345-8D64-29D9271BC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E7D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3-14\4337_20130626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A711F-1D48-493D-9E27-4B82CB8A5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507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4337: Rosa Lee Wright Roberts - South Carolina Legislature Online</dc:title>
  <dc:creator>BRENDA MELTON</dc:creator>
  <cp:lastModifiedBy>N Cumfer</cp:lastModifiedBy>
  <cp:revision>5</cp:revision>
  <cp:lastPrinted>2013-06-26T18:55:00Z</cp:lastPrinted>
  <dcterms:created xsi:type="dcterms:W3CDTF">2013-06-26T22:30:00Z</dcterms:created>
  <dcterms:modified xsi:type="dcterms:W3CDTF">2014-12-05T16:54:00Z</dcterms:modified>
</cp:coreProperties>
</file>