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B9C" w:rsidRDefault="00E34B9C" w:rsidP="00E34B9C">
      <w:pPr>
        <w:widowControl w:val="0"/>
        <w:jc w:val="center"/>
      </w:pPr>
      <w:r w:rsidRPr="00E34B9C">
        <w:rPr>
          <w:b/>
        </w:rPr>
        <w:t>South Carolina General Assembly</w:t>
      </w:r>
    </w:p>
    <w:p w:rsidR="00E34B9C" w:rsidRDefault="00E34B9C" w:rsidP="00E34B9C">
      <w:pPr>
        <w:widowControl w:val="0"/>
        <w:jc w:val="center"/>
      </w:pPr>
      <w:r>
        <w:t>120th Session, 2013-2014</w:t>
      </w:r>
    </w:p>
    <w:p w:rsidR="00E34B9C" w:rsidRDefault="00E34B9C" w:rsidP="00E34B9C">
      <w:pPr>
        <w:widowControl w:val="0"/>
        <w:jc w:val="left"/>
      </w:pPr>
    </w:p>
    <w:p w:rsidR="00E34B9C" w:rsidRDefault="00E34B9C" w:rsidP="00E34B9C">
      <w:pPr>
        <w:widowControl w:val="0"/>
        <w:jc w:val="left"/>
        <w:rPr>
          <w:b/>
        </w:rPr>
      </w:pPr>
      <w:r w:rsidRPr="00E34B9C">
        <w:rPr>
          <w:b/>
        </w:rPr>
        <w:t>H. 4418</w:t>
      </w:r>
    </w:p>
    <w:p w:rsidR="00E34B9C" w:rsidRDefault="00E34B9C" w:rsidP="00E34B9C">
      <w:pPr>
        <w:widowControl w:val="0"/>
        <w:jc w:val="left"/>
        <w:rPr>
          <w:b/>
        </w:rPr>
      </w:pPr>
    </w:p>
    <w:p w:rsidR="00E34B9C" w:rsidRDefault="00E34B9C" w:rsidP="00E34B9C">
      <w:pPr>
        <w:widowControl w:val="0"/>
        <w:jc w:val="left"/>
      </w:pPr>
      <w:r w:rsidRPr="00E34B9C">
        <w:rPr>
          <w:b/>
        </w:rPr>
        <w:t>STATUS INFORMATION</w:t>
      </w:r>
    </w:p>
    <w:p w:rsidR="00E34B9C" w:rsidRDefault="00E34B9C" w:rsidP="00E34B9C">
      <w:pPr>
        <w:widowControl w:val="0"/>
        <w:jc w:val="left"/>
      </w:pPr>
    </w:p>
    <w:p w:rsidR="00E34B9C" w:rsidRDefault="00E34B9C" w:rsidP="00E34B9C">
      <w:pPr>
        <w:widowControl w:val="0"/>
        <w:jc w:val="left"/>
      </w:pPr>
      <w:r>
        <w:t>General Bill</w:t>
      </w:r>
    </w:p>
    <w:p w:rsidR="00E34B9C" w:rsidRDefault="00E34B9C" w:rsidP="00E34B9C">
      <w:pPr>
        <w:widowControl w:val="0"/>
        <w:jc w:val="left"/>
      </w:pPr>
      <w:r>
        <w:t>Sponsors: Rep. M.S. McLeod</w:t>
      </w:r>
    </w:p>
    <w:p w:rsidR="00E34B9C" w:rsidRDefault="00E34B9C" w:rsidP="00E34B9C">
      <w:pPr>
        <w:widowControl w:val="0"/>
        <w:jc w:val="left"/>
      </w:pPr>
      <w:r>
        <w:t>Document Path: l:\council\bills\agm\18046ab14.docx</w:t>
      </w:r>
    </w:p>
    <w:p w:rsidR="00AF6305" w:rsidRDefault="00AF6305" w:rsidP="00E34B9C">
      <w:pPr>
        <w:widowControl w:val="0"/>
        <w:jc w:val="left"/>
      </w:pPr>
      <w:r>
        <w:t>Companion/Similar bill(s): 4927</w:t>
      </w:r>
    </w:p>
    <w:p w:rsidR="00E34B9C" w:rsidRDefault="00E34B9C" w:rsidP="00E34B9C">
      <w:pPr>
        <w:widowControl w:val="0"/>
        <w:jc w:val="left"/>
      </w:pPr>
    </w:p>
    <w:p w:rsidR="00FD08D5" w:rsidRDefault="00FD08D5" w:rsidP="00E34B9C">
      <w:pPr>
        <w:widowControl w:val="0"/>
        <w:jc w:val="left"/>
      </w:pPr>
      <w:r>
        <w:t>Introduced in the House on January 14, 2014</w:t>
      </w:r>
    </w:p>
    <w:p w:rsidR="00FD08D5" w:rsidRPr="00FD08D5" w:rsidRDefault="00FD08D5" w:rsidP="00E34B9C">
      <w:pPr>
        <w:widowControl w:val="0"/>
        <w:jc w:val="left"/>
      </w:pPr>
      <w:r>
        <w:t xml:space="preserve">Currently residing in the House Committee on </w:t>
      </w:r>
      <w:r w:rsidRPr="00FD08D5">
        <w:rPr>
          <w:b/>
        </w:rPr>
        <w:t>Labor, Commerce and Industry</w:t>
      </w:r>
    </w:p>
    <w:p w:rsidR="00FD08D5" w:rsidRDefault="00FD08D5" w:rsidP="00E34B9C">
      <w:pPr>
        <w:widowControl w:val="0"/>
        <w:jc w:val="left"/>
      </w:pPr>
    </w:p>
    <w:p w:rsidR="00E34B9C" w:rsidRDefault="00E34B9C" w:rsidP="00E34B9C">
      <w:pPr>
        <w:widowControl w:val="0"/>
        <w:jc w:val="left"/>
      </w:pPr>
      <w:r>
        <w:t xml:space="preserve">Summary: </w:t>
      </w:r>
      <w:r w:rsidR="004F265A">
        <w:t>Life insurance companies</w:t>
      </w:r>
    </w:p>
    <w:p w:rsidR="00E34B9C" w:rsidRDefault="00E34B9C" w:rsidP="00E34B9C">
      <w:pPr>
        <w:widowControl w:val="0"/>
        <w:jc w:val="left"/>
      </w:pPr>
    </w:p>
    <w:p w:rsidR="00E34B9C" w:rsidRDefault="00E34B9C" w:rsidP="00E34B9C">
      <w:pPr>
        <w:widowControl w:val="0"/>
        <w:jc w:val="left"/>
      </w:pPr>
    </w:p>
    <w:p w:rsidR="00E34B9C" w:rsidRDefault="00E34B9C" w:rsidP="00E34B9C">
      <w:pPr>
        <w:widowControl w:val="0"/>
        <w:tabs>
          <w:tab w:val="center" w:pos="590"/>
          <w:tab w:val="center" w:pos="1440"/>
          <w:tab w:val="left" w:pos="1872"/>
          <w:tab w:val="left" w:pos="9187"/>
        </w:tabs>
        <w:jc w:val="left"/>
      </w:pPr>
      <w:r w:rsidRPr="00E34B9C">
        <w:rPr>
          <w:b/>
        </w:rPr>
        <w:t>HISTORY OF LEGISLATIVE ACTIONS</w:t>
      </w:r>
    </w:p>
    <w:p w:rsidR="00E34B9C" w:rsidRDefault="00E34B9C" w:rsidP="00E34B9C">
      <w:pPr>
        <w:widowControl w:val="0"/>
        <w:tabs>
          <w:tab w:val="center" w:pos="590"/>
          <w:tab w:val="center" w:pos="1440"/>
          <w:tab w:val="left" w:pos="1872"/>
          <w:tab w:val="left" w:pos="9187"/>
        </w:tabs>
        <w:jc w:val="left"/>
      </w:pPr>
    </w:p>
    <w:p w:rsidR="00E34B9C" w:rsidRPr="00E34B9C" w:rsidRDefault="00E34B9C" w:rsidP="00E34B9C">
      <w:pPr>
        <w:widowControl w:val="0"/>
        <w:tabs>
          <w:tab w:val="center" w:pos="590"/>
          <w:tab w:val="center" w:pos="1440"/>
          <w:tab w:val="left" w:pos="1872"/>
          <w:tab w:val="left" w:pos="9187"/>
        </w:tabs>
        <w:jc w:val="left"/>
      </w:pPr>
      <w:r w:rsidRPr="00E34B9C">
        <w:rPr>
          <w:u w:val="single"/>
        </w:rPr>
        <w:tab/>
        <w:t>Date</w:t>
      </w:r>
      <w:r w:rsidRPr="00E34B9C">
        <w:rPr>
          <w:u w:val="single"/>
        </w:rPr>
        <w:tab/>
        <w:t>Body</w:t>
      </w:r>
      <w:r w:rsidRPr="00E34B9C">
        <w:rPr>
          <w:u w:val="single"/>
        </w:rPr>
        <w:tab/>
        <w:t>Action Description with journal page number</w:t>
      </w:r>
      <w:r w:rsidRPr="00E34B9C">
        <w:rPr>
          <w:u w:val="single"/>
        </w:rPr>
        <w:tab/>
      </w:r>
      <w:bookmarkStart w:id="0" w:name="_GoBack"/>
      <w:bookmarkEnd w:id="0"/>
    </w:p>
    <w:p w:rsidR="00534243" w:rsidRDefault="00534243" w:rsidP="00534243">
      <w:pPr>
        <w:widowControl w:val="0"/>
        <w:tabs>
          <w:tab w:val="right" w:pos="1008"/>
          <w:tab w:val="left" w:pos="1152"/>
          <w:tab w:val="left" w:pos="1872"/>
          <w:tab w:val="left" w:pos="9187"/>
        </w:tabs>
        <w:ind w:left="2088" w:hanging="2088"/>
        <w:jc w:val="left"/>
      </w:pPr>
      <w:r>
        <w:tab/>
        <w:t>12/10/2013</w:t>
      </w:r>
      <w:r>
        <w:tab/>
        <w:t>House</w:t>
      </w:r>
      <w:r>
        <w:tab/>
      </w:r>
      <w:r w:rsidRPr="00D41C43">
        <w:t>Prefiled</w:t>
      </w:r>
    </w:p>
    <w:p w:rsidR="00534243" w:rsidRDefault="00534243" w:rsidP="00534243">
      <w:pPr>
        <w:widowControl w:val="0"/>
        <w:tabs>
          <w:tab w:val="right" w:pos="1008"/>
          <w:tab w:val="left" w:pos="1152"/>
          <w:tab w:val="left" w:pos="1872"/>
          <w:tab w:val="left" w:pos="9187"/>
        </w:tabs>
        <w:ind w:left="2088" w:hanging="2088"/>
        <w:jc w:val="left"/>
      </w:pPr>
      <w:r>
        <w:tab/>
        <w:t>12/10/2013</w:t>
      </w:r>
      <w:r>
        <w:tab/>
        <w:t>House</w:t>
      </w:r>
      <w:r>
        <w:tab/>
      </w:r>
      <w:r w:rsidRPr="00D41C43">
        <w:t xml:space="preserve">Referred to Committee on </w:t>
      </w:r>
      <w:r w:rsidRPr="00D41C43">
        <w:rPr>
          <w:b/>
        </w:rPr>
        <w:t>Labor, Commerce and Industry</w:t>
      </w:r>
    </w:p>
    <w:p w:rsidR="00534243" w:rsidRDefault="00534243" w:rsidP="00534243">
      <w:pPr>
        <w:widowControl w:val="0"/>
        <w:tabs>
          <w:tab w:val="right" w:pos="1008"/>
          <w:tab w:val="left" w:pos="1152"/>
          <w:tab w:val="left" w:pos="1872"/>
          <w:tab w:val="left" w:pos="9187"/>
        </w:tabs>
        <w:ind w:left="2088" w:hanging="2088"/>
        <w:jc w:val="left"/>
      </w:pPr>
      <w:r>
        <w:tab/>
        <w:t>1/14/2014</w:t>
      </w:r>
      <w:r>
        <w:tab/>
        <w:t>House</w:t>
      </w:r>
      <w:r>
        <w:tab/>
      </w:r>
      <w:r w:rsidRPr="00D41C43">
        <w:t>Introduced and read first time (</w:t>
      </w:r>
      <w:hyperlink r:id="rId7" w:history="1">
        <w:r w:rsidRPr="00D41C43">
          <w:rPr>
            <w:rStyle w:val="Hyperlink"/>
          </w:rPr>
          <w:t>House Journal</w:t>
        </w:r>
        <w:r w:rsidRPr="00D41C43">
          <w:rPr>
            <w:rStyle w:val="Hyperlink"/>
          </w:rPr>
          <w:noBreakHyphen/>
          <w:t>page 72</w:t>
        </w:r>
      </w:hyperlink>
      <w:r w:rsidRPr="00D41C43">
        <w:t>)</w:t>
      </w:r>
    </w:p>
    <w:p w:rsidR="00534243" w:rsidRDefault="00534243" w:rsidP="00534243">
      <w:pPr>
        <w:widowControl w:val="0"/>
        <w:tabs>
          <w:tab w:val="right" w:pos="1008"/>
          <w:tab w:val="left" w:pos="1152"/>
          <w:tab w:val="left" w:pos="1872"/>
          <w:tab w:val="left" w:pos="9187"/>
        </w:tabs>
        <w:ind w:left="2088" w:hanging="2088"/>
        <w:jc w:val="left"/>
      </w:pPr>
      <w:r>
        <w:tab/>
        <w:t>1/14/2014</w:t>
      </w:r>
      <w:r>
        <w:tab/>
        <w:t>House</w:t>
      </w:r>
      <w:r>
        <w:tab/>
      </w:r>
      <w:r w:rsidRPr="00D41C43">
        <w:t>Referred to C</w:t>
      </w:r>
      <w:r>
        <w:t xml:space="preserve">ommittee on </w:t>
      </w:r>
      <w:r w:rsidRPr="00D41C43">
        <w:rPr>
          <w:b/>
        </w:rPr>
        <w:t>Labor, Commerce and Industry</w:t>
      </w:r>
      <w:r w:rsidRPr="00D41C43">
        <w:t xml:space="preserve"> (</w:t>
      </w:r>
      <w:hyperlink r:id="rId8" w:history="1">
        <w:r w:rsidRPr="00D41C43">
          <w:rPr>
            <w:rStyle w:val="Hyperlink"/>
          </w:rPr>
          <w:t>House Journal</w:t>
        </w:r>
        <w:r w:rsidRPr="00D41C43">
          <w:rPr>
            <w:rStyle w:val="Hyperlink"/>
          </w:rPr>
          <w:noBreakHyphen/>
          <w:t>page 72</w:t>
        </w:r>
      </w:hyperlink>
      <w:r w:rsidRPr="00D41C43">
        <w:t>)</w:t>
      </w:r>
    </w:p>
    <w:p w:rsidR="00534243" w:rsidRDefault="00534243" w:rsidP="00534243">
      <w:pPr>
        <w:widowControl w:val="0"/>
        <w:tabs>
          <w:tab w:val="right" w:pos="1008"/>
          <w:tab w:val="left" w:pos="1152"/>
          <w:tab w:val="left" w:pos="1872"/>
          <w:tab w:val="left" w:pos="9187"/>
        </w:tabs>
        <w:ind w:left="2088" w:hanging="2088"/>
        <w:jc w:val="left"/>
      </w:pPr>
    </w:p>
    <w:p w:rsidR="00E34B9C" w:rsidRPr="00E34B9C" w:rsidRDefault="00E34B9C" w:rsidP="00E34B9C">
      <w:pPr>
        <w:widowControl w:val="0"/>
        <w:tabs>
          <w:tab w:val="right" w:pos="1008"/>
          <w:tab w:val="left" w:pos="1152"/>
          <w:tab w:val="left" w:pos="1872"/>
          <w:tab w:val="left" w:pos="9187"/>
        </w:tabs>
        <w:ind w:left="2088" w:hanging="2088"/>
        <w:jc w:val="left"/>
      </w:pPr>
    </w:p>
    <w:p w:rsidR="00E34B9C" w:rsidRDefault="00E34B9C" w:rsidP="00E34B9C">
      <w:pPr>
        <w:widowControl w:val="0"/>
        <w:jc w:val="left"/>
      </w:pPr>
      <w:r w:rsidRPr="00E34B9C">
        <w:rPr>
          <w:b/>
        </w:rPr>
        <w:t>VERSIONS OF THIS BILL</w:t>
      </w:r>
    </w:p>
    <w:p w:rsidR="00E34B9C" w:rsidRDefault="00E34B9C" w:rsidP="00E34B9C">
      <w:pPr>
        <w:widowControl w:val="0"/>
        <w:jc w:val="left"/>
      </w:pPr>
    </w:p>
    <w:p w:rsidR="00E34B9C" w:rsidRDefault="00B40B6D" w:rsidP="00E34B9C">
      <w:pPr>
        <w:widowControl w:val="0"/>
        <w:jc w:val="left"/>
      </w:pPr>
      <w:hyperlink r:id="rId9" w:history="1">
        <w:r w:rsidR="00E34B9C">
          <w:rPr>
            <w:rStyle w:val="Hyperlink"/>
          </w:rPr>
          <w:t>12/10/2013</w:t>
        </w:r>
      </w:hyperlink>
    </w:p>
    <w:p w:rsidR="00E34B9C" w:rsidRDefault="00E34B9C" w:rsidP="00E34B9C"/>
    <w:p w:rsidR="00E34B9C" w:rsidRDefault="00E34B9C" w:rsidP="00E34B9C">
      <w:pPr>
        <w:sectPr w:rsidR="00E34B9C" w:rsidSect="00E34B9C">
          <w:pgSz w:w="12240" w:h="15840" w:code="1"/>
          <w:pgMar w:top="1080" w:right="1440" w:bottom="1080" w:left="1440" w:header="720" w:footer="720" w:gutter="0"/>
          <w:cols w:space="720"/>
          <w:noEndnote/>
          <w:docGrid w:linePitch="360"/>
        </w:sectPr>
      </w:pPr>
    </w:p>
    <w:p w:rsidR="00A07139" w:rsidRDefault="00A07139" w:rsidP="00A07139">
      <w:pPr>
        <w:pStyle w:val="BillDots"/>
      </w:pPr>
    </w:p>
    <w:p w:rsidR="00A07139" w:rsidRDefault="00A07139" w:rsidP="00A07139">
      <w:pPr>
        <w:pStyle w:val="Numbersforbill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139" w:rsidRDefault="00A07139" w:rsidP="00A07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1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0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EB9">
        <w:t>TO AMEND THE CODE OF LAWS OF SOUTH CAROLINA, 1976, BY ADDING SECTION 38</w:t>
      </w:r>
      <w:r w:rsidR="00B73111">
        <w:noBreakHyphen/>
      </w:r>
      <w:r w:rsidRPr="00AA2EB9">
        <w:t>55</w:t>
      </w:r>
      <w:r w:rsidR="00B73111">
        <w:noBreakHyphen/>
      </w:r>
      <w:r w:rsidRPr="00AA2EB9">
        <w:t xml:space="preserve">325 SO AS TO </w:t>
      </w:r>
      <w:r>
        <w:t>REQUIRE THAT</w:t>
      </w:r>
      <w:r w:rsidRPr="00AA2EB9">
        <w:t xml:space="preserve"> A LIFE INSURANCE COMPANY MUST PROVIDE CERTAIN INFORMATION ABOUT A DECEASED INSURED</w:t>
      </w:r>
      <w:r w:rsidR="00B73111" w:rsidRPr="00B73111">
        <w:t>’</w:t>
      </w:r>
      <w:r w:rsidRPr="00AA2EB9">
        <w:t xml:space="preserve">S LIFE INSURANCE TO A FUNERAL DIRECTOR OR AN EMPLOYEE OF </w:t>
      </w:r>
      <w:r>
        <w:t>A FUNERAL DIRECTOR, AND TO PROVIDE REMEDIES FOR A VIOLATION</w:t>
      </w:r>
      <w:r w:rsidRPr="00AA2EB9">
        <w:t>.</w:t>
      </w:r>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061" w:rsidRDefault="00486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2EB9" w:rsidRDefault="0048606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441" w:rsidRPr="00AA2EB9">
        <w:t>Article 3, Chapter 55, Title 3</w:t>
      </w:r>
      <w:r w:rsidR="00225441">
        <w:t>8</w:t>
      </w:r>
      <w:r w:rsidR="00225441" w:rsidRPr="00AA2EB9">
        <w:t xml:space="preserve"> of the 1976 Code is amended by adding:</w:t>
      </w: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73111">
        <w:noBreakHyphen/>
      </w:r>
      <w:r>
        <w:t>55</w:t>
      </w:r>
      <w:r w:rsidR="00B73111">
        <w:noBreakHyphen/>
      </w:r>
      <w:r>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00B73111" w:rsidRPr="00B73111">
        <w:t>’</w:t>
      </w:r>
      <w:r w:rsidRPr="00AA6EA5">
        <w:t>s life insurance contracts by providing an insurer with a copy of a notification of death filed and written authorization from the person or persons with legal authority to direct disposition of the deceased</w:t>
      </w:r>
      <w:r w:rsidR="00B73111" w:rsidRPr="00B73111">
        <w:t>’</w:t>
      </w:r>
      <w:r w:rsidRPr="00AA6EA5">
        <w:t xml:space="preserve">s body. </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rsidR="00B73111">
        <w:noBreakHyphen/>
      </w:r>
      <w:r w:rsidRPr="00AA6EA5">
        <w:t>four hours after receipt of the request, the life insurance company shall inform the person mak</w:t>
      </w:r>
      <w:r>
        <w:t>ing an inquiry pursuant to s</w:t>
      </w:r>
      <w:r w:rsidRPr="00AA6EA5">
        <w:t>ubsection (A) of:</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B73111">
        <w:noBreakHyphen/>
      </w:r>
      <w:r w:rsidRPr="00AA6EA5">
        <w:t>four months.</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rsidR="00B73111">
        <w:noBreakHyphen/>
      </w:r>
      <w:r w:rsidRPr="00AA6EA5">
        <w:t xml:space="preserve">four hours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rsidR="00B73111">
        <w:noBreakHyphen/>
      </w:r>
      <w:r>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B73111" w:rsidRPr="00B73111">
        <w:t>‘</w:t>
      </w:r>
      <w:r w:rsidRPr="00AA6EA5">
        <w:t>THE BENEFICIARY OF A LIFE INSURANCE POLICY HAS NO LEGAL DUTY OR OBLIGATION TO SPEND ANY OF THAT MONEY ON THE FUNERAL, DEBTS, OR OBLIGATIONS OF THE DECEASED</w:t>
      </w:r>
      <w:r w:rsidR="00B73111" w:rsidRPr="00B73111">
        <w:t>’</w:t>
      </w:r>
      <w:r w:rsidRPr="00AA6EA5">
        <w:t xml:space="preserve"> and shall do so before discussing with the beneficiaries financial arrangements for burial of the deceased.</w:t>
      </w:r>
    </w:p>
    <w:p w:rsidR="00225441" w:rsidRPr="00AA6EA5"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B73111">
        <w:noBreakHyphen/>
      </w:r>
      <w:r w:rsidRPr="00AA6EA5">
        <w:t>19</w:t>
      </w:r>
      <w:r w:rsidR="00B73111">
        <w:noBreakHyphen/>
      </w:r>
      <w:r w:rsidRPr="00AA6EA5">
        <w:t>110(1).”</w:t>
      </w:r>
    </w:p>
    <w:p w:rsidR="00225441" w:rsidRPr="00AA2EB9"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061" w:rsidRDefault="00225441" w:rsidP="00225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1613E6" w:rsidRDefault="00B731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3E6" w:rsidRDefault="001613E6" w:rsidP="00E34B9C">
      <w:pPr>
        <w:suppressAutoHyphens/>
      </w:pPr>
    </w:p>
    <w:sectPr w:rsidR="001613E6" w:rsidSect="00E34B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61" w:rsidRDefault="00486061" w:rsidP="009F0C77">
      <w:r>
        <w:separator/>
      </w:r>
    </w:p>
  </w:endnote>
  <w:endnote w:type="continuationSeparator" w:id="0">
    <w:p w:rsidR="00486061" w:rsidRDefault="004860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10AE3-958F-48FD-84CD-5129F2AEF695}"/>
    <w:embedBold r:id="rId2" w:fontKey="{EE6554A6-012E-457E-9EB0-FC549C2A3BE7}"/>
  </w:font>
  <w:font w:name="Calibri">
    <w:panose1 w:val="020F0502020204030204"/>
    <w:charset w:val="00"/>
    <w:family w:val="swiss"/>
    <w:pitch w:val="variable"/>
    <w:sig w:usb0="E10002FF" w:usb1="4000ACFF" w:usb2="00000009" w:usb3="00000000" w:csb0="0000019F" w:csb1="00000000"/>
    <w:embedRegular r:id="rId3" w:fontKey="{A8215A81-7599-4680-BE0A-FA59EA117C91}"/>
  </w:font>
  <w:font w:name="Cambria">
    <w:panose1 w:val="02040503050406030204"/>
    <w:charset w:val="00"/>
    <w:family w:val="roman"/>
    <w:pitch w:val="variable"/>
    <w:sig w:usb0="E00002FF" w:usb1="400004FF" w:usb2="00000000" w:usb3="00000000" w:csb0="0000019F" w:csb1="00000000"/>
    <w:embedRegular r:id="rId4" w:fontKey="{6D72C519-E682-47A0-A52B-FFFA04DB35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B9C" w:rsidRPr="001613E6" w:rsidRDefault="00E34B9C" w:rsidP="001613E6">
    <w:pPr>
      <w:pStyle w:val="Footer"/>
      <w:tabs>
        <w:tab w:val="clear" w:pos="4680"/>
        <w:tab w:val="clear" w:pos="9360"/>
        <w:tab w:val="center" w:pos="2995"/>
      </w:tabs>
      <w:spacing w:before="120"/>
    </w:pPr>
    <w:r>
      <w:t>[4418]</w:t>
    </w:r>
    <w:r>
      <w:tab/>
    </w:r>
    <w:r w:rsidR="00002777">
      <w:fldChar w:fldCharType="begin"/>
    </w:r>
    <w:r w:rsidR="00002777">
      <w:instrText xml:space="preserve"> PAGE  \* MERGEFORMAT </w:instrText>
    </w:r>
    <w:r w:rsidR="00002777">
      <w:fldChar w:fldCharType="separate"/>
    </w:r>
    <w:r w:rsidR="00B40B6D">
      <w:rPr>
        <w:noProof/>
      </w:rPr>
      <w:t>1</w:t>
    </w:r>
    <w:r w:rsidR="000027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61" w:rsidRDefault="00486061" w:rsidP="009F0C77">
      <w:r>
        <w:separator/>
      </w:r>
    </w:p>
  </w:footnote>
  <w:footnote w:type="continuationSeparator" w:id="0">
    <w:p w:rsidR="00486061" w:rsidRDefault="004860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46AB14"/>
    <w:docVar w:name="CoverBillType" w:val="b"/>
    <w:docVar w:name="docpath" w:val="L:\Council\bills\AGM\18046AB14.DOCX"/>
    <w:docVar w:name="dvBillNumber" w:val="4418"/>
    <w:docVar w:name="dvBillNumberPrefix" w:val="H. "/>
    <w:docVar w:name="dvOriginalBody" w:val="House"/>
    <w:docVar w:name="dvSteno" w:val="AGM"/>
    <w:docVar w:name="NameofBody" w:val="h"/>
    <w:docVar w:name="vgroup2" w:val="Council"/>
  </w:docVars>
  <w:rsids>
    <w:rsidRoot w:val="005D0874"/>
    <w:rsid w:val="00002777"/>
    <w:rsid w:val="00011869"/>
    <w:rsid w:val="000E1785"/>
    <w:rsid w:val="000F40FA"/>
    <w:rsid w:val="0010776B"/>
    <w:rsid w:val="00133E66"/>
    <w:rsid w:val="001435A3"/>
    <w:rsid w:val="001613E6"/>
    <w:rsid w:val="001D08F2"/>
    <w:rsid w:val="001D525B"/>
    <w:rsid w:val="001D7F4F"/>
    <w:rsid w:val="00225441"/>
    <w:rsid w:val="002321B6"/>
    <w:rsid w:val="00250967"/>
    <w:rsid w:val="002543C8"/>
    <w:rsid w:val="00254E6F"/>
    <w:rsid w:val="00284AAE"/>
    <w:rsid w:val="002A133A"/>
    <w:rsid w:val="002A346E"/>
    <w:rsid w:val="002E5912"/>
    <w:rsid w:val="002F61E0"/>
    <w:rsid w:val="00301B21"/>
    <w:rsid w:val="00325348"/>
    <w:rsid w:val="0032732C"/>
    <w:rsid w:val="00336AD0"/>
    <w:rsid w:val="0037079A"/>
    <w:rsid w:val="003D01E8"/>
    <w:rsid w:val="003E5288"/>
    <w:rsid w:val="003F6D79"/>
    <w:rsid w:val="0041760A"/>
    <w:rsid w:val="00417C01"/>
    <w:rsid w:val="004809EE"/>
    <w:rsid w:val="00486061"/>
    <w:rsid w:val="004E7D54"/>
    <w:rsid w:val="004F265A"/>
    <w:rsid w:val="004F2798"/>
    <w:rsid w:val="005273C6"/>
    <w:rsid w:val="00530A69"/>
    <w:rsid w:val="00534243"/>
    <w:rsid w:val="00545593"/>
    <w:rsid w:val="00577C6C"/>
    <w:rsid w:val="00596233"/>
    <w:rsid w:val="005C2FE2"/>
    <w:rsid w:val="005D0874"/>
    <w:rsid w:val="005E2BC9"/>
    <w:rsid w:val="00605102"/>
    <w:rsid w:val="006215AA"/>
    <w:rsid w:val="006349A9"/>
    <w:rsid w:val="006913C9"/>
    <w:rsid w:val="0069470D"/>
    <w:rsid w:val="00734F00"/>
    <w:rsid w:val="007A70AE"/>
    <w:rsid w:val="008362E8"/>
    <w:rsid w:val="008A1768"/>
    <w:rsid w:val="008F0F33"/>
    <w:rsid w:val="008F4429"/>
    <w:rsid w:val="0094021A"/>
    <w:rsid w:val="009B44AF"/>
    <w:rsid w:val="009C6A0B"/>
    <w:rsid w:val="009F0C77"/>
    <w:rsid w:val="009F4DD1"/>
    <w:rsid w:val="00A07139"/>
    <w:rsid w:val="00A41684"/>
    <w:rsid w:val="00A64E80"/>
    <w:rsid w:val="00A72BCD"/>
    <w:rsid w:val="00A741D9"/>
    <w:rsid w:val="00A833AB"/>
    <w:rsid w:val="00A9741D"/>
    <w:rsid w:val="00AC3CFA"/>
    <w:rsid w:val="00AD4B17"/>
    <w:rsid w:val="00AF6305"/>
    <w:rsid w:val="00B34BCC"/>
    <w:rsid w:val="00B40B6D"/>
    <w:rsid w:val="00B412D4"/>
    <w:rsid w:val="00B73111"/>
    <w:rsid w:val="00BE3C22"/>
    <w:rsid w:val="00C0345E"/>
    <w:rsid w:val="00C3483A"/>
    <w:rsid w:val="00C74E9D"/>
    <w:rsid w:val="00C82FD3"/>
    <w:rsid w:val="00C92819"/>
    <w:rsid w:val="00CC6B7B"/>
    <w:rsid w:val="00CD2089"/>
    <w:rsid w:val="00D70337"/>
    <w:rsid w:val="00D73A67"/>
    <w:rsid w:val="00D970A9"/>
    <w:rsid w:val="00DF3845"/>
    <w:rsid w:val="00E34B9C"/>
    <w:rsid w:val="00E41911"/>
    <w:rsid w:val="00E92EEF"/>
    <w:rsid w:val="00F24442"/>
    <w:rsid w:val="00F50AE3"/>
    <w:rsid w:val="00F67CF1"/>
    <w:rsid w:val="00F733D4"/>
    <w:rsid w:val="00F840F0"/>
    <w:rsid w:val="00FB0D0D"/>
    <w:rsid w:val="00FB43B4"/>
    <w:rsid w:val="00FD0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9D4747-02E2-43C7-B626-0AAFEC02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4B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8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95EFA-3425-4805-97E6-A9596833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665</Words>
  <Characters>3797</Characters>
  <Application>Microsoft Office Word</Application>
  <DocSecurity>0</DocSecurity>
  <Lines>31</Lines>
  <Paragraphs>8</Paragraphs>
  <ScaleCrop>false</ScaleCrop>
  <Company>LPITS</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4418: Life insurance companies - South Carolina Legislature Online</dc:title>
  <dc:creator>angiemorgan</dc:creator>
  <cp:lastModifiedBy>N Cumfer</cp:lastModifiedBy>
  <cp:revision>8</cp:revision>
  <cp:lastPrinted>2013-12-06T15:39:00Z</cp:lastPrinted>
  <dcterms:created xsi:type="dcterms:W3CDTF">2013-12-10T19:23:00Z</dcterms:created>
  <dcterms:modified xsi:type="dcterms:W3CDTF">2014-12-05T16:55:00Z</dcterms:modified>
</cp:coreProperties>
</file>