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6F" w:rsidRDefault="00921E6F" w:rsidP="00921E6F">
      <w:pPr>
        <w:widowControl w:val="0"/>
        <w:jc w:val="center"/>
      </w:pPr>
      <w:r w:rsidRPr="00921E6F">
        <w:rPr>
          <w:b/>
        </w:rPr>
        <w:t>South Carolina General Assembly</w:t>
      </w:r>
    </w:p>
    <w:p w:rsidR="00921E6F" w:rsidRDefault="00921E6F" w:rsidP="00921E6F">
      <w:pPr>
        <w:widowControl w:val="0"/>
        <w:jc w:val="center"/>
      </w:pPr>
      <w:r>
        <w:t>120th Session, 2013-2014</w:t>
      </w: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jc w:val="left"/>
        <w:rPr>
          <w:b/>
        </w:rPr>
      </w:pPr>
      <w:r w:rsidRPr="00921E6F">
        <w:rPr>
          <w:b/>
        </w:rPr>
        <w:t>H. 4495</w:t>
      </w:r>
    </w:p>
    <w:p w:rsidR="00921E6F" w:rsidRDefault="00921E6F" w:rsidP="00921E6F">
      <w:pPr>
        <w:widowControl w:val="0"/>
        <w:jc w:val="left"/>
        <w:rPr>
          <w:b/>
        </w:rPr>
      </w:pPr>
    </w:p>
    <w:p w:rsidR="00921E6F" w:rsidRDefault="00921E6F" w:rsidP="00921E6F">
      <w:pPr>
        <w:widowControl w:val="0"/>
        <w:jc w:val="left"/>
      </w:pPr>
      <w:r w:rsidRPr="00921E6F">
        <w:rPr>
          <w:b/>
        </w:rPr>
        <w:t>STATUS INFORMATION</w:t>
      </w: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jc w:val="left"/>
      </w:pPr>
      <w:r>
        <w:t>House Resolution</w:t>
      </w:r>
    </w:p>
    <w:p w:rsidR="00921E6F" w:rsidRDefault="00921E6F" w:rsidP="00921E6F">
      <w:pPr>
        <w:widowControl w:val="0"/>
        <w:jc w:val="left"/>
      </w:pPr>
      <w:r>
        <w:t>Sponsors: Reps. Bowen, Alexander, Allison, Anderson, Anthony, Atwater, Bales, Ballentine, Bannister, Barfield, Bedingfield, Bernstein, Bingham,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921E6F" w:rsidRDefault="00921E6F" w:rsidP="00921E6F">
      <w:pPr>
        <w:widowControl w:val="0"/>
        <w:jc w:val="left"/>
      </w:pPr>
      <w:r>
        <w:t>Document Path: l:\council\bills\rm\1407htc14.docx</w:t>
      </w: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jc w:val="left"/>
      </w:pPr>
      <w:r>
        <w:t>Introduced in the House on January 15, 2014</w:t>
      </w:r>
    </w:p>
    <w:p w:rsidR="00921E6F" w:rsidRDefault="00921E6F" w:rsidP="00921E6F">
      <w:pPr>
        <w:widowControl w:val="0"/>
        <w:jc w:val="left"/>
      </w:pPr>
      <w:r>
        <w:t>Adopted by the House on January 15, 2014</w:t>
      </w: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jc w:val="left"/>
      </w:pPr>
      <w:r>
        <w:t xml:space="preserve">Summary: </w:t>
      </w:r>
      <w:r w:rsidR="00A57DC5">
        <w:t>T. Ed Garrison Family</w:t>
      </w: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jc w:val="left"/>
      </w:pPr>
    </w:p>
    <w:p w:rsidR="00921E6F" w:rsidRDefault="00921E6F" w:rsidP="0092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E6F">
        <w:rPr>
          <w:b/>
        </w:rPr>
        <w:t>HISTORY OF LEGISLATIVE ACTIONS</w:t>
      </w:r>
    </w:p>
    <w:p w:rsidR="00921E6F" w:rsidRDefault="00921E6F" w:rsidP="0092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E6F" w:rsidRPr="00921E6F" w:rsidRDefault="00921E6F" w:rsidP="00921E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E6F">
        <w:rPr>
          <w:u w:val="single"/>
        </w:rPr>
        <w:tab/>
        <w:t>Date</w:t>
      </w:r>
      <w:r w:rsidRPr="00921E6F">
        <w:rPr>
          <w:u w:val="single"/>
        </w:rPr>
        <w:tab/>
        <w:t>Body</w:t>
      </w:r>
      <w:r w:rsidRPr="00921E6F">
        <w:rPr>
          <w:u w:val="single"/>
        </w:rPr>
        <w:tab/>
        <w:t>Action Description with journal page number</w:t>
      </w:r>
      <w:r w:rsidRPr="00921E6F">
        <w:rPr>
          <w:u w:val="single"/>
        </w:rPr>
        <w:tab/>
      </w:r>
      <w:bookmarkStart w:id="0" w:name="_GoBack"/>
      <w:bookmarkEnd w:id="0"/>
    </w:p>
    <w:p w:rsidR="00EA1865" w:rsidRDefault="00EA1865" w:rsidP="00EA1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024739">
        <w:t>Introduced and adopted (</w:t>
      </w:r>
      <w:hyperlink r:id="rId7" w:history="1">
        <w:r w:rsidRPr="00024739">
          <w:rPr>
            <w:rStyle w:val="Hyperlink"/>
          </w:rPr>
          <w:t>House Journal</w:t>
        </w:r>
        <w:r w:rsidRPr="00024739">
          <w:rPr>
            <w:rStyle w:val="Hyperlink"/>
          </w:rPr>
          <w:noBreakHyphen/>
          <w:t>page 19</w:t>
        </w:r>
      </w:hyperlink>
      <w:r w:rsidRPr="00024739">
        <w:t>)</w:t>
      </w:r>
    </w:p>
    <w:p w:rsidR="00EA1865" w:rsidRDefault="00EA1865" w:rsidP="00EA18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E6F" w:rsidRPr="00921E6F" w:rsidRDefault="00921E6F" w:rsidP="00921E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E6F" w:rsidRDefault="00921E6F" w:rsidP="00921E6F">
      <w:r w:rsidRPr="00921E6F">
        <w:rPr>
          <w:b/>
        </w:rPr>
        <w:t>VERSIONS OF THIS BILL</w:t>
      </w:r>
    </w:p>
    <w:p w:rsidR="00921E6F" w:rsidRDefault="00921E6F" w:rsidP="00921E6F"/>
    <w:p w:rsidR="00921E6F" w:rsidRDefault="007965CF" w:rsidP="00921E6F">
      <w:hyperlink r:id="rId8" w:history="1">
        <w:r w:rsidR="00921E6F">
          <w:rPr>
            <w:rStyle w:val="Hyperlink"/>
          </w:rPr>
          <w:t>1/15/2014</w:t>
        </w:r>
      </w:hyperlink>
    </w:p>
    <w:p w:rsidR="00921E6F" w:rsidRDefault="00921E6F" w:rsidP="00921E6F"/>
    <w:p w:rsidR="00921E6F" w:rsidRDefault="00921E6F" w:rsidP="00921E6F">
      <w:pPr>
        <w:sectPr w:rsidR="00921E6F" w:rsidSect="00921E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06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A5F" w:rsidRDefault="00FD3D28" w:rsidP="002D2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4121B">
        <w:t>H</w:t>
      </w:r>
      <w:r w:rsidR="002D2A5F">
        <w:t xml:space="preserve">ONOR </w:t>
      </w:r>
      <w:r w:rsidR="006A1D4E">
        <w:t xml:space="preserve">THE T. ED GARRISON FAMILY </w:t>
      </w:r>
      <w:r w:rsidR="002D2A5F">
        <w:t xml:space="preserve">FOR </w:t>
      </w:r>
      <w:r w:rsidR="002D2A5F" w:rsidRPr="00C515E2">
        <w:rPr>
          <w:rFonts w:eastAsiaTheme="minorHAnsi"/>
          <w:color w:val="000000" w:themeColor="text1"/>
          <w:szCs w:val="22"/>
          <w:u w:color="000000" w:themeColor="text1"/>
        </w:rPr>
        <w:t>OUTSTANDING SERVICE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TO THE</w:t>
      </w:r>
      <w:r w:rsidR="00324EA2">
        <w:rPr>
          <w:rFonts w:eastAsiaTheme="minorHAnsi"/>
          <w:color w:val="000000" w:themeColor="text1"/>
          <w:szCs w:val="22"/>
          <w:u w:color="000000" w:themeColor="text1"/>
        </w:rPr>
        <w:t>IR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STATE AND COMMUNIT</w:t>
      </w:r>
      <w:r w:rsidR="009A0534"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AND TO WISH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THEM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WELL AS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THEY</w:t>
      </w:r>
      <w:r w:rsidR="002D2A5F">
        <w:rPr>
          <w:rFonts w:eastAsiaTheme="minorHAnsi"/>
          <w:color w:val="000000" w:themeColor="text1"/>
          <w:szCs w:val="22"/>
          <w:u w:color="000000" w:themeColor="text1"/>
        </w:rPr>
        <w:t xml:space="preserve"> CONTINUE TO SERVE THE PEOPLE OF SOUTH CAROLINA.</w:t>
      </w:r>
    </w:p>
    <w:p w:rsidR="00730676" w:rsidRDefault="00730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7FC3" w:rsidRDefault="00730676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with great </w:t>
      </w:r>
      <w:r w:rsidR="00631B7D">
        <w:rPr>
          <w:rFonts w:eastAsiaTheme="minorHAnsi"/>
          <w:color w:val="000000" w:themeColor="text1"/>
          <w:szCs w:val="22"/>
          <w:u w:color="000000" w:themeColor="text1"/>
        </w:rPr>
        <w:t>gratitude</w:t>
      </w:r>
      <w:r w:rsidR="008B28E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667FC3">
        <w:rPr>
          <w:color w:val="000000" w:themeColor="text1"/>
        </w:rPr>
        <w:t>South Carolina House of Representatives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759C1">
        <w:rPr>
          <w:rFonts w:eastAsiaTheme="minorHAnsi"/>
          <w:color w:val="000000" w:themeColor="text1"/>
          <w:szCs w:val="22"/>
          <w:u w:color="000000" w:themeColor="text1"/>
        </w:rPr>
        <w:t>acknowledges that the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>T. Ed Garrison family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6A1D4E">
        <w:rPr>
          <w:rFonts w:eastAsiaTheme="minorHAnsi"/>
          <w:color w:val="000000" w:themeColor="text1"/>
          <w:szCs w:val="22"/>
          <w:u w:color="000000" w:themeColor="text1"/>
        </w:rPr>
        <w:t xml:space="preserve">Anderson County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>ha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>ve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</w:t>
      </w:r>
      <w:r w:rsidR="008966E6">
        <w:rPr>
          <w:rFonts w:eastAsiaTheme="minorHAnsi"/>
          <w:color w:val="000000" w:themeColor="text1"/>
          <w:szCs w:val="22"/>
          <w:u w:color="000000" w:themeColor="text1"/>
        </w:rPr>
        <w:t xml:space="preserve">public and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>community service</w:t>
      </w:r>
      <w:r w:rsidR="00667FC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the Palmetto State and </w:t>
      </w:r>
      <w:r w:rsidR="004D3192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="00667FC3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service is in the blood of the Garrison family, as illustrated in the life of its </w:t>
      </w:r>
      <w:r w:rsidR="0070353D">
        <w:rPr>
          <w:color w:val="000000" w:themeColor="text1"/>
          <w:u w:color="000000" w:themeColor="text1"/>
        </w:rPr>
        <w:t>esteemed</w:t>
      </w:r>
      <w:r>
        <w:rPr>
          <w:color w:val="000000" w:themeColor="text1"/>
          <w:u w:color="000000" w:themeColor="text1"/>
        </w:rPr>
        <w:t xml:space="preserve"> patriarch, T</w:t>
      </w:r>
      <w:r w:rsidR="00AA3A1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Ed</w:t>
      </w:r>
      <w:r w:rsidR="00AA3A1A">
        <w:rPr>
          <w:color w:val="000000" w:themeColor="text1"/>
          <w:u w:color="000000" w:themeColor="text1"/>
        </w:rPr>
        <w:t xml:space="preserve"> G</w:t>
      </w:r>
      <w:r>
        <w:rPr>
          <w:color w:val="000000" w:themeColor="text1"/>
          <w:u w:color="000000" w:themeColor="text1"/>
        </w:rPr>
        <w:t>arrison.</w:t>
      </w:r>
      <w:r w:rsidR="002B730D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 xml:space="preserve">orn in 1922, </w:t>
      </w:r>
      <w:r w:rsidRPr="00AB30E6">
        <w:rPr>
          <w:color w:val="000000" w:themeColor="text1"/>
          <w:u w:color="000000" w:themeColor="text1"/>
        </w:rPr>
        <w:t xml:space="preserve">Ed </w:t>
      </w:r>
      <w:r w:rsidR="00A32718">
        <w:rPr>
          <w:color w:val="000000" w:themeColor="text1"/>
          <w:u w:color="000000" w:themeColor="text1"/>
        </w:rPr>
        <w:t>graduated from C</w:t>
      </w:r>
      <w:r w:rsidRPr="00AB30E6">
        <w:rPr>
          <w:color w:val="000000" w:themeColor="text1"/>
          <w:u w:color="000000" w:themeColor="text1"/>
        </w:rPr>
        <w:t xml:space="preserve">lemson </w:t>
      </w:r>
      <w:r>
        <w:rPr>
          <w:color w:val="000000" w:themeColor="text1"/>
          <w:u w:color="000000" w:themeColor="text1"/>
        </w:rPr>
        <w:t>University</w:t>
      </w:r>
      <w:r w:rsidR="00A32718">
        <w:rPr>
          <w:color w:val="000000" w:themeColor="text1"/>
          <w:u w:color="000000" w:themeColor="text1"/>
        </w:rPr>
        <w:t xml:space="preserve"> and </w:t>
      </w:r>
      <w:r w:rsidR="004B46F7">
        <w:rPr>
          <w:color w:val="000000" w:themeColor="text1"/>
          <w:u w:color="000000" w:themeColor="text1"/>
        </w:rPr>
        <w:t>serve</w:t>
      </w:r>
      <w:r w:rsidR="00363911">
        <w:rPr>
          <w:color w:val="000000" w:themeColor="text1"/>
          <w:u w:color="000000" w:themeColor="text1"/>
        </w:rPr>
        <w:t>d</w:t>
      </w:r>
      <w:r w:rsidRPr="00AB30E6">
        <w:rPr>
          <w:color w:val="000000" w:themeColor="text1"/>
          <w:u w:color="000000" w:themeColor="text1"/>
        </w:rPr>
        <w:t xml:space="preserve"> </w:t>
      </w:r>
      <w:r w:rsidR="004B46F7">
        <w:rPr>
          <w:color w:val="000000" w:themeColor="text1"/>
          <w:u w:color="000000" w:themeColor="text1"/>
        </w:rPr>
        <w:t>with t</w:t>
      </w:r>
      <w:r w:rsidRPr="00AB30E6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.</w:t>
      </w:r>
      <w:r w:rsidRPr="00AB30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AB30E6">
        <w:rPr>
          <w:color w:val="000000" w:themeColor="text1"/>
          <w:u w:color="000000" w:themeColor="text1"/>
        </w:rPr>
        <w:t xml:space="preserve"> Army Air Force as a </w:t>
      </w:r>
      <w:r w:rsidR="00CC564F">
        <w:rPr>
          <w:color w:val="000000" w:themeColor="text1"/>
          <w:u w:color="000000" w:themeColor="text1"/>
        </w:rPr>
        <w:t xml:space="preserve">World War II </w:t>
      </w:r>
      <w:r w:rsidRPr="00AB30E6">
        <w:rPr>
          <w:color w:val="000000" w:themeColor="text1"/>
          <w:u w:color="000000" w:themeColor="text1"/>
        </w:rPr>
        <w:t>bom</w:t>
      </w:r>
      <w:r>
        <w:rPr>
          <w:color w:val="000000" w:themeColor="text1"/>
          <w:u w:color="000000" w:themeColor="text1"/>
        </w:rPr>
        <w:t>ber pilot;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war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end</w:t>
      </w:r>
      <w:r w:rsidRPr="00AB30E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AB30E6">
        <w:rPr>
          <w:color w:val="000000" w:themeColor="text1"/>
          <w:u w:color="000000" w:themeColor="text1"/>
        </w:rPr>
        <w:t xml:space="preserve"> added a dairy to the family farm</w:t>
      </w:r>
      <w:r>
        <w:rPr>
          <w:color w:val="000000" w:themeColor="text1"/>
          <w:u w:color="000000" w:themeColor="text1"/>
        </w:rPr>
        <w:t xml:space="preserve">, married </w:t>
      </w:r>
      <w:r w:rsidRPr="00AB30E6">
        <w:rPr>
          <w:color w:val="000000" w:themeColor="text1"/>
          <w:u w:color="000000" w:themeColor="text1"/>
        </w:rPr>
        <w:t>Juanita Bartlett</w:t>
      </w:r>
      <w:r w:rsidR="003847FE">
        <w:rPr>
          <w:color w:val="000000" w:themeColor="text1"/>
          <w:u w:color="000000" w:themeColor="text1"/>
        </w:rPr>
        <w:t xml:space="preserve">, </w:t>
      </w:r>
      <w:r w:rsidR="00DC3E5E">
        <w:rPr>
          <w:color w:val="000000" w:themeColor="text1"/>
          <w:u w:color="000000" w:themeColor="text1"/>
        </w:rPr>
        <w:t xml:space="preserve">began </w:t>
      </w:r>
      <w:r w:rsidR="003847FE">
        <w:rPr>
          <w:color w:val="000000" w:themeColor="text1"/>
          <w:u w:color="000000" w:themeColor="text1"/>
        </w:rPr>
        <w:t xml:space="preserve">a family of </w:t>
      </w:r>
      <w:r>
        <w:rPr>
          <w:color w:val="000000" w:themeColor="text1"/>
          <w:u w:color="000000" w:themeColor="text1"/>
        </w:rPr>
        <w:t xml:space="preserve">six children (all now Clemson graduates), and </w:t>
      </w:r>
      <w:r w:rsidR="00DC3E5E">
        <w:rPr>
          <w:color w:val="000000" w:themeColor="text1"/>
          <w:u w:color="000000" w:themeColor="text1"/>
        </w:rPr>
        <w:t>initiated</w:t>
      </w:r>
      <w:r w:rsidRPr="00AB30E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thirty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year career of servi</w:t>
      </w:r>
      <w:r>
        <w:rPr>
          <w:color w:val="000000" w:themeColor="text1"/>
          <w:u w:color="000000" w:themeColor="text1"/>
        </w:rPr>
        <w:t xml:space="preserve">ce </w:t>
      </w:r>
      <w:r w:rsidR="00F6140E">
        <w:rPr>
          <w:color w:val="000000" w:themeColor="text1"/>
          <w:u w:color="000000" w:themeColor="text1"/>
        </w:rPr>
        <w:t>in t</w:t>
      </w:r>
      <w:r w:rsidRPr="00AB30E6">
        <w:rPr>
          <w:color w:val="000000" w:themeColor="text1"/>
          <w:u w:color="000000" w:themeColor="text1"/>
        </w:rPr>
        <w:t xml:space="preserve">he </w:t>
      </w:r>
      <w:r w:rsidR="00DC3E5E">
        <w:rPr>
          <w:color w:val="000000" w:themeColor="text1"/>
          <w:u w:color="000000" w:themeColor="text1"/>
        </w:rPr>
        <w:t>South Carolina L</w:t>
      </w:r>
      <w:r w:rsidRPr="00AB30E6">
        <w:rPr>
          <w:color w:val="000000" w:themeColor="text1"/>
          <w:u w:color="000000" w:themeColor="text1"/>
        </w:rPr>
        <w:t>egislature</w:t>
      </w:r>
      <w:r w:rsidR="003B5298">
        <w:rPr>
          <w:color w:val="000000" w:themeColor="text1"/>
          <w:u w:color="000000" w:themeColor="text1"/>
        </w:rPr>
        <w:t xml:space="preserve">. </w:t>
      </w:r>
      <w:r w:rsidR="003A48AB">
        <w:rPr>
          <w:color w:val="000000" w:themeColor="text1"/>
          <w:u w:color="000000" w:themeColor="text1"/>
        </w:rPr>
        <w:t xml:space="preserve">Having served </w:t>
      </w:r>
      <w:r w:rsidR="003B5298">
        <w:rPr>
          <w:color w:val="000000" w:themeColor="text1"/>
          <w:u w:color="000000" w:themeColor="text1"/>
        </w:rPr>
        <w:t>as a House member</w:t>
      </w:r>
      <w:r w:rsidR="003A48AB">
        <w:rPr>
          <w:color w:val="000000" w:themeColor="text1"/>
          <w:u w:color="000000" w:themeColor="text1"/>
        </w:rPr>
        <w:t xml:space="preserve"> </w:t>
      </w:r>
      <w:r w:rsidR="003B5298">
        <w:rPr>
          <w:color w:val="000000" w:themeColor="text1"/>
          <w:u w:color="000000" w:themeColor="text1"/>
        </w:rPr>
        <w:t>(</w:t>
      </w:r>
      <w:r w:rsidRPr="00AB30E6">
        <w:rPr>
          <w:color w:val="000000" w:themeColor="text1"/>
          <w:u w:color="000000" w:themeColor="text1"/>
        </w:rPr>
        <w:t>1959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Pr="00AB30E6">
        <w:rPr>
          <w:color w:val="000000" w:themeColor="text1"/>
          <w:u w:color="000000" w:themeColor="text1"/>
        </w:rPr>
        <w:t>966</w:t>
      </w:r>
      <w:r w:rsidR="003B5298">
        <w:rPr>
          <w:color w:val="000000" w:themeColor="text1"/>
          <w:u w:color="000000" w:themeColor="text1"/>
        </w:rPr>
        <w:t>)</w:t>
      </w:r>
      <w:r w:rsidR="003A48AB">
        <w:rPr>
          <w:color w:val="000000" w:themeColor="text1"/>
          <w:u w:color="000000" w:themeColor="text1"/>
        </w:rPr>
        <w:t xml:space="preserve">, he </w:t>
      </w:r>
      <w:r w:rsidR="003B5298">
        <w:rPr>
          <w:color w:val="000000" w:themeColor="text1"/>
          <w:u w:color="000000" w:themeColor="text1"/>
        </w:rPr>
        <w:t>then served in the Senate until</w:t>
      </w:r>
      <w:r w:rsidRPr="00AB30E6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making him one of Anderson County</w:t>
      </w:r>
      <w:r w:rsidR="00A009E1" w:rsidRPr="00A009E1">
        <w:rPr>
          <w:color w:val="000000" w:themeColor="text1"/>
          <w:u w:color="000000" w:themeColor="text1"/>
        </w:rPr>
        <w:t>’</w:t>
      </w:r>
      <w:r w:rsidRPr="00AB30E6">
        <w:rPr>
          <w:color w:val="000000" w:themeColor="text1"/>
          <w:u w:color="000000" w:themeColor="text1"/>
        </w:rPr>
        <w:t>s longest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serving legislators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AB30E6">
        <w:rPr>
          <w:color w:val="000000" w:themeColor="text1"/>
          <w:u w:color="000000" w:themeColor="text1"/>
        </w:rPr>
        <w:t>Garrison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B30E6">
        <w:rPr>
          <w:color w:val="000000" w:themeColor="text1"/>
          <w:u w:color="000000" w:themeColor="text1"/>
        </w:rPr>
        <w:t xml:space="preserve">community and civic </w:t>
      </w:r>
      <w:r>
        <w:rPr>
          <w:color w:val="000000" w:themeColor="text1"/>
          <w:u w:color="000000" w:themeColor="text1"/>
        </w:rPr>
        <w:t>service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encompassed work with </w:t>
      </w:r>
      <w:r w:rsidRPr="00AB30E6">
        <w:rPr>
          <w:color w:val="000000" w:themeColor="text1"/>
          <w:u w:color="000000" w:themeColor="text1"/>
        </w:rPr>
        <w:t>Soil and Water Conservation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AB30E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AB30E6">
        <w:rPr>
          <w:color w:val="000000" w:themeColor="text1"/>
          <w:u w:color="000000" w:themeColor="text1"/>
        </w:rPr>
        <w:t xml:space="preserve"> Farm Bureau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 w:rsidR="003319DA">
        <w:rPr>
          <w:color w:val="000000" w:themeColor="text1"/>
          <w:u w:color="000000" w:themeColor="text1"/>
        </w:rPr>
        <w:t xml:space="preserve">and </w:t>
      </w:r>
      <w:r w:rsidRPr="00AB30E6">
        <w:rPr>
          <w:color w:val="000000" w:themeColor="text1"/>
          <w:u w:color="000000" w:themeColor="text1"/>
        </w:rPr>
        <w:t>various historical</w:t>
      </w:r>
      <w:r w:rsidR="003319DA">
        <w:rPr>
          <w:color w:val="000000" w:themeColor="text1"/>
          <w:u w:color="000000" w:themeColor="text1"/>
        </w:rPr>
        <w:t xml:space="preserve"> and e</w:t>
      </w:r>
      <w:r w:rsidRPr="00AB30E6">
        <w:rPr>
          <w:color w:val="000000" w:themeColor="text1"/>
          <w:u w:color="000000" w:themeColor="text1"/>
        </w:rPr>
        <w:t>ducational groups</w:t>
      </w:r>
      <w:r>
        <w:rPr>
          <w:color w:val="000000" w:themeColor="text1"/>
          <w:u w:color="000000" w:themeColor="text1"/>
        </w:rPr>
        <w:t xml:space="preserve">. At Welcome Baptist Church, which his grandfather helped found, </w:t>
      </w:r>
      <w:r w:rsidR="0003577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served as a deacon for many years and was teacher of the Men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Sunday School Class</w:t>
      </w:r>
      <w:r w:rsidR="002D6560">
        <w:rPr>
          <w:color w:val="000000" w:themeColor="text1"/>
          <w:u w:color="000000" w:themeColor="text1"/>
        </w:rPr>
        <w:t>. A</w:t>
      </w:r>
      <w:r>
        <w:rPr>
          <w:color w:val="000000" w:themeColor="text1"/>
          <w:u w:color="000000" w:themeColor="text1"/>
        </w:rPr>
        <w:t xml:space="preserve">mong </w:t>
      </w:r>
      <w:r w:rsidR="0003577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honors </w:t>
      </w:r>
      <w:r w:rsidR="00035776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the</w:t>
      </w:r>
      <w:r w:rsidRPr="00AB30E6">
        <w:rPr>
          <w:color w:val="000000" w:themeColor="text1"/>
          <w:u w:color="000000" w:themeColor="text1"/>
        </w:rPr>
        <w:t xml:space="preserve"> Order of the Palmetto, the highest civilian honor </w:t>
      </w:r>
      <w:r>
        <w:rPr>
          <w:color w:val="000000" w:themeColor="text1"/>
          <w:u w:color="000000" w:themeColor="text1"/>
        </w:rPr>
        <w:t xml:space="preserve">given by </w:t>
      </w:r>
      <w:r w:rsidRPr="00AB30E6">
        <w:rPr>
          <w:color w:val="000000" w:themeColor="text1"/>
          <w:u w:color="000000" w:themeColor="text1"/>
        </w:rPr>
        <w:t>the State of South Carolina</w:t>
      </w:r>
      <w:r w:rsidR="00AB616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Senator </w:t>
      </w:r>
      <w:r w:rsidRPr="00AB30E6">
        <w:rPr>
          <w:color w:val="000000" w:themeColor="text1"/>
          <w:u w:color="000000" w:themeColor="text1"/>
        </w:rPr>
        <w:t xml:space="preserve">Garrison </w:t>
      </w:r>
      <w:r>
        <w:rPr>
          <w:color w:val="000000" w:themeColor="text1"/>
          <w:u w:color="000000" w:themeColor="text1"/>
        </w:rPr>
        <w:t xml:space="preserve">passed away at the age of </w:t>
      </w:r>
      <w:r>
        <w:rPr>
          <w:color w:val="000000" w:themeColor="text1"/>
          <w:u w:color="000000" w:themeColor="text1"/>
        </w:rPr>
        <w:lastRenderedPageBreak/>
        <w:t>ninety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on </w:t>
      </w:r>
      <w:r w:rsidRPr="00AB30E6">
        <w:rPr>
          <w:color w:val="000000" w:themeColor="text1"/>
          <w:u w:color="000000" w:themeColor="text1"/>
        </w:rPr>
        <w:t>June 16, 2013</w:t>
      </w:r>
      <w:r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thus concluding a life fully lived in committed service to </w:t>
      </w:r>
      <w:r w:rsidR="009F2DCF">
        <w:rPr>
          <w:color w:val="000000" w:themeColor="text1"/>
          <w:u w:color="000000" w:themeColor="text1"/>
        </w:rPr>
        <w:t xml:space="preserve">God, family, </w:t>
      </w:r>
      <w:r>
        <w:rPr>
          <w:color w:val="000000" w:themeColor="text1"/>
          <w:u w:color="000000" w:themeColor="text1"/>
        </w:rPr>
        <w:t>community</w:t>
      </w:r>
      <w:r w:rsidR="00235B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State;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throughout fifty</w:t>
      </w:r>
      <w:r w:rsidR="00A009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seven years of marriage, Ed Garrison was ably assisted by his life partner, </w:t>
      </w:r>
      <w:r w:rsidR="00C6766E">
        <w:rPr>
          <w:color w:val="000000" w:themeColor="text1"/>
          <w:u w:color="000000" w:themeColor="text1"/>
        </w:rPr>
        <w:t xml:space="preserve">Juanita Bartlett Garrison. This busy </w:t>
      </w:r>
      <w:r w:rsidR="00781766">
        <w:rPr>
          <w:color w:val="000000" w:themeColor="text1"/>
          <w:u w:color="000000" w:themeColor="text1"/>
        </w:rPr>
        <w:t>matriarch</w:t>
      </w:r>
      <w:r w:rsidR="00C6766E">
        <w:rPr>
          <w:color w:val="000000" w:themeColor="text1"/>
          <w:u w:color="000000" w:themeColor="text1"/>
        </w:rPr>
        <w:t xml:space="preserve"> </w:t>
      </w:r>
      <w:r w:rsidR="001E3F9C">
        <w:rPr>
          <w:color w:val="000000" w:themeColor="text1"/>
          <w:u w:color="000000" w:themeColor="text1"/>
        </w:rPr>
        <w:t xml:space="preserve">took time to </w:t>
      </w:r>
      <w:r>
        <w:rPr>
          <w:color w:val="000000" w:themeColor="text1"/>
          <w:u w:color="000000" w:themeColor="text1"/>
        </w:rPr>
        <w:t xml:space="preserve">volunteer </w:t>
      </w:r>
      <w:r w:rsidRPr="00AB30E6">
        <w:rPr>
          <w:color w:val="000000" w:themeColor="text1"/>
          <w:u w:color="000000" w:themeColor="text1"/>
        </w:rPr>
        <w:t>as a 4</w:t>
      </w:r>
      <w:r w:rsidR="00A009E1">
        <w:rPr>
          <w:color w:val="000000" w:themeColor="text1"/>
          <w:u w:color="000000" w:themeColor="text1"/>
        </w:rPr>
        <w:noBreakHyphen/>
      </w:r>
      <w:r w:rsidRPr="00AB30E6">
        <w:rPr>
          <w:color w:val="000000" w:themeColor="text1"/>
          <w:u w:color="000000" w:themeColor="text1"/>
        </w:rPr>
        <w:t>H leader</w:t>
      </w:r>
      <w:r>
        <w:rPr>
          <w:color w:val="000000" w:themeColor="text1"/>
          <w:u w:color="000000" w:themeColor="text1"/>
        </w:rPr>
        <w:t xml:space="preserve"> and</w:t>
      </w:r>
      <w:r w:rsidRPr="00AB30E6">
        <w:rPr>
          <w:color w:val="000000" w:themeColor="text1"/>
          <w:u w:color="000000" w:themeColor="text1"/>
        </w:rPr>
        <w:t xml:space="preserve"> g</w:t>
      </w:r>
      <w:r w:rsidR="00FB5A03">
        <w:rPr>
          <w:color w:val="000000" w:themeColor="text1"/>
          <w:u w:color="000000" w:themeColor="text1"/>
        </w:rPr>
        <w:t>a</w:t>
      </w:r>
      <w:r w:rsidRPr="00AB30E6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</w:t>
      </w:r>
      <w:r w:rsidRPr="00AB30E6">
        <w:rPr>
          <w:color w:val="000000" w:themeColor="text1"/>
          <w:u w:color="000000" w:themeColor="text1"/>
        </w:rPr>
        <w:t xml:space="preserve"> tours of the farm to school</w:t>
      </w:r>
      <w:r w:rsidR="00EA05FA">
        <w:rPr>
          <w:color w:val="000000" w:themeColor="text1"/>
          <w:u w:color="000000" w:themeColor="text1"/>
        </w:rPr>
        <w:t xml:space="preserve"> </w:t>
      </w:r>
      <w:r w:rsidRPr="00AB30E6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. </w:t>
      </w:r>
      <w:r w:rsidR="002F43C4">
        <w:rPr>
          <w:color w:val="000000" w:themeColor="text1"/>
          <w:u w:color="000000" w:themeColor="text1"/>
        </w:rPr>
        <w:t xml:space="preserve">A former </w:t>
      </w:r>
      <w:r w:rsidR="00872655">
        <w:rPr>
          <w:color w:val="000000" w:themeColor="text1"/>
          <w:u w:color="000000" w:themeColor="text1"/>
        </w:rPr>
        <w:t xml:space="preserve">public school </w:t>
      </w:r>
      <w:r w:rsidR="002F43C4">
        <w:rPr>
          <w:color w:val="000000" w:themeColor="text1"/>
          <w:u w:color="000000" w:themeColor="text1"/>
        </w:rPr>
        <w:t xml:space="preserve">teacher, she </w:t>
      </w:r>
      <w:r w:rsidRPr="00AB30E6">
        <w:rPr>
          <w:color w:val="000000" w:themeColor="text1"/>
          <w:u w:color="000000" w:themeColor="text1"/>
        </w:rPr>
        <w:t xml:space="preserve">has taught Sunday </w:t>
      </w:r>
      <w:r>
        <w:rPr>
          <w:color w:val="000000" w:themeColor="text1"/>
          <w:u w:color="000000" w:themeColor="text1"/>
        </w:rPr>
        <w:t>S</w:t>
      </w:r>
      <w:r w:rsidRPr="00AB30E6">
        <w:rPr>
          <w:color w:val="000000" w:themeColor="text1"/>
          <w:u w:color="000000" w:themeColor="text1"/>
        </w:rPr>
        <w:t xml:space="preserve">chool at Welcome Baptist </w:t>
      </w:r>
      <w:r w:rsidR="00811F3A">
        <w:rPr>
          <w:color w:val="000000" w:themeColor="text1"/>
          <w:u w:color="000000" w:themeColor="text1"/>
        </w:rPr>
        <w:t xml:space="preserve">Church </w:t>
      </w:r>
      <w:r w:rsidRPr="00AB30E6">
        <w:rPr>
          <w:color w:val="000000" w:themeColor="text1"/>
          <w:u w:color="000000" w:themeColor="text1"/>
        </w:rPr>
        <w:t xml:space="preserve">for more than </w:t>
      </w:r>
      <w:r>
        <w:rPr>
          <w:color w:val="000000" w:themeColor="text1"/>
          <w:u w:color="000000" w:themeColor="text1"/>
        </w:rPr>
        <w:t>forty</w:t>
      </w:r>
      <w:r w:rsidRPr="00AB30E6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="00045E9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a </w:t>
      </w:r>
      <w:r w:rsidRPr="00AB30E6">
        <w:rPr>
          <w:color w:val="000000" w:themeColor="text1"/>
          <w:u w:color="000000" w:themeColor="text1"/>
        </w:rPr>
        <w:t xml:space="preserve">Master Gardener, </w:t>
      </w:r>
      <w:r>
        <w:rPr>
          <w:color w:val="000000" w:themeColor="text1"/>
          <w:u w:color="000000" w:themeColor="text1"/>
        </w:rPr>
        <w:t>she</w:t>
      </w:r>
      <w:r w:rsidRPr="00AB30E6">
        <w:rPr>
          <w:color w:val="000000" w:themeColor="text1"/>
          <w:u w:color="000000" w:themeColor="text1"/>
        </w:rPr>
        <w:t xml:space="preserve"> regular</w:t>
      </w:r>
      <w:r>
        <w:rPr>
          <w:color w:val="000000" w:themeColor="text1"/>
          <w:u w:color="000000" w:themeColor="text1"/>
        </w:rPr>
        <w:t xml:space="preserve">ly speaks to </w:t>
      </w:r>
      <w:r w:rsidRPr="00AB30E6">
        <w:rPr>
          <w:color w:val="000000" w:themeColor="text1"/>
          <w:u w:color="000000" w:themeColor="text1"/>
        </w:rPr>
        <w:t>community groups and area garden club</w:t>
      </w:r>
      <w:r w:rsidR="009B52A6">
        <w:rPr>
          <w:color w:val="000000" w:themeColor="text1"/>
          <w:u w:color="000000" w:themeColor="text1"/>
        </w:rPr>
        <w:t>s</w:t>
      </w:r>
      <w:r w:rsidR="003D7F08">
        <w:rPr>
          <w:color w:val="000000" w:themeColor="text1"/>
          <w:u w:color="000000" w:themeColor="text1"/>
        </w:rPr>
        <w:t xml:space="preserve"> and serves</w:t>
      </w:r>
      <w:r w:rsidR="009B52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A6324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c</w:t>
      </w:r>
      <w:r w:rsidRPr="00A63245">
        <w:rPr>
          <w:color w:val="000000" w:themeColor="text1"/>
          <w:u w:color="000000" w:themeColor="text1"/>
        </w:rPr>
        <w:t xml:space="preserve">olumnist for the </w:t>
      </w:r>
      <w:r w:rsidRPr="00A63245">
        <w:rPr>
          <w:i/>
          <w:color w:val="000000" w:themeColor="text1"/>
          <w:u w:color="000000" w:themeColor="text1"/>
        </w:rPr>
        <w:t>Anderson Independent Mail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Pr="00AB30E6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trained to serve others from </w:t>
      </w:r>
      <w:r w:rsidR="00C50F03">
        <w:rPr>
          <w:color w:val="000000" w:themeColor="text1"/>
          <w:u w:color="000000" w:themeColor="text1"/>
        </w:rPr>
        <w:t>childhood</w:t>
      </w:r>
      <w:r>
        <w:rPr>
          <w:color w:val="000000" w:themeColor="text1"/>
          <w:u w:color="000000" w:themeColor="text1"/>
        </w:rPr>
        <w:t xml:space="preserve">, </w:t>
      </w:r>
      <w:r w:rsidR="00086867">
        <w:rPr>
          <w:color w:val="000000" w:themeColor="text1"/>
          <w:u w:color="000000" w:themeColor="text1"/>
        </w:rPr>
        <w:t>Ed and Juanita Garrison</w:t>
      </w:r>
      <w:r w:rsidR="00A009E1" w:rsidRPr="00A009E1">
        <w:rPr>
          <w:color w:val="000000" w:themeColor="text1"/>
          <w:u w:color="000000" w:themeColor="text1"/>
        </w:rPr>
        <w:t>’</w:t>
      </w:r>
      <w:r w:rsidR="00086867">
        <w:rPr>
          <w:color w:val="000000" w:themeColor="text1"/>
          <w:u w:color="000000" w:themeColor="text1"/>
        </w:rPr>
        <w:t xml:space="preserve">s offspring </w:t>
      </w:r>
      <w:r w:rsidR="002F43C4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followed in the</w:t>
      </w:r>
      <w:r w:rsidR="00FC0342">
        <w:rPr>
          <w:color w:val="000000" w:themeColor="text1"/>
          <w:u w:color="000000" w:themeColor="text1"/>
        </w:rPr>
        <w:t>ir parents</w:t>
      </w:r>
      <w:r w:rsidR="00A009E1" w:rsidRPr="00A009E1">
        <w:rPr>
          <w:color w:val="000000" w:themeColor="text1"/>
          <w:u w:color="000000" w:themeColor="text1"/>
        </w:rPr>
        <w:t>’</w:t>
      </w:r>
      <w:r w:rsidR="00FC03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benevolent footsteps</w:t>
      </w:r>
      <w:r w:rsidR="002147ED">
        <w:rPr>
          <w:color w:val="000000" w:themeColor="text1"/>
          <w:u w:color="000000" w:themeColor="text1"/>
        </w:rPr>
        <w:t xml:space="preserve">. </w:t>
      </w:r>
      <w:r w:rsidR="00E85343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Garrisons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firstborn, </w:t>
      </w:r>
      <w:r w:rsidRPr="00AB30E6">
        <w:rPr>
          <w:color w:val="000000" w:themeColor="text1"/>
          <w:u w:color="000000" w:themeColor="text1"/>
        </w:rPr>
        <w:t>Gaye G</w:t>
      </w:r>
      <w:r w:rsidR="004D70A0">
        <w:rPr>
          <w:color w:val="000000" w:themeColor="text1"/>
          <w:u w:color="000000" w:themeColor="text1"/>
        </w:rPr>
        <w:t xml:space="preserve">. </w:t>
      </w:r>
      <w:r w:rsidRPr="00AB30E6">
        <w:rPr>
          <w:color w:val="000000" w:themeColor="text1"/>
          <w:u w:color="000000" w:themeColor="text1"/>
        </w:rPr>
        <w:t>Sprague</w:t>
      </w:r>
      <w:r w:rsidR="006472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BB40B1">
        <w:rPr>
          <w:color w:val="000000" w:themeColor="text1"/>
          <w:u w:color="000000" w:themeColor="text1"/>
        </w:rPr>
        <w:t xml:space="preserve">volunteers as </w:t>
      </w:r>
      <w:r w:rsidRPr="00AB30E6">
        <w:rPr>
          <w:color w:val="000000" w:themeColor="text1"/>
          <w:u w:color="000000" w:themeColor="text1"/>
        </w:rPr>
        <w:t xml:space="preserve">a </w:t>
      </w:r>
      <w:r w:rsidR="00D74CB1" w:rsidRPr="00AB30E6">
        <w:rPr>
          <w:color w:val="000000" w:themeColor="text1"/>
          <w:u w:color="000000" w:themeColor="text1"/>
        </w:rPr>
        <w:t>4</w:t>
      </w:r>
      <w:r w:rsidR="00A009E1">
        <w:rPr>
          <w:color w:val="000000" w:themeColor="text1"/>
          <w:u w:color="000000" w:themeColor="text1"/>
        </w:rPr>
        <w:noBreakHyphen/>
      </w:r>
      <w:r w:rsidR="00D74CB1" w:rsidRPr="00AB30E6">
        <w:rPr>
          <w:color w:val="000000" w:themeColor="text1"/>
          <w:u w:color="000000" w:themeColor="text1"/>
        </w:rPr>
        <w:t xml:space="preserve">H Club </w:t>
      </w:r>
      <w:r w:rsidRPr="00AB30E6">
        <w:rPr>
          <w:color w:val="000000" w:themeColor="text1"/>
          <w:u w:color="000000" w:themeColor="text1"/>
        </w:rPr>
        <w:t>leader</w:t>
      </w:r>
      <w:r w:rsidR="009C312F">
        <w:rPr>
          <w:color w:val="000000" w:themeColor="text1"/>
          <w:u w:color="000000" w:themeColor="text1"/>
        </w:rPr>
        <w:t xml:space="preserve"> </w:t>
      </w:r>
      <w:r w:rsidR="00BB521B">
        <w:rPr>
          <w:color w:val="000000" w:themeColor="text1"/>
          <w:u w:color="000000" w:themeColor="text1"/>
        </w:rPr>
        <w:t xml:space="preserve">and serves on </w:t>
      </w:r>
      <w:r w:rsidRPr="00AB30E6">
        <w:rPr>
          <w:color w:val="000000" w:themeColor="text1"/>
          <w:u w:color="000000" w:themeColor="text1"/>
        </w:rPr>
        <w:t>Greenville City Council</w:t>
      </w:r>
      <w:r>
        <w:rPr>
          <w:color w:val="000000" w:themeColor="text1"/>
          <w:u w:color="000000" w:themeColor="text1"/>
        </w:rPr>
        <w:t>; and</w:t>
      </w:r>
    </w:p>
    <w:p w:rsidR="00594793" w:rsidRPr="00AB30E6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0E6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c</w:t>
      </w:r>
      <w:r w:rsidRPr="00AB30E6">
        <w:rPr>
          <w:color w:val="000000" w:themeColor="text1"/>
          <w:u w:color="000000" w:themeColor="text1"/>
        </w:rPr>
        <w:t>hairman of the Anderson County Board of Conservation</w:t>
      </w:r>
      <w:r>
        <w:rPr>
          <w:color w:val="000000" w:themeColor="text1"/>
          <w:u w:color="000000" w:themeColor="text1"/>
        </w:rPr>
        <w:t xml:space="preserve"> Commissioners</w:t>
      </w:r>
      <w:r w:rsidR="000C4CFB">
        <w:rPr>
          <w:color w:val="000000" w:themeColor="text1"/>
          <w:u w:color="000000" w:themeColor="text1"/>
        </w:rPr>
        <w:t xml:space="preserve">, </w:t>
      </w:r>
      <w:r w:rsidR="001622DA">
        <w:rPr>
          <w:color w:val="000000" w:themeColor="text1"/>
          <w:u w:color="000000" w:themeColor="text1"/>
        </w:rPr>
        <w:t>older</w:t>
      </w:r>
      <w:r w:rsidR="001105C3">
        <w:rPr>
          <w:color w:val="000000" w:themeColor="text1"/>
          <w:u w:color="000000" w:themeColor="text1"/>
        </w:rPr>
        <w:t xml:space="preserve"> son </w:t>
      </w:r>
      <w:r w:rsidR="000C4CFB">
        <w:rPr>
          <w:color w:val="000000" w:themeColor="text1"/>
          <w:u w:color="000000" w:themeColor="text1"/>
        </w:rPr>
        <w:t xml:space="preserve">Tom </w:t>
      </w:r>
      <w:r w:rsidR="000C4CFB" w:rsidRPr="00AB30E6">
        <w:rPr>
          <w:color w:val="000000" w:themeColor="text1"/>
          <w:u w:color="000000" w:themeColor="text1"/>
        </w:rPr>
        <w:t xml:space="preserve">Garrison </w:t>
      </w:r>
      <w:r w:rsidRPr="00AB30E6">
        <w:rPr>
          <w:color w:val="000000" w:themeColor="text1"/>
          <w:u w:color="000000" w:themeColor="text1"/>
        </w:rPr>
        <w:t>sits on the Curriculum Advisory Board of Clemson University</w:t>
      </w:r>
      <w:r w:rsidR="00A009E1" w:rsidRPr="00A009E1">
        <w:rPr>
          <w:color w:val="000000" w:themeColor="text1"/>
          <w:u w:color="000000" w:themeColor="text1"/>
        </w:rPr>
        <w:t>’</w:t>
      </w:r>
      <w:r w:rsidRPr="00AB30E6">
        <w:rPr>
          <w:color w:val="000000" w:themeColor="text1"/>
          <w:u w:color="000000" w:themeColor="text1"/>
        </w:rPr>
        <w:t>s College of Agriculture, Forestry and Life Science</w:t>
      </w:r>
      <w:r w:rsidR="000F78A9">
        <w:rPr>
          <w:color w:val="000000" w:themeColor="text1"/>
          <w:u w:color="000000" w:themeColor="text1"/>
        </w:rPr>
        <w:t xml:space="preserve">. </w:t>
      </w:r>
      <w:r w:rsidR="007753DC">
        <w:rPr>
          <w:color w:val="000000" w:themeColor="text1"/>
          <w:u w:color="000000" w:themeColor="text1"/>
        </w:rPr>
        <w:t>Tom</w:t>
      </w:r>
      <w:r w:rsidR="00A009E1" w:rsidRPr="00A009E1">
        <w:rPr>
          <w:color w:val="000000" w:themeColor="text1"/>
          <w:u w:color="000000" w:themeColor="text1"/>
        </w:rPr>
        <w:t>’</w:t>
      </w:r>
      <w:r w:rsidR="007753DC">
        <w:rPr>
          <w:color w:val="000000" w:themeColor="text1"/>
          <w:u w:color="000000" w:themeColor="text1"/>
        </w:rPr>
        <w:t xml:space="preserve">s </w:t>
      </w:r>
      <w:r w:rsidR="000F78A9">
        <w:rPr>
          <w:color w:val="000000" w:themeColor="text1"/>
          <w:u w:color="000000" w:themeColor="text1"/>
        </w:rPr>
        <w:t xml:space="preserve">brother, </w:t>
      </w:r>
      <w:r w:rsidRPr="00AB30E6">
        <w:rPr>
          <w:color w:val="000000" w:themeColor="text1"/>
          <w:u w:color="000000" w:themeColor="text1"/>
        </w:rPr>
        <w:t>Bart Garrison</w:t>
      </w:r>
      <w:r w:rsidR="007753DC">
        <w:rPr>
          <w:color w:val="000000" w:themeColor="text1"/>
          <w:u w:color="000000" w:themeColor="text1"/>
        </w:rPr>
        <w:t>,</w:t>
      </w:r>
      <w:r w:rsidRPr="00AB30E6">
        <w:rPr>
          <w:color w:val="000000" w:themeColor="text1"/>
          <w:u w:color="000000" w:themeColor="text1"/>
        </w:rPr>
        <w:t xml:space="preserve"> </w:t>
      </w:r>
      <w:r w:rsidR="0014687D">
        <w:rPr>
          <w:color w:val="000000" w:themeColor="text1"/>
          <w:u w:color="000000" w:themeColor="text1"/>
        </w:rPr>
        <w:t xml:space="preserve">touched </w:t>
      </w:r>
      <w:r w:rsidRPr="00AB30E6">
        <w:rPr>
          <w:color w:val="000000" w:themeColor="text1"/>
          <w:u w:color="000000" w:themeColor="text1"/>
        </w:rPr>
        <w:t>many lives</w:t>
      </w:r>
      <w:r w:rsidR="00173D57">
        <w:rPr>
          <w:color w:val="000000" w:themeColor="text1"/>
          <w:u w:color="000000" w:themeColor="text1"/>
        </w:rPr>
        <w:t xml:space="preserve">, notably </w:t>
      </w:r>
      <w:r w:rsidR="00173D57" w:rsidRPr="00AB30E6">
        <w:rPr>
          <w:color w:val="000000" w:themeColor="text1"/>
          <w:u w:color="000000" w:themeColor="text1"/>
        </w:rPr>
        <w:t xml:space="preserve">as a Little League </w:t>
      </w:r>
      <w:r w:rsidR="00173D57">
        <w:rPr>
          <w:color w:val="000000" w:themeColor="text1"/>
          <w:u w:color="000000" w:themeColor="text1"/>
        </w:rPr>
        <w:t xml:space="preserve">basketball </w:t>
      </w:r>
      <w:r w:rsidR="00173D57" w:rsidRPr="00AB30E6">
        <w:rPr>
          <w:color w:val="000000" w:themeColor="text1"/>
          <w:u w:color="000000" w:themeColor="text1"/>
        </w:rPr>
        <w:t>coach</w:t>
      </w:r>
      <w:r w:rsidR="00173D57">
        <w:rPr>
          <w:color w:val="000000" w:themeColor="text1"/>
          <w:u w:color="000000" w:themeColor="text1"/>
        </w:rPr>
        <w:t>,</w:t>
      </w:r>
      <w:r w:rsidR="00721EAA">
        <w:rPr>
          <w:color w:val="000000" w:themeColor="text1"/>
          <w:u w:color="000000" w:themeColor="text1"/>
        </w:rPr>
        <w:t xml:space="preserve"> before his untimely death from a farming accident</w:t>
      </w:r>
      <w:r>
        <w:rPr>
          <w:color w:val="000000" w:themeColor="text1"/>
          <w:u w:color="000000" w:themeColor="text1"/>
        </w:rPr>
        <w:t>; and</w:t>
      </w: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793" w:rsidRDefault="00594793" w:rsidP="005947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97F2C">
        <w:rPr>
          <w:color w:val="000000" w:themeColor="text1"/>
          <w:u w:color="000000" w:themeColor="text1"/>
        </w:rPr>
        <w:t>Lee G</w:t>
      </w:r>
      <w:r w:rsidR="004D70A0">
        <w:rPr>
          <w:color w:val="000000" w:themeColor="text1"/>
          <w:u w:color="000000" w:themeColor="text1"/>
        </w:rPr>
        <w:t>. S</w:t>
      </w:r>
      <w:r w:rsidRPr="00E97F2C">
        <w:rPr>
          <w:color w:val="000000" w:themeColor="text1"/>
          <w:u w:color="000000" w:themeColor="text1"/>
        </w:rPr>
        <w:t>mith</w:t>
      </w:r>
      <w:r w:rsidR="005422E3">
        <w:rPr>
          <w:color w:val="000000" w:themeColor="text1"/>
          <w:u w:color="000000" w:themeColor="text1"/>
        </w:rPr>
        <w:t xml:space="preserve">, </w:t>
      </w:r>
      <w:r w:rsidR="00676BFB">
        <w:rPr>
          <w:color w:val="000000" w:themeColor="text1"/>
          <w:u w:color="000000" w:themeColor="text1"/>
        </w:rPr>
        <w:t>Ed and Juanita</w:t>
      </w:r>
      <w:r w:rsidR="00A009E1" w:rsidRPr="00A009E1">
        <w:rPr>
          <w:color w:val="000000" w:themeColor="text1"/>
          <w:u w:color="000000" w:themeColor="text1"/>
        </w:rPr>
        <w:t>’</w:t>
      </w:r>
      <w:r w:rsidR="00676BFB">
        <w:rPr>
          <w:color w:val="000000" w:themeColor="text1"/>
          <w:u w:color="000000" w:themeColor="text1"/>
        </w:rPr>
        <w:t xml:space="preserve">s </w:t>
      </w:r>
      <w:r w:rsidR="005422E3">
        <w:rPr>
          <w:color w:val="000000" w:themeColor="text1"/>
          <w:u w:color="000000" w:themeColor="text1"/>
        </w:rPr>
        <w:t>fourthborn</w:t>
      </w:r>
      <w:r w:rsidR="00676BFB">
        <w:rPr>
          <w:color w:val="000000" w:themeColor="text1"/>
          <w:u w:color="000000" w:themeColor="text1"/>
        </w:rPr>
        <w:t xml:space="preserve">, </w:t>
      </w:r>
      <w:r w:rsidR="009C33EE">
        <w:rPr>
          <w:color w:val="000000" w:themeColor="text1"/>
          <w:u w:color="000000" w:themeColor="text1"/>
        </w:rPr>
        <w:t>serves</w:t>
      </w:r>
      <w:r w:rsidRPr="00AB30E6">
        <w:rPr>
          <w:color w:val="000000" w:themeColor="text1"/>
          <w:u w:color="000000" w:themeColor="text1"/>
        </w:rPr>
        <w:t xml:space="preserve"> on the Tri County Tech Foundation and volunteers in her community</w:t>
      </w:r>
      <w:r w:rsidR="002F0C4C">
        <w:rPr>
          <w:color w:val="000000" w:themeColor="text1"/>
          <w:u w:color="000000" w:themeColor="text1"/>
        </w:rPr>
        <w:t xml:space="preserve">. Her sister </w:t>
      </w:r>
      <w:r w:rsidRPr="00E97F2C">
        <w:rPr>
          <w:color w:val="000000" w:themeColor="text1"/>
          <w:u w:color="000000" w:themeColor="text1"/>
        </w:rPr>
        <w:t>Elizabeth G</w:t>
      </w:r>
      <w:r w:rsidR="004D70A0">
        <w:rPr>
          <w:color w:val="000000" w:themeColor="text1"/>
          <w:u w:color="000000" w:themeColor="text1"/>
        </w:rPr>
        <w:t xml:space="preserve">. </w:t>
      </w:r>
      <w:r w:rsidRPr="00E97F2C">
        <w:rPr>
          <w:color w:val="000000" w:themeColor="text1"/>
          <w:u w:color="000000" w:themeColor="text1"/>
        </w:rPr>
        <w:t>Rasor</w:t>
      </w:r>
      <w:r w:rsidR="009C33E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work</w:t>
      </w:r>
      <w:r w:rsidR="009C33E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</w:t>
      </w:r>
      <w:r w:rsidRPr="00AB30E6">
        <w:rPr>
          <w:color w:val="000000" w:themeColor="text1"/>
          <w:u w:color="000000" w:themeColor="text1"/>
        </w:rPr>
        <w:t>the Greenville Symphony Orchestra Downtown Symphony Club</w:t>
      </w:r>
      <w:r w:rsidR="00AD6D75">
        <w:rPr>
          <w:color w:val="000000" w:themeColor="text1"/>
          <w:u w:color="000000" w:themeColor="text1"/>
        </w:rPr>
        <w:t xml:space="preserve"> and </w:t>
      </w:r>
      <w:r w:rsidR="00827F53">
        <w:rPr>
          <w:color w:val="000000" w:themeColor="text1"/>
          <w:u w:color="000000" w:themeColor="text1"/>
        </w:rPr>
        <w:t>G</w:t>
      </w:r>
      <w:r w:rsidRPr="00AB30E6">
        <w:rPr>
          <w:color w:val="000000" w:themeColor="text1"/>
          <w:u w:color="000000" w:themeColor="text1"/>
        </w:rPr>
        <w:t xml:space="preserve">reenville Junior League. </w:t>
      </w:r>
      <w:r w:rsidR="00C90785">
        <w:rPr>
          <w:color w:val="000000" w:themeColor="text1"/>
          <w:u w:color="000000" w:themeColor="text1"/>
        </w:rPr>
        <w:t xml:space="preserve">The youngest Garrison sister, </w:t>
      </w:r>
      <w:r w:rsidRPr="00E97F2C">
        <w:rPr>
          <w:color w:val="000000" w:themeColor="text1"/>
          <w:u w:color="000000" w:themeColor="text1"/>
        </w:rPr>
        <w:t xml:space="preserve">Catherine </w:t>
      </w:r>
      <w:r w:rsidR="00AD6D75">
        <w:rPr>
          <w:color w:val="000000" w:themeColor="text1"/>
          <w:u w:color="000000" w:themeColor="text1"/>
        </w:rPr>
        <w:t xml:space="preserve">G. </w:t>
      </w:r>
      <w:r w:rsidRPr="00E97F2C">
        <w:rPr>
          <w:color w:val="000000" w:themeColor="text1"/>
          <w:u w:color="000000" w:themeColor="text1"/>
        </w:rPr>
        <w:t>Davis</w:t>
      </w:r>
      <w:r w:rsidR="00C907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B30E6">
        <w:rPr>
          <w:color w:val="000000" w:themeColor="text1"/>
          <w:u w:color="000000" w:themeColor="text1"/>
        </w:rPr>
        <w:t>has served with</w:t>
      </w:r>
      <w:r w:rsidR="003421A4">
        <w:rPr>
          <w:color w:val="000000" w:themeColor="text1"/>
          <w:u w:color="000000" w:themeColor="text1"/>
        </w:rPr>
        <w:t xml:space="preserve"> the</w:t>
      </w:r>
      <w:r w:rsidRPr="00AB30E6">
        <w:rPr>
          <w:color w:val="000000" w:themeColor="text1"/>
          <w:u w:color="000000" w:themeColor="text1"/>
        </w:rPr>
        <w:t xml:space="preserve"> Junior League of Charleston and </w:t>
      </w:r>
      <w:r w:rsidR="00AD6D75">
        <w:rPr>
          <w:color w:val="000000" w:themeColor="text1"/>
          <w:u w:color="000000" w:themeColor="text1"/>
        </w:rPr>
        <w:t>C</w:t>
      </w:r>
      <w:r w:rsidRPr="00AB30E6">
        <w:rPr>
          <w:color w:val="000000" w:themeColor="text1"/>
          <w:u w:color="000000" w:themeColor="text1"/>
        </w:rPr>
        <w:t>lemson University Alumni Assoc</w:t>
      </w:r>
      <w:r>
        <w:rPr>
          <w:color w:val="000000" w:themeColor="text1"/>
          <w:u w:color="000000" w:themeColor="text1"/>
        </w:rPr>
        <w:t>iation Women</w:t>
      </w:r>
      <w:r w:rsidR="00A009E1" w:rsidRPr="00A009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Alumni Council; and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67FC3" w:rsidRPr="005E7F00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319E2">
        <w:rPr>
          <w:rFonts w:eastAsiaTheme="minorHAnsi"/>
          <w:color w:val="000000" w:themeColor="text1"/>
          <w:szCs w:val="22"/>
          <w:u w:color="000000" w:themeColor="text1"/>
        </w:rPr>
        <w:t xml:space="preserve">cognizant that </w:t>
      </w:r>
      <w:r w:rsidR="009331C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09E1" w:rsidRPr="00A009E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331C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1130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success </w:t>
      </w:r>
      <w:r w:rsidR="001A274B">
        <w:rPr>
          <w:rFonts w:eastAsiaTheme="minorHAnsi"/>
          <w:color w:val="000000" w:themeColor="text1"/>
          <w:szCs w:val="22"/>
          <w:u w:color="000000" w:themeColor="text1"/>
        </w:rPr>
        <w:t>greatly depends</w:t>
      </w:r>
      <w:r w:rsidR="00A55EA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upon the dedication of 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>citizens like the Garrison family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</w:t>
      </w:r>
      <w:r w:rsidR="00E319E2">
        <w:rPr>
          <w:rFonts w:eastAsiaTheme="minorHAnsi"/>
          <w:color w:val="000000" w:themeColor="text1"/>
          <w:szCs w:val="22"/>
          <w:u w:color="000000" w:themeColor="text1"/>
        </w:rPr>
        <w:t>, t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 xml:space="preserve">he 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 xml:space="preserve">House </w:t>
      </w:r>
      <w:r w:rsidR="00717529">
        <w:rPr>
          <w:rFonts w:eastAsiaTheme="minorHAnsi"/>
          <w:color w:val="000000" w:themeColor="text1"/>
          <w:szCs w:val="22"/>
          <w:u w:color="000000" w:themeColor="text1"/>
        </w:rPr>
        <w:t xml:space="preserve">of Representatives 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40496">
        <w:rPr>
          <w:rFonts w:eastAsiaTheme="minorHAnsi"/>
          <w:color w:val="000000" w:themeColor="text1"/>
          <w:szCs w:val="22"/>
          <w:u w:color="000000" w:themeColor="text1"/>
        </w:rPr>
        <w:t xml:space="preserve"> the Garrisons for the blessing they have been </w:t>
      </w:r>
      <w:r w:rsidR="005054A2">
        <w:rPr>
          <w:rFonts w:eastAsiaTheme="minorHAnsi"/>
          <w:color w:val="000000" w:themeColor="text1"/>
          <w:szCs w:val="22"/>
          <w:u w:color="000000" w:themeColor="text1"/>
        </w:rPr>
        <w:t>to South Carolina</w:t>
      </w:r>
      <w:r w:rsidR="00FB34F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4625CA">
        <w:rPr>
          <w:rFonts w:eastAsiaTheme="minorHAnsi"/>
          <w:color w:val="000000" w:themeColor="text1"/>
          <w:szCs w:val="22"/>
          <w:u w:color="000000" w:themeColor="text1"/>
        </w:rPr>
        <w:t xml:space="preserve">is pleased to </w:t>
      </w:r>
      <w:r w:rsidR="00236546">
        <w:rPr>
          <w:rFonts w:eastAsiaTheme="minorHAnsi"/>
          <w:color w:val="000000" w:themeColor="text1"/>
          <w:szCs w:val="22"/>
          <w:u w:color="000000" w:themeColor="text1"/>
        </w:rPr>
        <w:t>know the family will continue to work for the en</w:t>
      </w:r>
      <w:r w:rsidR="000871B4">
        <w:rPr>
          <w:rFonts w:eastAsiaTheme="minorHAnsi"/>
          <w:color w:val="000000" w:themeColor="text1"/>
          <w:szCs w:val="22"/>
          <w:u w:color="000000" w:themeColor="text1"/>
        </w:rPr>
        <w:t>hance</w:t>
      </w:r>
      <w:r w:rsidR="00236546">
        <w:rPr>
          <w:rFonts w:eastAsiaTheme="minorHAnsi"/>
          <w:color w:val="000000" w:themeColor="text1"/>
          <w:szCs w:val="22"/>
          <w:u w:color="000000" w:themeColor="text1"/>
        </w:rPr>
        <w:t xml:space="preserve">ment of </w:t>
      </w:r>
      <w:r w:rsidR="00C77725">
        <w:rPr>
          <w:rFonts w:eastAsiaTheme="minorHAnsi"/>
          <w:color w:val="000000" w:themeColor="text1"/>
          <w:szCs w:val="22"/>
          <w:u w:color="000000" w:themeColor="text1"/>
        </w:rPr>
        <w:t xml:space="preserve">life in </w:t>
      </w:r>
      <w:r w:rsidR="000871B4">
        <w:rPr>
          <w:rFonts w:eastAsiaTheme="minorHAnsi"/>
          <w:color w:val="000000" w:themeColor="text1"/>
          <w:szCs w:val="22"/>
          <w:u w:color="000000" w:themeColor="text1"/>
        </w:rPr>
        <w:t>our beloved State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7FC3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DE" w:rsidRDefault="00667FC3" w:rsidP="00BF22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F22DE">
        <w:t xml:space="preserve">honor the T. Ed Garrison family for </w:t>
      </w:r>
      <w:r w:rsidR="00BF22DE" w:rsidRPr="00C515E2">
        <w:rPr>
          <w:rFonts w:eastAsiaTheme="minorHAnsi"/>
          <w:color w:val="000000" w:themeColor="text1"/>
          <w:szCs w:val="22"/>
          <w:u w:color="000000" w:themeColor="text1"/>
        </w:rPr>
        <w:t>outstanding service</w:t>
      </w:r>
      <w:r w:rsidR="00BF22DE">
        <w:rPr>
          <w:rFonts w:eastAsiaTheme="minorHAnsi"/>
          <w:color w:val="000000" w:themeColor="text1"/>
          <w:szCs w:val="22"/>
          <w:u w:color="000000" w:themeColor="text1"/>
        </w:rPr>
        <w:t xml:space="preserve"> to their State and community and wish them well as they continue to serve the people of South Carolina.</w:t>
      </w:r>
    </w:p>
    <w:p w:rsidR="00667FC3" w:rsidRPr="00C77725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67FC3" w:rsidRPr="00C77725" w:rsidRDefault="00667FC3" w:rsidP="00667F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7725">
        <w:t>Be it further resolved that a copy of this resolution be pr</w:t>
      </w:r>
      <w:r w:rsidR="007E261D">
        <w:t>esented</w:t>
      </w:r>
      <w:r w:rsidRPr="00C77725">
        <w:t xml:space="preserve"> to </w:t>
      </w:r>
      <w:r w:rsidR="00C77725" w:rsidRPr="00C77725">
        <w:t>Juanita Bartlett Garrison for the family</w:t>
      </w:r>
      <w:r w:rsidRPr="00C77725">
        <w:t>.</w:t>
      </w:r>
    </w:p>
    <w:p w:rsidR="007405A0" w:rsidRDefault="00A009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5A0" w:rsidRDefault="007405A0" w:rsidP="00921E6F">
      <w:pPr>
        <w:suppressAutoHyphens/>
      </w:pPr>
    </w:p>
    <w:sectPr w:rsidR="007405A0" w:rsidSect="00921E6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CB1" w:rsidRDefault="00D74CB1" w:rsidP="009F0C77">
      <w:r>
        <w:separator/>
      </w:r>
    </w:p>
  </w:endnote>
  <w:endnote w:type="continuationSeparator" w:id="0">
    <w:p w:rsidR="00D74CB1" w:rsidRDefault="00D74C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2C85B-FCD8-47F4-9778-BBFA23C6F653}"/>
    <w:embedBold r:id="rId2" w:fontKey="{9877D0DD-7B1D-4A03-A05F-BBAF74CD403B}"/>
    <w:embedItalic r:id="rId3" w:fontKey="{578815DF-27D9-450F-80DE-68E9E62D95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B2FED5D-EB80-4820-9885-C405DEB1D7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37D6C79-D443-48D3-806C-0B61BFFB1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95D54B7-2262-4E4D-98C7-686BEEE9E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E6F" w:rsidRPr="007405A0" w:rsidRDefault="00921E6F" w:rsidP="007405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 w:rsidR="00C76812">
      <w:fldChar w:fldCharType="begin"/>
    </w:r>
    <w:r w:rsidR="00C76812">
      <w:instrText xml:space="preserve"> PAGE  \* MERGEFORMAT </w:instrText>
    </w:r>
    <w:r w:rsidR="00C76812">
      <w:fldChar w:fldCharType="separate"/>
    </w:r>
    <w:r w:rsidR="007965CF">
      <w:rPr>
        <w:noProof/>
      </w:rPr>
      <w:t>1</w:t>
    </w:r>
    <w:r w:rsidR="00C768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CB1" w:rsidRDefault="00D74CB1" w:rsidP="009F0C77">
      <w:r>
        <w:separator/>
      </w:r>
    </w:p>
  </w:footnote>
  <w:footnote w:type="continuationSeparator" w:id="0">
    <w:p w:rsidR="00D74CB1" w:rsidRDefault="00D74C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07HTC14"/>
    <w:docVar w:name="CoverBillType" w:val="r"/>
    <w:docVar w:name="docpath" w:val="L:\Council\bills\RM\1407HTC14.DOCX"/>
    <w:docVar w:name="dvBillNumber" w:val="44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411F"/>
    <w:rsid w:val="00010B8F"/>
    <w:rsid w:val="00011869"/>
    <w:rsid w:val="00011CB5"/>
    <w:rsid w:val="00023446"/>
    <w:rsid w:val="00032F07"/>
    <w:rsid w:val="00033DD0"/>
    <w:rsid w:val="00035776"/>
    <w:rsid w:val="00045E94"/>
    <w:rsid w:val="0006519A"/>
    <w:rsid w:val="00066152"/>
    <w:rsid w:val="00086867"/>
    <w:rsid w:val="000871B4"/>
    <w:rsid w:val="00091B76"/>
    <w:rsid w:val="000B1BBD"/>
    <w:rsid w:val="000C4CFB"/>
    <w:rsid w:val="000E1785"/>
    <w:rsid w:val="000F40FA"/>
    <w:rsid w:val="000F78A9"/>
    <w:rsid w:val="0010776B"/>
    <w:rsid w:val="001105C3"/>
    <w:rsid w:val="0011130F"/>
    <w:rsid w:val="00133E66"/>
    <w:rsid w:val="00134861"/>
    <w:rsid w:val="0014121B"/>
    <w:rsid w:val="001435A3"/>
    <w:rsid w:val="0014687D"/>
    <w:rsid w:val="00160858"/>
    <w:rsid w:val="001622DA"/>
    <w:rsid w:val="00172941"/>
    <w:rsid w:val="00173D57"/>
    <w:rsid w:val="0019261A"/>
    <w:rsid w:val="001A274B"/>
    <w:rsid w:val="001C43A3"/>
    <w:rsid w:val="001D08F2"/>
    <w:rsid w:val="001D525B"/>
    <w:rsid w:val="001D7F4F"/>
    <w:rsid w:val="001E3F9C"/>
    <w:rsid w:val="001E51A9"/>
    <w:rsid w:val="001F041F"/>
    <w:rsid w:val="001F2D87"/>
    <w:rsid w:val="001F5301"/>
    <w:rsid w:val="002147ED"/>
    <w:rsid w:val="00215816"/>
    <w:rsid w:val="002321B6"/>
    <w:rsid w:val="00235B3C"/>
    <w:rsid w:val="00236546"/>
    <w:rsid w:val="00250967"/>
    <w:rsid w:val="002543C8"/>
    <w:rsid w:val="00284AAE"/>
    <w:rsid w:val="002B730D"/>
    <w:rsid w:val="002C7E75"/>
    <w:rsid w:val="002D2A5F"/>
    <w:rsid w:val="002D6560"/>
    <w:rsid w:val="002E5912"/>
    <w:rsid w:val="002F0C4C"/>
    <w:rsid w:val="002F43C4"/>
    <w:rsid w:val="00301B21"/>
    <w:rsid w:val="00303EBC"/>
    <w:rsid w:val="00324EA2"/>
    <w:rsid w:val="00325348"/>
    <w:rsid w:val="0032732C"/>
    <w:rsid w:val="003319DA"/>
    <w:rsid w:val="00336AD0"/>
    <w:rsid w:val="003421A4"/>
    <w:rsid w:val="00352851"/>
    <w:rsid w:val="00363911"/>
    <w:rsid w:val="0037079A"/>
    <w:rsid w:val="003847FE"/>
    <w:rsid w:val="003A48AB"/>
    <w:rsid w:val="003B5298"/>
    <w:rsid w:val="003D01E8"/>
    <w:rsid w:val="003D7F08"/>
    <w:rsid w:val="003E0EEE"/>
    <w:rsid w:val="003E4407"/>
    <w:rsid w:val="003E5288"/>
    <w:rsid w:val="003F1580"/>
    <w:rsid w:val="003F6D79"/>
    <w:rsid w:val="003F7340"/>
    <w:rsid w:val="0041760A"/>
    <w:rsid w:val="00417C01"/>
    <w:rsid w:val="00440496"/>
    <w:rsid w:val="00445FAB"/>
    <w:rsid w:val="004625CA"/>
    <w:rsid w:val="004809EE"/>
    <w:rsid w:val="004B46F7"/>
    <w:rsid w:val="004B6872"/>
    <w:rsid w:val="004D3192"/>
    <w:rsid w:val="004D70A0"/>
    <w:rsid w:val="004E7D54"/>
    <w:rsid w:val="005054A2"/>
    <w:rsid w:val="005273C6"/>
    <w:rsid w:val="00530A69"/>
    <w:rsid w:val="00531454"/>
    <w:rsid w:val="005422E3"/>
    <w:rsid w:val="00545593"/>
    <w:rsid w:val="00553D5C"/>
    <w:rsid w:val="00577BAF"/>
    <w:rsid w:val="00577C6C"/>
    <w:rsid w:val="00584555"/>
    <w:rsid w:val="00594793"/>
    <w:rsid w:val="005C2FE2"/>
    <w:rsid w:val="005C4CA1"/>
    <w:rsid w:val="005D0E75"/>
    <w:rsid w:val="005D6A01"/>
    <w:rsid w:val="005E2BC9"/>
    <w:rsid w:val="005F526B"/>
    <w:rsid w:val="005F69AF"/>
    <w:rsid w:val="00605102"/>
    <w:rsid w:val="0060512C"/>
    <w:rsid w:val="0060568A"/>
    <w:rsid w:val="00607FC1"/>
    <w:rsid w:val="006215AA"/>
    <w:rsid w:val="00631B7D"/>
    <w:rsid w:val="00641BFA"/>
    <w:rsid w:val="00647211"/>
    <w:rsid w:val="00654919"/>
    <w:rsid w:val="00667FC3"/>
    <w:rsid w:val="00676BFB"/>
    <w:rsid w:val="006913C9"/>
    <w:rsid w:val="0069470D"/>
    <w:rsid w:val="006A1D4E"/>
    <w:rsid w:val="006E440D"/>
    <w:rsid w:val="006F1BD5"/>
    <w:rsid w:val="0070353D"/>
    <w:rsid w:val="007109BC"/>
    <w:rsid w:val="007130D7"/>
    <w:rsid w:val="00717529"/>
    <w:rsid w:val="00721EAA"/>
    <w:rsid w:val="00730676"/>
    <w:rsid w:val="00734F00"/>
    <w:rsid w:val="007405A0"/>
    <w:rsid w:val="00750901"/>
    <w:rsid w:val="00751FE9"/>
    <w:rsid w:val="00755F74"/>
    <w:rsid w:val="00772028"/>
    <w:rsid w:val="007753DC"/>
    <w:rsid w:val="007759C1"/>
    <w:rsid w:val="00781766"/>
    <w:rsid w:val="007965CF"/>
    <w:rsid w:val="007A70AE"/>
    <w:rsid w:val="007B1E61"/>
    <w:rsid w:val="007C01F4"/>
    <w:rsid w:val="007D1198"/>
    <w:rsid w:val="007E08ED"/>
    <w:rsid w:val="007E261D"/>
    <w:rsid w:val="007F06D3"/>
    <w:rsid w:val="00805A94"/>
    <w:rsid w:val="00811F3A"/>
    <w:rsid w:val="0081666E"/>
    <w:rsid w:val="00820382"/>
    <w:rsid w:val="008242A1"/>
    <w:rsid w:val="00827F53"/>
    <w:rsid w:val="008362E8"/>
    <w:rsid w:val="00866C9D"/>
    <w:rsid w:val="00872655"/>
    <w:rsid w:val="008966E6"/>
    <w:rsid w:val="008A1768"/>
    <w:rsid w:val="008A3847"/>
    <w:rsid w:val="008A7938"/>
    <w:rsid w:val="008B28E5"/>
    <w:rsid w:val="008D11CD"/>
    <w:rsid w:val="008F0F33"/>
    <w:rsid w:val="008F4429"/>
    <w:rsid w:val="0090303E"/>
    <w:rsid w:val="00906EC2"/>
    <w:rsid w:val="00921E6F"/>
    <w:rsid w:val="009331C0"/>
    <w:rsid w:val="0094021A"/>
    <w:rsid w:val="009A0534"/>
    <w:rsid w:val="009B44AF"/>
    <w:rsid w:val="009B52A6"/>
    <w:rsid w:val="009C312F"/>
    <w:rsid w:val="009C33EE"/>
    <w:rsid w:val="009C442F"/>
    <w:rsid w:val="009C6A0B"/>
    <w:rsid w:val="009E411F"/>
    <w:rsid w:val="009F0C77"/>
    <w:rsid w:val="009F2DCF"/>
    <w:rsid w:val="009F4DD1"/>
    <w:rsid w:val="009F7C13"/>
    <w:rsid w:val="00A009E1"/>
    <w:rsid w:val="00A1424D"/>
    <w:rsid w:val="00A1714A"/>
    <w:rsid w:val="00A32718"/>
    <w:rsid w:val="00A41684"/>
    <w:rsid w:val="00A52FC3"/>
    <w:rsid w:val="00A54C34"/>
    <w:rsid w:val="00A55EA1"/>
    <w:rsid w:val="00A57DC5"/>
    <w:rsid w:val="00A64E80"/>
    <w:rsid w:val="00A72BCD"/>
    <w:rsid w:val="00A741D9"/>
    <w:rsid w:val="00A833AB"/>
    <w:rsid w:val="00A9741D"/>
    <w:rsid w:val="00AA3A1A"/>
    <w:rsid w:val="00AB6162"/>
    <w:rsid w:val="00AD4B17"/>
    <w:rsid w:val="00AD6D75"/>
    <w:rsid w:val="00AE106D"/>
    <w:rsid w:val="00B37A03"/>
    <w:rsid w:val="00B412D4"/>
    <w:rsid w:val="00BB40B1"/>
    <w:rsid w:val="00BB521B"/>
    <w:rsid w:val="00BE246D"/>
    <w:rsid w:val="00BE3C22"/>
    <w:rsid w:val="00BF22DE"/>
    <w:rsid w:val="00C0345E"/>
    <w:rsid w:val="00C26428"/>
    <w:rsid w:val="00C3483A"/>
    <w:rsid w:val="00C50F03"/>
    <w:rsid w:val="00C6766E"/>
    <w:rsid w:val="00C74E9D"/>
    <w:rsid w:val="00C76812"/>
    <w:rsid w:val="00C77725"/>
    <w:rsid w:val="00C82FD3"/>
    <w:rsid w:val="00C90785"/>
    <w:rsid w:val="00C92819"/>
    <w:rsid w:val="00CC564F"/>
    <w:rsid w:val="00CC6B7B"/>
    <w:rsid w:val="00CD2089"/>
    <w:rsid w:val="00CD43A8"/>
    <w:rsid w:val="00CD5917"/>
    <w:rsid w:val="00CD7B8F"/>
    <w:rsid w:val="00CE7207"/>
    <w:rsid w:val="00D02CEE"/>
    <w:rsid w:val="00D73A67"/>
    <w:rsid w:val="00D74CB1"/>
    <w:rsid w:val="00D970A9"/>
    <w:rsid w:val="00DB0BC2"/>
    <w:rsid w:val="00DB21D4"/>
    <w:rsid w:val="00DC3E5E"/>
    <w:rsid w:val="00DF34E0"/>
    <w:rsid w:val="00DF3845"/>
    <w:rsid w:val="00E25791"/>
    <w:rsid w:val="00E319E2"/>
    <w:rsid w:val="00E31DF1"/>
    <w:rsid w:val="00E41911"/>
    <w:rsid w:val="00E85343"/>
    <w:rsid w:val="00E90ABB"/>
    <w:rsid w:val="00E92EEF"/>
    <w:rsid w:val="00EA0452"/>
    <w:rsid w:val="00EA05FA"/>
    <w:rsid w:val="00EA1865"/>
    <w:rsid w:val="00EA608D"/>
    <w:rsid w:val="00EB1AC8"/>
    <w:rsid w:val="00F24442"/>
    <w:rsid w:val="00F409FF"/>
    <w:rsid w:val="00F50AE3"/>
    <w:rsid w:val="00F6140E"/>
    <w:rsid w:val="00F67CF1"/>
    <w:rsid w:val="00F840F0"/>
    <w:rsid w:val="00F93671"/>
    <w:rsid w:val="00F97AD4"/>
    <w:rsid w:val="00FA25BF"/>
    <w:rsid w:val="00FB0D0D"/>
    <w:rsid w:val="00FB34FD"/>
    <w:rsid w:val="00FB43B4"/>
    <w:rsid w:val="00FB5A03"/>
    <w:rsid w:val="00FC0342"/>
    <w:rsid w:val="00FD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35BC61-9735-434E-B1D5-1940FB71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F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F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495_201401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0CB17-3982-4AF2-B585-02FD92E0F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4495: T. Ed Garrison Family - South Carolina Legislature Online</dc:title>
  <dc:creator>McDowell</dc:creator>
  <cp:lastModifiedBy>N Cumfer</cp:lastModifiedBy>
  <cp:revision>6</cp:revision>
  <cp:lastPrinted>2014-01-14T18:14:00Z</cp:lastPrinted>
  <dcterms:created xsi:type="dcterms:W3CDTF">2014-01-15T19:38:00Z</dcterms:created>
  <dcterms:modified xsi:type="dcterms:W3CDTF">2014-12-05T16:57:00Z</dcterms:modified>
</cp:coreProperties>
</file>