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8DF" w:rsidRDefault="00DD28DF" w:rsidP="00DD28DF">
      <w:pPr>
        <w:widowControl w:val="0"/>
        <w:jc w:val="center"/>
      </w:pPr>
      <w:r w:rsidRPr="00DD28DF">
        <w:rPr>
          <w:b/>
        </w:rPr>
        <w:t>South Carolina General Assembly</w:t>
      </w:r>
    </w:p>
    <w:p w:rsidR="00DD28DF" w:rsidRDefault="00DD28DF" w:rsidP="00DD28DF">
      <w:pPr>
        <w:widowControl w:val="0"/>
        <w:jc w:val="center"/>
      </w:pPr>
      <w:r>
        <w:t>120th Session, 2013-2014</w:t>
      </w:r>
    </w:p>
    <w:p w:rsidR="00DD28DF" w:rsidRDefault="00DD28DF" w:rsidP="00DD28DF">
      <w:pPr>
        <w:widowControl w:val="0"/>
        <w:jc w:val="left"/>
      </w:pPr>
    </w:p>
    <w:p w:rsidR="00DD28DF" w:rsidRDefault="00DD28DF" w:rsidP="00DD28DF">
      <w:pPr>
        <w:widowControl w:val="0"/>
        <w:jc w:val="left"/>
        <w:rPr>
          <w:b/>
        </w:rPr>
      </w:pPr>
      <w:r w:rsidRPr="00DD28DF">
        <w:rPr>
          <w:b/>
        </w:rPr>
        <w:t>H. 4546</w:t>
      </w:r>
    </w:p>
    <w:p w:rsidR="00DD28DF" w:rsidRDefault="00DD28DF" w:rsidP="00DD28DF">
      <w:pPr>
        <w:widowControl w:val="0"/>
        <w:jc w:val="left"/>
        <w:rPr>
          <w:b/>
        </w:rPr>
      </w:pPr>
    </w:p>
    <w:p w:rsidR="00DD28DF" w:rsidRDefault="00DD28DF" w:rsidP="00DD28DF">
      <w:pPr>
        <w:widowControl w:val="0"/>
        <w:jc w:val="left"/>
      </w:pPr>
      <w:r w:rsidRPr="00DD28DF">
        <w:rPr>
          <w:b/>
        </w:rPr>
        <w:t>STATUS INFORMATION</w:t>
      </w:r>
    </w:p>
    <w:p w:rsidR="00DD28DF" w:rsidRDefault="00DD28DF" w:rsidP="00DD28DF">
      <w:pPr>
        <w:widowControl w:val="0"/>
        <w:jc w:val="left"/>
      </w:pPr>
    </w:p>
    <w:p w:rsidR="00DD28DF" w:rsidRDefault="00DD28DF" w:rsidP="00DD28DF">
      <w:pPr>
        <w:widowControl w:val="0"/>
        <w:jc w:val="left"/>
      </w:pPr>
      <w:r>
        <w:t>House Resolution</w:t>
      </w:r>
    </w:p>
    <w:p w:rsidR="00DD28DF" w:rsidRDefault="0020561A" w:rsidP="00DD28DF">
      <w:pPr>
        <w:widowControl w:val="0"/>
        <w:jc w:val="left"/>
      </w:pPr>
      <w:r>
        <w:t>Sponsors: Reps. Felder, Norman, Simrill, Delleney, Long, King, D.C. Moss, V.S. Moss, Pope,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Dillard, Douglas, Edge, Erickson, Finlay, Forrester, Funderburk, Gagnon, Gambrell, George, Gilliard, Goldfinch, Govan, Hamilton, Hardee, Hardwick, Harrell, Hart, Hayes, Henderson, Herbkersman, Hiott, Hixon, Hodges, Horne, Hosey, Howard, Huggins, Jefferson, Kennedy, Knight, Limehouse, Loftis, Lowe, Lucas, Mack, McCoy, McEachern, M.S. McLeod, W.J. McLeod, Merrill, Mitchell, Munnerlyn, Murphy, Nanney, Neal, Newton, Norrell, R.L. Ott, Owens, Parks, Patrick, Pitts, Putnam, Quinn, Ridgeway, Riley, Rivers, Robinson</w:t>
      </w:r>
      <w:r>
        <w:noBreakHyphen/>
        <w:t>Simpson, Rutherford, Ryhal, Sabb, Sandifer, Sellers, Skelton, G.M. Smith, G.R. Smith, J.E. Smith, J.R. Smith, Sottile, Southard, Spires, Stavrinakis, Stringer, Tallon, Taylor, Thayer, Toole, Vick, Weeks, Wells, Whipper, White, Whitmire, Williams, Willis and Wood</w:t>
      </w:r>
    </w:p>
    <w:p w:rsidR="00DD28DF" w:rsidRDefault="00DD28DF" w:rsidP="00DD28DF">
      <w:pPr>
        <w:widowControl w:val="0"/>
        <w:jc w:val="left"/>
      </w:pPr>
      <w:r>
        <w:t>Document Path: l:\council\bills\rm\1413sd14.docx</w:t>
      </w:r>
    </w:p>
    <w:p w:rsidR="00DD28DF" w:rsidRDefault="00DD28DF" w:rsidP="00DD28DF">
      <w:pPr>
        <w:widowControl w:val="0"/>
        <w:jc w:val="left"/>
      </w:pPr>
    </w:p>
    <w:p w:rsidR="00DD28DF" w:rsidRDefault="00DD28DF" w:rsidP="00DD28DF">
      <w:pPr>
        <w:widowControl w:val="0"/>
        <w:jc w:val="left"/>
      </w:pPr>
      <w:r>
        <w:t>Introduced in the House on January 23, 2014</w:t>
      </w:r>
    </w:p>
    <w:p w:rsidR="00DD28DF" w:rsidRDefault="00DD28DF" w:rsidP="00DD28DF">
      <w:pPr>
        <w:widowControl w:val="0"/>
        <w:jc w:val="left"/>
      </w:pPr>
      <w:r>
        <w:t>Adopted by the House on January 23, 2014</w:t>
      </w:r>
    </w:p>
    <w:p w:rsidR="00DD28DF" w:rsidRDefault="00DD28DF" w:rsidP="00DD28DF">
      <w:pPr>
        <w:widowControl w:val="0"/>
        <w:jc w:val="left"/>
      </w:pPr>
    </w:p>
    <w:p w:rsidR="00DD28DF" w:rsidRDefault="00DD28DF" w:rsidP="00DD28DF">
      <w:pPr>
        <w:widowControl w:val="0"/>
        <w:jc w:val="left"/>
      </w:pPr>
      <w:r>
        <w:t xml:space="preserve">Summary: </w:t>
      </w:r>
      <w:r w:rsidR="00FF13F0">
        <w:t>Ed Currie</w:t>
      </w:r>
    </w:p>
    <w:p w:rsidR="00DD28DF" w:rsidRDefault="00DD28DF" w:rsidP="00DD28DF">
      <w:pPr>
        <w:widowControl w:val="0"/>
        <w:jc w:val="left"/>
      </w:pPr>
    </w:p>
    <w:p w:rsidR="00DD28DF" w:rsidRDefault="00DD28DF" w:rsidP="00DD28DF">
      <w:pPr>
        <w:widowControl w:val="0"/>
        <w:jc w:val="left"/>
      </w:pPr>
    </w:p>
    <w:p w:rsidR="00DD28DF" w:rsidRDefault="00DD28DF" w:rsidP="00DD28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28DF">
        <w:rPr>
          <w:b/>
        </w:rPr>
        <w:t>HISTORY OF LEGISLATIVE ACTIONS</w:t>
      </w:r>
    </w:p>
    <w:p w:rsidR="00DD28DF" w:rsidRDefault="00DD28DF" w:rsidP="00DD28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28DF" w:rsidRPr="00DD28DF" w:rsidRDefault="00DD28DF" w:rsidP="00DD28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28DF">
        <w:rPr>
          <w:u w:val="single"/>
        </w:rPr>
        <w:tab/>
        <w:t>Date</w:t>
      </w:r>
      <w:r w:rsidRPr="00DD28DF">
        <w:rPr>
          <w:u w:val="single"/>
        </w:rPr>
        <w:tab/>
        <w:t>Body</w:t>
      </w:r>
      <w:r w:rsidRPr="00DD28DF">
        <w:rPr>
          <w:u w:val="single"/>
        </w:rPr>
        <w:tab/>
        <w:t>Action Description with journal page number</w:t>
      </w:r>
      <w:r w:rsidRPr="00DD28DF">
        <w:rPr>
          <w:u w:val="single"/>
        </w:rPr>
        <w:tab/>
      </w:r>
      <w:bookmarkStart w:id="0" w:name="_GoBack"/>
      <w:bookmarkEnd w:id="0"/>
    </w:p>
    <w:p w:rsidR="003A48A4" w:rsidRDefault="003A48A4" w:rsidP="003A48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House</w:t>
      </w:r>
      <w:r>
        <w:tab/>
      </w:r>
      <w:r w:rsidRPr="001E1FD6">
        <w:t>Introduced and adopted (</w:t>
      </w:r>
      <w:hyperlink r:id="rId7" w:history="1">
        <w:r w:rsidRPr="001E1FD6">
          <w:rPr>
            <w:rStyle w:val="Hyperlink"/>
          </w:rPr>
          <w:t>House Journal</w:t>
        </w:r>
        <w:r w:rsidRPr="001E1FD6">
          <w:rPr>
            <w:rStyle w:val="Hyperlink"/>
          </w:rPr>
          <w:noBreakHyphen/>
          <w:t>page 5</w:t>
        </w:r>
      </w:hyperlink>
      <w:r w:rsidRPr="001E1FD6">
        <w:t>)</w:t>
      </w:r>
    </w:p>
    <w:p w:rsidR="003A48A4" w:rsidRDefault="003A48A4" w:rsidP="003A48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28DF" w:rsidRPr="00DD28DF" w:rsidRDefault="00DD28DF" w:rsidP="00DD28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28DF" w:rsidRDefault="00DD28DF" w:rsidP="00DD28DF">
      <w:r w:rsidRPr="00DD28DF">
        <w:rPr>
          <w:b/>
        </w:rPr>
        <w:t>VERSIONS OF THIS BILL</w:t>
      </w:r>
    </w:p>
    <w:p w:rsidR="00DD28DF" w:rsidRDefault="00DD28DF" w:rsidP="00DD28DF"/>
    <w:p w:rsidR="00DD28DF" w:rsidRDefault="00F35056" w:rsidP="00DD28DF">
      <w:hyperlink r:id="rId8" w:history="1">
        <w:r w:rsidR="00DD28DF">
          <w:rPr>
            <w:rStyle w:val="Hyperlink"/>
          </w:rPr>
          <w:t>1/23/2014</w:t>
        </w:r>
      </w:hyperlink>
    </w:p>
    <w:p w:rsidR="00DD28DF" w:rsidRDefault="00DD28DF" w:rsidP="00DD28DF"/>
    <w:p w:rsidR="00DD28DF" w:rsidRDefault="00DD28DF" w:rsidP="00DD28DF">
      <w:pPr>
        <w:sectPr w:rsidR="00DD28DF" w:rsidSect="00DD28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5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46C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33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64328">
        <w:t xml:space="preserve">CONGRATULATE ED CURRIE OF ROCK HILL ON BEING NEWLY </w:t>
      </w:r>
      <w:r w:rsidR="00B43759">
        <w:t xml:space="preserve">CERTIFIED BY </w:t>
      </w:r>
      <w:r w:rsidR="00764328" w:rsidRPr="00EE2553">
        <w:rPr>
          <w:i/>
        </w:rPr>
        <w:t>GUINNESS WORLD RECORDS</w:t>
      </w:r>
      <w:r w:rsidR="00B43759">
        <w:t xml:space="preserve"> FOR GROWING THE WORLD</w:t>
      </w:r>
      <w:r w:rsidR="00703679" w:rsidRPr="00703679">
        <w:t>’</w:t>
      </w:r>
      <w:r w:rsidR="00B43759">
        <w:t xml:space="preserve">S HOTTEST </w:t>
      </w:r>
      <w:r w:rsidR="00A22C66">
        <w:t xml:space="preserve">CHILI </w:t>
      </w:r>
      <w:r w:rsidR="00B43759">
        <w:t>PEPPER.</w:t>
      </w:r>
    </w:p>
    <w:p w:rsidR="00B646CD" w:rsidRDefault="00B64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4BAC" w:rsidRDefault="00B646CD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4BAC">
        <w:rPr>
          <w:color w:val="000000" w:themeColor="text1"/>
          <w:u w:color="000000" w:themeColor="text1"/>
        </w:rPr>
        <w:t>in November 2013, Ed Currie of Rock Hill learned he had realized a longtime dream: the official certification of his</w:t>
      </w:r>
      <w:r w:rsidR="00724BAC" w:rsidRPr="00E4560B">
        <w:rPr>
          <w:color w:val="000000" w:themeColor="text1"/>
          <w:u w:color="000000" w:themeColor="text1"/>
        </w:rPr>
        <w:t xml:space="preserve"> Smokin</w:t>
      </w:r>
      <w:r w:rsidR="00703679" w:rsidRPr="00703679">
        <w:rPr>
          <w:color w:val="000000" w:themeColor="text1"/>
          <w:u w:color="000000" w:themeColor="text1"/>
        </w:rPr>
        <w:t>’</w:t>
      </w:r>
      <w:r w:rsidR="00724BAC" w:rsidRPr="00E4560B">
        <w:rPr>
          <w:color w:val="000000" w:themeColor="text1"/>
          <w:u w:color="000000" w:themeColor="text1"/>
        </w:rPr>
        <w:t xml:space="preserve"> Ed</w:t>
      </w:r>
      <w:r w:rsidR="00703679" w:rsidRPr="00703679">
        <w:rPr>
          <w:color w:val="000000" w:themeColor="text1"/>
          <w:u w:color="000000" w:themeColor="text1"/>
        </w:rPr>
        <w:t>’</w:t>
      </w:r>
      <w:r w:rsidR="00724BAC" w:rsidRPr="00E4560B">
        <w:rPr>
          <w:color w:val="000000" w:themeColor="text1"/>
          <w:u w:color="000000" w:themeColor="text1"/>
        </w:rPr>
        <w:t>s Carolina Reaper</w:t>
      </w:r>
      <w:r w:rsidR="00724BAC">
        <w:rPr>
          <w:color w:val="000000" w:themeColor="text1"/>
          <w:u w:color="000000" w:themeColor="text1"/>
        </w:rPr>
        <w:t xml:space="preserve"> as </w:t>
      </w:r>
      <w:r w:rsidR="00724BAC" w:rsidRPr="00E4560B">
        <w:rPr>
          <w:color w:val="000000" w:themeColor="text1"/>
          <w:u w:color="000000" w:themeColor="text1"/>
        </w:rPr>
        <w:t>the world</w:t>
      </w:r>
      <w:r w:rsidR="00703679" w:rsidRPr="00703679">
        <w:rPr>
          <w:color w:val="000000" w:themeColor="text1"/>
          <w:u w:color="000000" w:themeColor="text1"/>
        </w:rPr>
        <w:t>’</w:t>
      </w:r>
      <w:r w:rsidR="00724BAC" w:rsidRPr="00E4560B">
        <w:rPr>
          <w:color w:val="000000" w:themeColor="text1"/>
          <w:u w:color="000000" w:themeColor="text1"/>
        </w:rPr>
        <w:t>s hottest chili pepper</w:t>
      </w:r>
      <w:r w:rsidR="00724BAC">
        <w:rPr>
          <w:color w:val="000000" w:themeColor="text1"/>
          <w:u w:color="000000" w:themeColor="text1"/>
        </w:rPr>
        <w:t xml:space="preserve"> by </w:t>
      </w:r>
      <w:r w:rsidR="00724BAC" w:rsidRPr="00E4560B">
        <w:rPr>
          <w:i/>
          <w:color w:val="000000" w:themeColor="text1"/>
          <w:u w:color="000000" w:themeColor="text1"/>
        </w:rPr>
        <w:t>Guinness World Records</w:t>
      </w:r>
      <w:r w:rsidR="00724BAC">
        <w:rPr>
          <w:color w:val="000000" w:themeColor="text1"/>
          <w:u w:color="000000" w:themeColor="text1"/>
        </w:rPr>
        <w:t>; and</w:t>
      </w: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Ed felt sure</w:t>
      </w:r>
      <w:r w:rsidRPr="00E4560B">
        <w:rPr>
          <w:color w:val="000000" w:themeColor="text1"/>
          <w:u w:color="000000" w:themeColor="text1"/>
        </w:rPr>
        <w:t xml:space="preserve"> the world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>s hottest pepper could be grown in York County</w:t>
      </w:r>
      <w:r>
        <w:rPr>
          <w:color w:val="000000" w:themeColor="text1"/>
          <w:u w:color="000000" w:themeColor="text1"/>
        </w:rPr>
        <w:t xml:space="preserve">. </w:t>
      </w:r>
      <w:r w:rsidRPr="00E4560B">
        <w:rPr>
          <w:color w:val="000000" w:themeColor="text1"/>
          <w:u w:color="000000" w:themeColor="text1"/>
        </w:rPr>
        <w:t xml:space="preserve">With the help of </w:t>
      </w:r>
      <w:r>
        <w:rPr>
          <w:color w:val="000000" w:themeColor="text1"/>
          <w:u w:color="000000" w:themeColor="text1"/>
        </w:rPr>
        <w:t xml:space="preserve">a </w:t>
      </w:r>
      <w:r w:rsidRPr="00E4560B">
        <w:rPr>
          <w:color w:val="000000" w:themeColor="text1"/>
          <w:u w:color="000000" w:themeColor="text1"/>
        </w:rPr>
        <w:t>Winthrop University chemistry professor</w:t>
      </w:r>
      <w:r>
        <w:rPr>
          <w:color w:val="000000" w:themeColor="text1"/>
          <w:u w:color="000000" w:themeColor="text1"/>
        </w:rPr>
        <w:t>, C</w:t>
      </w:r>
      <w:r w:rsidRPr="00E4560B">
        <w:rPr>
          <w:color w:val="000000" w:themeColor="text1"/>
          <w:u w:color="000000" w:themeColor="text1"/>
        </w:rPr>
        <w:t>liff Calloway</w:t>
      </w:r>
      <w:r>
        <w:rPr>
          <w:color w:val="000000" w:themeColor="text1"/>
          <w:u w:color="000000" w:themeColor="text1"/>
        </w:rPr>
        <w:t>,</w:t>
      </w:r>
      <w:r w:rsidRPr="00E4560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professor</w:t>
      </w:r>
      <w:r w:rsidR="00703679" w:rsidRPr="007036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4560B">
        <w:rPr>
          <w:color w:val="000000" w:themeColor="text1"/>
          <w:u w:color="000000" w:themeColor="text1"/>
        </w:rPr>
        <w:t xml:space="preserve">students, </w:t>
      </w:r>
      <w:r>
        <w:rPr>
          <w:color w:val="000000" w:themeColor="text1"/>
          <w:u w:color="000000" w:themeColor="text1"/>
        </w:rPr>
        <w:t>Ed</w:t>
      </w:r>
      <w:r w:rsidRPr="00E456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pursued</w:t>
      </w:r>
      <w:r w:rsidRPr="00E4560B">
        <w:rPr>
          <w:color w:val="000000" w:themeColor="text1"/>
          <w:u w:color="000000" w:themeColor="text1"/>
        </w:rPr>
        <w:t xml:space="preserve"> the Guinness record. The students tested peck after peck of peppers </w:t>
      </w:r>
      <w:r>
        <w:rPr>
          <w:color w:val="000000" w:themeColor="text1"/>
          <w:u w:color="000000" w:themeColor="text1"/>
        </w:rPr>
        <w:t xml:space="preserve">not only </w:t>
      </w:r>
      <w:r w:rsidRPr="00E4560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measure their hotness </w:t>
      </w:r>
      <w:r w:rsidRPr="00E4560B">
        <w:rPr>
          <w:color w:val="000000" w:themeColor="text1"/>
          <w:u w:color="000000" w:themeColor="text1"/>
        </w:rPr>
        <w:t>but also to make sure the peppers could be replicated</w:t>
      </w:r>
      <w:r>
        <w:rPr>
          <w:color w:val="000000" w:themeColor="text1"/>
          <w:u w:color="000000" w:themeColor="text1"/>
        </w:rPr>
        <w:t>; and</w:t>
      </w: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E4560B">
        <w:rPr>
          <w:color w:val="000000" w:themeColor="text1"/>
          <w:u w:color="000000" w:themeColor="text1"/>
        </w:rPr>
        <w:t>n average, Smokin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 xml:space="preserve"> Ed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>s Carolina Reaper has a Scoville heat unit rating</w:t>
      </w:r>
      <w:r>
        <w:rPr>
          <w:color w:val="000000" w:themeColor="text1"/>
          <w:u w:color="000000" w:themeColor="text1"/>
        </w:rPr>
        <w:t xml:space="preserve"> (</w:t>
      </w:r>
      <w:r w:rsidRPr="00E4560B">
        <w:rPr>
          <w:color w:val="000000" w:themeColor="text1"/>
          <w:u w:color="000000" w:themeColor="text1"/>
        </w:rPr>
        <w:t xml:space="preserve">a measure of the concentration of the chemical compound capsaicin, which produces </w:t>
      </w:r>
      <w:r>
        <w:rPr>
          <w:color w:val="000000" w:themeColor="text1"/>
          <w:u w:color="000000" w:themeColor="text1"/>
        </w:rPr>
        <w:t>a</w:t>
      </w:r>
      <w:r w:rsidRPr="00E4560B">
        <w:rPr>
          <w:color w:val="000000" w:themeColor="text1"/>
          <w:u w:color="000000" w:themeColor="text1"/>
        </w:rPr>
        <w:t xml:space="preserve"> heat sensation in </w:t>
      </w:r>
      <w:r>
        <w:rPr>
          <w:color w:val="000000" w:themeColor="text1"/>
          <w:u w:color="000000" w:themeColor="text1"/>
        </w:rPr>
        <w:t>the</w:t>
      </w:r>
      <w:r w:rsidRPr="00E4560B">
        <w:rPr>
          <w:color w:val="000000" w:themeColor="text1"/>
          <w:u w:color="000000" w:themeColor="text1"/>
        </w:rPr>
        <w:t xml:space="preserve"> mouth</w:t>
      </w:r>
      <w:r>
        <w:rPr>
          <w:color w:val="000000" w:themeColor="text1"/>
          <w:u w:color="000000" w:themeColor="text1"/>
        </w:rPr>
        <w:t xml:space="preserve">) </w:t>
      </w:r>
      <w:r w:rsidRPr="00E4560B">
        <w:rPr>
          <w:color w:val="000000" w:themeColor="text1"/>
          <w:u w:color="000000" w:themeColor="text1"/>
        </w:rPr>
        <w:t xml:space="preserve">of 1,569,300. </w:t>
      </w:r>
      <w:r>
        <w:rPr>
          <w:color w:val="000000" w:themeColor="text1"/>
          <w:u w:color="000000" w:themeColor="text1"/>
        </w:rPr>
        <w:t>By comparison, j</w:t>
      </w:r>
      <w:r w:rsidRPr="00E4560B">
        <w:rPr>
          <w:color w:val="000000" w:themeColor="text1"/>
          <w:u w:color="000000" w:themeColor="text1"/>
        </w:rPr>
        <w:t xml:space="preserve">alapeno peppers have a Scoville rating </w:t>
      </w:r>
      <w:r>
        <w:rPr>
          <w:color w:val="000000" w:themeColor="text1"/>
          <w:u w:color="000000" w:themeColor="text1"/>
        </w:rPr>
        <w:t xml:space="preserve">ranging </w:t>
      </w:r>
      <w:r w:rsidRPr="00E4560B">
        <w:rPr>
          <w:color w:val="000000" w:themeColor="text1"/>
          <w:u w:color="000000" w:themeColor="text1"/>
        </w:rPr>
        <w:t>from 2,500 to 8,000</w:t>
      </w:r>
      <w:r>
        <w:rPr>
          <w:color w:val="000000" w:themeColor="text1"/>
          <w:u w:color="000000" w:themeColor="text1"/>
        </w:rPr>
        <w:t>; and</w:t>
      </w: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560B">
        <w:rPr>
          <w:color w:val="000000" w:themeColor="text1"/>
          <w:u w:color="000000" w:themeColor="text1"/>
        </w:rPr>
        <w:t xml:space="preserve">Guinness proclaimed </w:t>
      </w:r>
      <w:r>
        <w:rPr>
          <w:color w:val="000000" w:themeColor="text1"/>
          <w:u w:color="000000" w:themeColor="text1"/>
        </w:rPr>
        <w:t>Ed</w:t>
      </w:r>
      <w:r w:rsidR="00703679" w:rsidRPr="007036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4560B">
        <w:rPr>
          <w:color w:val="000000" w:themeColor="text1"/>
          <w:u w:color="000000" w:themeColor="text1"/>
        </w:rPr>
        <w:t xml:space="preserve"> pepper beat out the former recordholder, Trinidad Scorpion Butch T, which has a Scoville rating of 1</w:t>
      </w:r>
      <w:r>
        <w:rPr>
          <w:color w:val="000000" w:themeColor="text1"/>
          <w:u w:color="000000" w:themeColor="text1"/>
        </w:rPr>
        <w:t>,000,000</w:t>
      </w:r>
      <w:r w:rsidRPr="00E4560B">
        <w:rPr>
          <w:color w:val="000000" w:themeColor="text1"/>
          <w:u w:color="000000" w:themeColor="text1"/>
        </w:rPr>
        <w:t xml:space="preserve"> to 1,463,700</w:t>
      </w:r>
      <w:r>
        <w:rPr>
          <w:color w:val="000000" w:themeColor="text1"/>
          <w:u w:color="000000" w:themeColor="text1"/>
        </w:rPr>
        <w:t>; and</w:t>
      </w: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due to wide press coverage of his story, o</w:t>
      </w:r>
      <w:r w:rsidRPr="00E4560B">
        <w:rPr>
          <w:color w:val="000000" w:themeColor="text1"/>
          <w:u w:color="000000" w:themeColor="text1"/>
        </w:rPr>
        <w:t xml:space="preserve">rders for </w:t>
      </w:r>
      <w:r>
        <w:rPr>
          <w:color w:val="000000" w:themeColor="text1"/>
          <w:u w:color="000000" w:themeColor="text1"/>
        </w:rPr>
        <w:t xml:space="preserve">his pepper seeds and other products </w:t>
      </w:r>
      <w:r w:rsidR="001E061E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have reached more than</w:t>
      </w:r>
      <w:r w:rsidRPr="00E456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fifteen hundred orders a day, and Ed is considering expanding his operations. For his success, he gives full credit to the blessing of God; and</w:t>
      </w:r>
    </w:p>
    <w:p w:rsidR="00724BAC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BAC" w:rsidRPr="00E4560B" w:rsidRDefault="00724BAC" w:rsidP="00724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looking to the future, Ed h</w:t>
      </w:r>
      <w:r w:rsidRPr="00E4560B">
        <w:rPr>
          <w:color w:val="000000" w:themeColor="text1"/>
          <w:u w:color="000000" w:themeColor="text1"/>
        </w:rPr>
        <w:t>as some peppers in development</w:t>
      </w:r>
      <w:r>
        <w:rPr>
          <w:color w:val="000000" w:themeColor="text1"/>
          <w:u w:color="000000" w:themeColor="text1"/>
        </w:rPr>
        <w:t xml:space="preserve"> he believes </w:t>
      </w:r>
      <w:r w:rsidRPr="00E4560B">
        <w:rPr>
          <w:color w:val="000000" w:themeColor="text1"/>
          <w:u w:color="000000" w:themeColor="text1"/>
        </w:rPr>
        <w:t>are even hotter than Smokin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 xml:space="preserve"> Ed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>s Carolina Reaper. He is also studying the medicinal powers of peppers</w:t>
      </w:r>
      <w:r w:rsidR="007A10A5">
        <w:rPr>
          <w:color w:val="000000" w:themeColor="text1"/>
          <w:u w:color="000000" w:themeColor="text1"/>
        </w:rPr>
        <w:t>, his</w:t>
      </w:r>
      <w:r w:rsidRPr="00E4560B">
        <w:rPr>
          <w:color w:val="000000" w:themeColor="text1"/>
          <w:u w:color="000000" w:themeColor="text1"/>
        </w:rPr>
        <w:t xml:space="preserve"> medicinal research </w:t>
      </w:r>
      <w:r w:rsidR="00106E94">
        <w:rPr>
          <w:color w:val="000000" w:themeColor="text1"/>
          <w:u w:color="000000" w:themeColor="text1"/>
        </w:rPr>
        <w:t>compris</w:t>
      </w:r>
      <w:r w:rsidR="007A10A5">
        <w:rPr>
          <w:color w:val="000000" w:themeColor="text1"/>
          <w:u w:color="000000" w:themeColor="text1"/>
        </w:rPr>
        <w:t>ing</w:t>
      </w:r>
      <w:r w:rsidR="00106E94">
        <w:rPr>
          <w:color w:val="000000" w:themeColor="text1"/>
          <w:u w:color="000000" w:themeColor="text1"/>
        </w:rPr>
        <w:t xml:space="preserve"> the work of </w:t>
      </w:r>
      <w:r w:rsidRPr="00E4560B">
        <w:rPr>
          <w:color w:val="000000" w:themeColor="text1"/>
          <w:u w:color="000000" w:themeColor="text1"/>
        </w:rPr>
        <w:t>one of nine companies housed at Rock Hill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>s technology incubator</w:t>
      </w:r>
      <w:r>
        <w:rPr>
          <w:color w:val="000000" w:themeColor="text1"/>
          <w:u w:color="000000" w:themeColor="text1"/>
        </w:rPr>
        <w:t>; and</w:t>
      </w:r>
    </w:p>
    <w:p w:rsidR="00B43759" w:rsidRDefault="00B437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CD" w:rsidRDefault="007A52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is pleased to pause in its deliberations to applaud Ed Currie on his latest achievement, inclusion in </w:t>
      </w:r>
      <w:r w:rsidRPr="00EE2553">
        <w:rPr>
          <w:i/>
        </w:rPr>
        <w:t>Guinness World Records</w:t>
      </w:r>
      <w:r>
        <w:rPr>
          <w:i/>
        </w:rPr>
        <w:t xml:space="preserve"> </w:t>
      </w:r>
      <w:r>
        <w:t xml:space="preserve">for his </w:t>
      </w:r>
      <w:r w:rsidRPr="00E4560B">
        <w:rPr>
          <w:color w:val="000000" w:themeColor="text1"/>
          <w:u w:color="000000" w:themeColor="text1"/>
        </w:rPr>
        <w:t>Smokin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 xml:space="preserve"> Ed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>s Carolina Reaper</w:t>
      </w:r>
      <w:r>
        <w:rPr>
          <w:color w:val="000000" w:themeColor="text1"/>
          <w:u w:color="000000" w:themeColor="text1"/>
        </w:rPr>
        <w:t xml:space="preserve">, </w:t>
      </w:r>
      <w:r w:rsidRPr="00E4560B">
        <w:rPr>
          <w:color w:val="000000" w:themeColor="text1"/>
          <w:u w:color="000000" w:themeColor="text1"/>
        </w:rPr>
        <w:t>the world</w:t>
      </w:r>
      <w:r w:rsidR="00703679" w:rsidRPr="00703679">
        <w:rPr>
          <w:color w:val="000000" w:themeColor="text1"/>
          <w:u w:color="000000" w:themeColor="text1"/>
        </w:rPr>
        <w:t>’</w:t>
      </w:r>
      <w:r w:rsidRPr="00E4560B">
        <w:rPr>
          <w:color w:val="000000" w:themeColor="text1"/>
          <w:u w:color="000000" w:themeColor="text1"/>
        </w:rPr>
        <w:t>s hottest chili pepper</w:t>
      </w:r>
      <w:r>
        <w:rPr>
          <w:color w:val="000000" w:themeColor="text1"/>
          <w:u w:color="000000" w:themeColor="text1"/>
        </w:rPr>
        <w:t xml:space="preserve">. </w:t>
      </w:r>
      <w:r w:rsidR="00B646CD">
        <w:t>Now, therefore,</w:t>
      </w:r>
    </w:p>
    <w:p w:rsidR="00B646CD" w:rsidRDefault="00B64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6CD" w:rsidRDefault="00B64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46CD" w:rsidRDefault="00B64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553" w:rsidRDefault="00B646CD" w:rsidP="00EE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43759">
        <w:t xml:space="preserve"> </w:t>
      </w:r>
      <w:r w:rsidR="00EE2553">
        <w:rPr>
          <w:color w:val="000000" w:themeColor="text1"/>
        </w:rPr>
        <w:t xml:space="preserve">the members of the South Carolina House of Representatives, by this resolution, </w:t>
      </w:r>
      <w:r w:rsidR="00EE2553">
        <w:t xml:space="preserve">congratulate Ed Currie of Rock Hill on being newly certified by </w:t>
      </w:r>
      <w:r w:rsidR="00EE2553" w:rsidRPr="00EE2553">
        <w:rPr>
          <w:i/>
        </w:rPr>
        <w:t>Guinness World Records</w:t>
      </w:r>
      <w:r w:rsidR="00EE2553">
        <w:t xml:space="preserve"> for growing the world</w:t>
      </w:r>
      <w:r w:rsidR="00703679" w:rsidRPr="00703679">
        <w:t>’</w:t>
      </w:r>
      <w:r w:rsidR="00EE2553">
        <w:t xml:space="preserve">s hottest </w:t>
      </w:r>
      <w:r w:rsidR="003C6930">
        <w:t xml:space="preserve">chili </w:t>
      </w:r>
      <w:r w:rsidR="00EE2553">
        <w:t>pepper.</w:t>
      </w:r>
    </w:p>
    <w:p w:rsidR="00B646CD" w:rsidRDefault="00B64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4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C6930">
        <w:t>provided</w:t>
      </w:r>
      <w:r>
        <w:t xml:space="preserve"> to</w:t>
      </w:r>
      <w:r w:rsidR="003C6930">
        <w:t xml:space="preserve"> Ed Currie.</w:t>
      </w:r>
    </w:p>
    <w:p w:rsidR="00285A1F" w:rsidRDefault="00703679" w:rsidP="009F4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5A1F" w:rsidRDefault="00285A1F" w:rsidP="00DD28DF">
      <w:pPr>
        <w:suppressAutoHyphens/>
      </w:pPr>
    </w:p>
    <w:sectPr w:rsidR="00285A1F" w:rsidSect="00DD28D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328" w:rsidRDefault="00764328" w:rsidP="009F0C77">
      <w:r>
        <w:separator/>
      </w:r>
    </w:p>
  </w:endnote>
  <w:endnote w:type="continuationSeparator" w:id="0">
    <w:p w:rsidR="00764328" w:rsidRDefault="007643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59A1E4-3671-4AFA-A5BA-70A44D5A1B4C}"/>
    <w:embedBold r:id="rId2" w:fontKey="{83B19040-2AAC-4502-A2E2-3CD808E38442}"/>
    <w:embedItalic r:id="rId3" w:fontKey="{1173621C-EBB8-4580-BC5D-77CCBF2A89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50AD495-69FB-46EB-B77B-C14FDFFC0E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53213E-60E4-428E-825E-A022210901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8DF" w:rsidRPr="00285A1F" w:rsidRDefault="00DD28DF" w:rsidP="00285A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[4546]</w:t>
    </w:r>
    <w:r>
      <w:tab/>
    </w:r>
    <w:r w:rsidR="00522C9C">
      <w:fldChar w:fldCharType="begin"/>
    </w:r>
    <w:r w:rsidR="00522C9C">
      <w:instrText xml:space="preserve"> PAGE  \* MERGEFORMAT </w:instrText>
    </w:r>
    <w:r w:rsidR="00522C9C">
      <w:fldChar w:fldCharType="separate"/>
    </w:r>
    <w:r w:rsidR="00F35056">
      <w:rPr>
        <w:noProof/>
      </w:rPr>
      <w:t>1</w:t>
    </w:r>
    <w:r w:rsidR="00522C9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328" w:rsidRDefault="00764328" w:rsidP="009F0C77">
      <w:r>
        <w:separator/>
      </w:r>
    </w:p>
  </w:footnote>
  <w:footnote w:type="continuationSeparator" w:id="0">
    <w:p w:rsidR="00764328" w:rsidRDefault="007643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13SD14"/>
    <w:docVar w:name="CoverBillType" w:val="r"/>
    <w:docVar w:name="docpath" w:val="L:\Council\bills\RM\1413SD14.DOCX"/>
    <w:docVar w:name="dvBillNumber" w:val="45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22A3"/>
    <w:rsid w:val="00011869"/>
    <w:rsid w:val="00014910"/>
    <w:rsid w:val="00014FFD"/>
    <w:rsid w:val="000B33DD"/>
    <w:rsid w:val="000E1785"/>
    <w:rsid w:val="000F40FA"/>
    <w:rsid w:val="00106E94"/>
    <w:rsid w:val="0010776B"/>
    <w:rsid w:val="00133E66"/>
    <w:rsid w:val="001435A3"/>
    <w:rsid w:val="001D08F2"/>
    <w:rsid w:val="001D525B"/>
    <w:rsid w:val="001D7F4F"/>
    <w:rsid w:val="001E061E"/>
    <w:rsid w:val="0020561A"/>
    <w:rsid w:val="002321B6"/>
    <w:rsid w:val="00250967"/>
    <w:rsid w:val="002543C8"/>
    <w:rsid w:val="00284AAE"/>
    <w:rsid w:val="00285A1F"/>
    <w:rsid w:val="002E3D0B"/>
    <w:rsid w:val="002E5912"/>
    <w:rsid w:val="00301B21"/>
    <w:rsid w:val="00325348"/>
    <w:rsid w:val="0032732C"/>
    <w:rsid w:val="00336AD0"/>
    <w:rsid w:val="0037079A"/>
    <w:rsid w:val="003A48A4"/>
    <w:rsid w:val="003C6930"/>
    <w:rsid w:val="003D01E8"/>
    <w:rsid w:val="003D22A3"/>
    <w:rsid w:val="003E5288"/>
    <w:rsid w:val="003F6D79"/>
    <w:rsid w:val="0041760A"/>
    <w:rsid w:val="00417C01"/>
    <w:rsid w:val="004809EE"/>
    <w:rsid w:val="004E7D54"/>
    <w:rsid w:val="00522C9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ECA"/>
    <w:rsid w:val="00703679"/>
    <w:rsid w:val="00724BAC"/>
    <w:rsid w:val="00734F00"/>
    <w:rsid w:val="00764328"/>
    <w:rsid w:val="00796E84"/>
    <w:rsid w:val="007A10A5"/>
    <w:rsid w:val="007A52F3"/>
    <w:rsid w:val="007A70AE"/>
    <w:rsid w:val="007C0AA2"/>
    <w:rsid w:val="008362E8"/>
    <w:rsid w:val="00853182"/>
    <w:rsid w:val="008A1768"/>
    <w:rsid w:val="008F0F33"/>
    <w:rsid w:val="008F4429"/>
    <w:rsid w:val="00911AEE"/>
    <w:rsid w:val="0094021A"/>
    <w:rsid w:val="009A44CA"/>
    <w:rsid w:val="009B44AF"/>
    <w:rsid w:val="009C6A0B"/>
    <w:rsid w:val="009F0C77"/>
    <w:rsid w:val="009F4255"/>
    <w:rsid w:val="009F4DD1"/>
    <w:rsid w:val="00A22C66"/>
    <w:rsid w:val="00A41684"/>
    <w:rsid w:val="00A64E80"/>
    <w:rsid w:val="00A72BCD"/>
    <w:rsid w:val="00A741D9"/>
    <w:rsid w:val="00A833AB"/>
    <w:rsid w:val="00A9741D"/>
    <w:rsid w:val="00AD4B17"/>
    <w:rsid w:val="00B412D4"/>
    <w:rsid w:val="00B43759"/>
    <w:rsid w:val="00B5144E"/>
    <w:rsid w:val="00B646CD"/>
    <w:rsid w:val="00BD2F77"/>
    <w:rsid w:val="00BE3C22"/>
    <w:rsid w:val="00C0345E"/>
    <w:rsid w:val="00C3483A"/>
    <w:rsid w:val="00C74E9D"/>
    <w:rsid w:val="00C82FD3"/>
    <w:rsid w:val="00C92819"/>
    <w:rsid w:val="00CC6B7B"/>
    <w:rsid w:val="00CD2089"/>
    <w:rsid w:val="00D222EB"/>
    <w:rsid w:val="00D73A67"/>
    <w:rsid w:val="00D970A9"/>
    <w:rsid w:val="00DD28DF"/>
    <w:rsid w:val="00DD7624"/>
    <w:rsid w:val="00DE1E9B"/>
    <w:rsid w:val="00DF3845"/>
    <w:rsid w:val="00E41911"/>
    <w:rsid w:val="00E77BE0"/>
    <w:rsid w:val="00E92EEF"/>
    <w:rsid w:val="00EE2553"/>
    <w:rsid w:val="00F24442"/>
    <w:rsid w:val="00F35056"/>
    <w:rsid w:val="00F50AE3"/>
    <w:rsid w:val="00F67CF1"/>
    <w:rsid w:val="00F840F0"/>
    <w:rsid w:val="00FB0D0D"/>
    <w:rsid w:val="00FB43B4"/>
    <w:rsid w:val="00FF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79A7AF-C3BC-4264-91AB-89BE9D5F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D28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46_2014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0CCDE-EDDF-4715-BC97-6F049E349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1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4546: Ed Currie - South Carolina Legislature Online</dc:title>
  <dc:creator>McDowell</dc:creator>
  <cp:lastModifiedBy>N Cumfer</cp:lastModifiedBy>
  <cp:revision>7</cp:revision>
  <dcterms:created xsi:type="dcterms:W3CDTF">2014-01-23T15:40:00Z</dcterms:created>
  <dcterms:modified xsi:type="dcterms:W3CDTF">2014-12-05T16:58:00Z</dcterms:modified>
</cp:coreProperties>
</file>