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966" w:rsidRDefault="00213966" w:rsidP="00213966">
      <w:pPr>
        <w:widowControl w:val="0"/>
        <w:jc w:val="center"/>
      </w:pPr>
      <w:r w:rsidRPr="00213966">
        <w:rPr>
          <w:b/>
        </w:rPr>
        <w:t>South Carolina General Assembly</w:t>
      </w:r>
    </w:p>
    <w:p w:rsidR="00213966" w:rsidRDefault="00213966" w:rsidP="00213966">
      <w:pPr>
        <w:widowControl w:val="0"/>
        <w:jc w:val="center"/>
      </w:pPr>
      <w:r>
        <w:t>120th Session, 2013-2014</w:t>
      </w:r>
    </w:p>
    <w:p w:rsidR="00213966" w:rsidRDefault="00213966" w:rsidP="00213966">
      <w:pPr>
        <w:widowControl w:val="0"/>
        <w:jc w:val="left"/>
      </w:pPr>
    </w:p>
    <w:p w:rsidR="00213966" w:rsidRDefault="00213966" w:rsidP="00213966">
      <w:pPr>
        <w:widowControl w:val="0"/>
        <w:jc w:val="left"/>
        <w:rPr>
          <w:b/>
        </w:rPr>
      </w:pPr>
      <w:r w:rsidRPr="00213966">
        <w:rPr>
          <w:b/>
        </w:rPr>
        <w:t>H. 4593</w:t>
      </w:r>
    </w:p>
    <w:p w:rsidR="00213966" w:rsidRDefault="00213966" w:rsidP="00213966">
      <w:pPr>
        <w:widowControl w:val="0"/>
        <w:jc w:val="left"/>
        <w:rPr>
          <w:b/>
        </w:rPr>
      </w:pPr>
    </w:p>
    <w:p w:rsidR="00213966" w:rsidRDefault="00213966" w:rsidP="00213966">
      <w:pPr>
        <w:widowControl w:val="0"/>
        <w:jc w:val="left"/>
      </w:pPr>
      <w:r w:rsidRPr="00213966">
        <w:rPr>
          <w:b/>
        </w:rPr>
        <w:t>STATUS INFORMATION</w:t>
      </w:r>
    </w:p>
    <w:p w:rsidR="00213966" w:rsidRDefault="00213966" w:rsidP="00213966">
      <w:pPr>
        <w:widowControl w:val="0"/>
        <w:jc w:val="left"/>
      </w:pPr>
    </w:p>
    <w:p w:rsidR="00213966" w:rsidRDefault="00213966" w:rsidP="00213966">
      <w:pPr>
        <w:widowControl w:val="0"/>
        <w:jc w:val="left"/>
      </w:pPr>
      <w:r>
        <w:t>General Bill</w:t>
      </w:r>
    </w:p>
    <w:p w:rsidR="00213966" w:rsidRDefault="00213966" w:rsidP="00213966">
      <w:pPr>
        <w:widowControl w:val="0"/>
        <w:jc w:val="left"/>
      </w:pPr>
      <w:r>
        <w:t>Sponsors: Reps. Clemmons, Cole and G.M. Smith</w:t>
      </w:r>
    </w:p>
    <w:p w:rsidR="00213966" w:rsidRDefault="00213966" w:rsidP="00213966">
      <w:pPr>
        <w:widowControl w:val="0"/>
        <w:jc w:val="left"/>
      </w:pPr>
      <w:r>
        <w:t>Document Path: l:\council\bills\agm\18106ab14.docx</w:t>
      </w:r>
    </w:p>
    <w:p w:rsidR="00213966" w:rsidRDefault="00213966" w:rsidP="00213966">
      <w:pPr>
        <w:widowControl w:val="0"/>
        <w:jc w:val="left"/>
      </w:pPr>
    </w:p>
    <w:p w:rsidR="00213966" w:rsidRDefault="00213966" w:rsidP="00213966">
      <w:pPr>
        <w:widowControl w:val="0"/>
        <w:jc w:val="left"/>
      </w:pPr>
      <w:r>
        <w:t>Introduced in the House on February 4, 2014</w:t>
      </w:r>
    </w:p>
    <w:p w:rsidR="00213966" w:rsidRDefault="00213966" w:rsidP="00213966">
      <w:pPr>
        <w:widowControl w:val="0"/>
        <w:jc w:val="left"/>
      </w:pPr>
      <w:r>
        <w:t xml:space="preserve">Currently residing in the House Committee on </w:t>
      </w:r>
      <w:r w:rsidRPr="00213966">
        <w:rPr>
          <w:b/>
        </w:rPr>
        <w:t>Judiciary</w:t>
      </w:r>
    </w:p>
    <w:p w:rsidR="00213966" w:rsidRDefault="00213966" w:rsidP="00213966">
      <w:pPr>
        <w:widowControl w:val="0"/>
        <w:jc w:val="left"/>
      </w:pPr>
    </w:p>
    <w:p w:rsidR="00213966" w:rsidRDefault="00213966" w:rsidP="00213966">
      <w:pPr>
        <w:widowControl w:val="0"/>
        <w:jc w:val="left"/>
      </w:pPr>
      <w:r>
        <w:t xml:space="preserve">Summary: </w:t>
      </w:r>
      <w:r w:rsidR="00C45D70">
        <w:t>Slander</w:t>
      </w:r>
    </w:p>
    <w:p w:rsidR="00213966" w:rsidRDefault="00213966" w:rsidP="00213966">
      <w:pPr>
        <w:widowControl w:val="0"/>
        <w:jc w:val="left"/>
      </w:pPr>
    </w:p>
    <w:p w:rsidR="00213966" w:rsidRDefault="00213966" w:rsidP="00213966">
      <w:pPr>
        <w:widowControl w:val="0"/>
        <w:jc w:val="left"/>
      </w:pPr>
    </w:p>
    <w:p w:rsidR="00213966" w:rsidRDefault="00213966" w:rsidP="002139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3966">
        <w:rPr>
          <w:b/>
        </w:rPr>
        <w:t>HISTORY OF LEGISLATIVE ACTIONS</w:t>
      </w:r>
    </w:p>
    <w:p w:rsidR="00213966" w:rsidRDefault="00213966" w:rsidP="002139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3966" w:rsidRPr="00213966" w:rsidRDefault="00213966" w:rsidP="002139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3966">
        <w:rPr>
          <w:u w:val="single"/>
        </w:rPr>
        <w:tab/>
        <w:t>Date</w:t>
      </w:r>
      <w:r w:rsidRPr="00213966">
        <w:rPr>
          <w:u w:val="single"/>
        </w:rPr>
        <w:tab/>
        <w:t>Body</w:t>
      </w:r>
      <w:r w:rsidRPr="00213966">
        <w:rPr>
          <w:u w:val="single"/>
        </w:rPr>
        <w:tab/>
        <w:t>Action Description with journal page number</w:t>
      </w:r>
      <w:r w:rsidRPr="00213966">
        <w:rPr>
          <w:u w:val="single"/>
        </w:rPr>
        <w:tab/>
      </w:r>
      <w:bookmarkStart w:id="0" w:name="_GoBack"/>
      <w:bookmarkEnd w:id="0"/>
    </w:p>
    <w:p w:rsidR="00712AED" w:rsidRDefault="00712AED" w:rsidP="00712A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A3409F">
        <w:t>Introduced and read first time (</w:t>
      </w:r>
      <w:hyperlink r:id="rId7" w:history="1">
        <w:r w:rsidRPr="00A3409F">
          <w:rPr>
            <w:rStyle w:val="Hyperlink"/>
          </w:rPr>
          <w:t>House Journal</w:t>
        </w:r>
        <w:r w:rsidRPr="00A3409F">
          <w:rPr>
            <w:rStyle w:val="Hyperlink"/>
          </w:rPr>
          <w:noBreakHyphen/>
          <w:t>page 34</w:t>
        </w:r>
      </w:hyperlink>
      <w:r w:rsidRPr="00A3409F">
        <w:t>)</w:t>
      </w:r>
    </w:p>
    <w:p w:rsidR="00712AED" w:rsidRDefault="00712AED" w:rsidP="00712A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A3409F">
        <w:t>Ref</w:t>
      </w:r>
      <w:r>
        <w:t xml:space="preserve">erred to Committee on </w:t>
      </w:r>
      <w:r w:rsidRPr="00A3409F">
        <w:rPr>
          <w:b/>
        </w:rPr>
        <w:t>Judiciary</w:t>
      </w:r>
      <w:r>
        <w:t xml:space="preserve"> </w:t>
      </w:r>
      <w:r w:rsidRPr="00A3409F">
        <w:t>(</w:t>
      </w:r>
      <w:hyperlink r:id="rId8" w:history="1">
        <w:r w:rsidRPr="00A3409F">
          <w:rPr>
            <w:rStyle w:val="Hyperlink"/>
          </w:rPr>
          <w:t>House Journal</w:t>
        </w:r>
        <w:r w:rsidRPr="00A3409F">
          <w:rPr>
            <w:rStyle w:val="Hyperlink"/>
          </w:rPr>
          <w:noBreakHyphen/>
          <w:t>page 34</w:t>
        </w:r>
      </w:hyperlink>
      <w:r w:rsidRPr="00A3409F">
        <w:t>)</w:t>
      </w:r>
    </w:p>
    <w:p w:rsidR="00712AED" w:rsidRDefault="00712AED" w:rsidP="00712A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3966" w:rsidRPr="00213966" w:rsidRDefault="00213966" w:rsidP="002139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3966" w:rsidRDefault="00213966" w:rsidP="00213966">
      <w:pPr>
        <w:widowControl w:val="0"/>
        <w:jc w:val="left"/>
      </w:pPr>
      <w:r w:rsidRPr="00213966">
        <w:rPr>
          <w:b/>
        </w:rPr>
        <w:t>VERSIONS OF THIS BILL</w:t>
      </w:r>
    </w:p>
    <w:p w:rsidR="00213966" w:rsidRDefault="00213966" w:rsidP="00213966">
      <w:pPr>
        <w:widowControl w:val="0"/>
        <w:jc w:val="left"/>
      </w:pPr>
    </w:p>
    <w:p w:rsidR="00213966" w:rsidRDefault="002310CC" w:rsidP="00213966">
      <w:pPr>
        <w:widowControl w:val="0"/>
        <w:jc w:val="left"/>
      </w:pPr>
      <w:hyperlink r:id="rId9" w:history="1">
        <w:r w:rsidR="00213966">
          <w:rPr>
            <w:rStyle w:val="Hyperlink"/>
          </w:rPr>
          <w:t>2/4/2014</w:t>
        </w:r>
      </w:hyperlink>
    </w:p>
    <w:p w:rsidR="00213966" w:rsidRDefault="00213966" w:rsidP="00213966"/>
    <w:p w:rsidR="00213966" w:rsidRDefault="00213966" w:rsidP="00213966">
      <w:pPr>
        <w:sectPr w:rsidR="00213966" w:rsidSect="002139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65E3" w:rsidRDefault="00FA65E3" w:rsidP="00FA65E3">
      <w:pPr>
        <w:pStyle w:val="BillDots"/>
      </w:pPr>
    </w:p>
    <w:p w:rsidR="00FA65E3" w:rsidRDefault="00FA65E3" w:rsidP="00FA65E3">
      <w:pPr>
        <w:pStyle w:val="Numbersforbills"/>
      </w:pPr>
    </w:p>
    <w:p w:rsidR="00FA65E3" w:rsidRDefault="00FA65E3" w:rsidP="00FA6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5E3" w:rsidRDefault="00FA65E3" w:rsidP="00FA6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5E3" w:rsidRDefault="00FA65E3" w:rsidP="00FA6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5E3" w:rsidRDefault="00FA65E3" w:rsidP="00FA6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5E3" w:rsidRDefault="00FA65E3" w:rsidP="00FA6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0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741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D7" w:rsidRPr="009878DA" w:rsidRDefault="004A35D7" w:rsidP="001A0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9878DA">
        <w:t>TO AMEND SECTION 15</w:t>
      </w:r>
      <w:r w:rsidR="00A76107">
        <w:noBreakHyphen/>
      </w:r>
      <w:r w:rsidRPr="009878DA">
        <w:t>3</w:t>
      </w:r>
      <w:r w:rsidR="00A76107">
        <w:noBreakHyphen/>
      </w:r>
      <w:r w:rsidRPr="009878DA">
        <w:t xml:space="preserve">550, CODE OF LAWS OF SOUTH CAROLINA, 1976, RELATING TO THE STATUTE OF LIMITATIONS FOR DEFAMATION ACTIONS, SO AS TO PROVIDE THAT </w:t>
      </w:r>
      <w:r w:rsidRPr="009878DA">
        <w:rPr>
          <w:sz w:val="24"/>
          <w:szCs w:val="24"/>
        </w:rPr>
        <w:t xml:space="preserve">A </w:t>
      </w:r>
      <w:r w:rsidRPr="009878DA">
        <w:rPr>
          <w:color w:val="252525"/>
          <w:sz w:val="24"/>
          <w:szCs w:val="24"/>
        </w:rPr>
        <w:t xml:space="preserve">CAUSE OF ACTION FOR LIBEL OR SLANDER IS NOT CONSIDERED TO HAVE ACCRUED UNTIL TWO YEARS AFTER THE AGGRIEVED PARTY </w:t>
      </w:r>
      <w:r>
        <w:rPr>
          <w:color w:val="252525"/>
          <w:sz w:val="24"/>
          <w:szCs w:val="24"/>
        </w:rPr>
        <w:t xml:space="preserve">HAS </w:t>
      </w:r>
      <w:r w:rsidR="00F8147D">
        <w:rPr>
          <w:color w:val="252525"/>
          <w:sz w:val="24"/>
          <w:szCs w:val="24"/>
        </w:rPr>
        <w:t xml:space="preserve">DISCOVERED </w:t>
      </w:r>
      <w:r>
        <w:rPr>
          <w:color w:val="252525"/>
          <w:sz w:val="24"/>
          <w:szCs w:val="24"/>
        </w:rPr>
        <w:t>OR SHOULD HAVE DISCOVERED</w:t>
      </w:r>
      <w:r w:rsidR="00F8147D">
        <w:rPr>
          <w:color w:val="252525"/>
          <w:sz w:val="24"/>
          <w:szCs w:val="24"/>
        </w:rPr>
        <w:t xml:space="preserve"> THE LIBEL OR SLANDER THAT IS THE BASIS OF THE CAUSE OF ACTION</w:t>
      </w:r>
      <w:r w:rsidRPr="009878DA">
        <w:rPr>
          <w:color w:val="252525"/>
          <w:sz w:val="24"/>
          <w:szCs w:val="24"/>
        </w:rPr>
        <w:t>.</w:t>
      </w:r>
    </w:p>
    <w:p w:rsidR="0047741C" w:rsidRDefault="00477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741C" w:rsidRDefault="00477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741C" w:rsidRDefault="00477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D7" w:rsidRDefault="0047741C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A35D7">
        <w:t>Section 15</w:t>
      </w:r>
      <w:r w:rsidR="00A76107">
        <w:noBreakHyphen/>
      </w:r>
      <w:r w:rsidR="004A35D7">
        <w:t>3</w:t>
      </w:r>
      <w:r w:rsidR="00A76107">
        <w:noBreakHyphen/>
      </w:r>
      <w:r w:rsidR="004A35D7">
        <w:t>550 of the 1976 Code is amended to read:</w:t>
      </w:r>
    </w:p>
    <w:p w:rsidR="004A35D7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D7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15</w:t>
      </w:r>
      <w:r w:rsidR="00A76107">
        <w:noBreakHyphen/>
      </w:r>
      <w:r>
        <w:t>3</w:t>
      </w:r>
      <w:r w:rsidR="00A76107">
        <w:noBreakHyphen/>
      </w:r>
      <w:r>
        <w:t>550.</w:t>
      </w:r>
      <w:r>
        <w:tab/>
      </w:r>
      <w:r>
        <w:rPr>
          <w:u w:val="single"/>
        </w:rPr>
        <w:t>(A)</w:t>
      </w:r>
      <w:r>
        <w:tab/>
      </w:r>
      <w:r w:rsidRPr="00F87CE4">
        <w:rPr>
          <w:color w:val="000000"/>
        </w:rPr>
        <w:t>Within two years:</w:t>
      </w:r>
    </w:p>
    <w:p w:rsidR="004A35D7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F87CE4">
        <w:rPr>
          <w:color w:val="000000"/>
        </w:rPr>
        <w:tab/>
      </w:r>
      <w:r w:rsidRPr="00F87CE4">
        <w:rPr>
          <w:color w:val="000000"/>
        </w:rPr>
        <w:tab/>
        <w:t>(1)</w:t>
      </w:r>
      <w:r>
        <w:rPr>
          <w:color w:val="000000"/>
        </w:rPr>
        <w:tab/>
      </w:r>
      <w:r w:rsidRPr="00F87CE4">
        <w:rPr>
          <w:color w:val="000000"/>
        </w:rPr>
        <w:t>an action for libel, slander, or false imprisonment;  and</w:t>
      </w:r>
    </w:p>
    <w:p w:rsidR="004A35D7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F87CE4">
        <w:rPr>
          <w:color w:val="000000"/>
        </w:rPr>
        <w:tab/>
      </w:r>
      <w:r w:rsidRPr="00F87CE4">
        <w:rPr>
          <w:color w:val="000000"/>
        </w:rPr>
        <w:tab/>
        <w:t>(2)</w:t>
      </w:r>
      <w:r>
        <w:rPr>
          <w:color w:val="000000"/>
        </w:rPr>
        <w:tab/>
      </w:r>
      <w:r w:rsidRPr="00F87CE4">
        <w:rPr>
          <w:color w:val="000000"/>
        </w:rPr>
        <w:t>an action upon a statute for a forfeiture or penalty to the State.</w:t>
      </w:r>
    </w:p>
    <w:p w:rsidR="004A35D7" w:rsidRPr="00751C2B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>
        <w:tab/>
      </w:r>
      <w:r w:rsidRPr="00751C2B">
        <w:rPr>
          <w:u w:val="single"/>
        </w:rPr>
        <w:t xml:space="preserve">A cause of action for libel or slander is not considered to have accrued until two years after the aggrieved party </w:t>
      </w:r>
      <w:r>
        <w:rPr>
          <w:u w:val="single"/>
        </w:rPr>
        <w:t>has</w:t>
      </w:r>
      <w:r w:rsidR="00F8147D">
        <w:rPr>
          <w:u w:val="single"/>
        </w:rPr>
        <w:t xml:space="preserve"> discovered or </w:t>
      </w:r>
      <w:r>
        <w:rPr>
          <w:u w:val="single"/>
        </w:rPr>
        <w:t>should have discovered</w:t>
      </w:r>
      <w:r w:rsidR="00F8147D">
        <w:rPr>
          <w:u w:val="single"/>
        </w:rPr>
        <w:t xml:space="preserve"> the libel or slander that is the basis of the cause of action</w:t>
      </w:r>
      <w:r w:rsidRPr="00751C2B">
        <w:rPr>
          <w:u w:val="single"/>
        </w:rPr>
        <w:t>.</w:t>
      </w:r>
      <w:r>
        <w:t>”</w:t>
      </w:r>
    </w:p>
    <w:p w:rsidR="004A35D7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</w:p>
    <w:p w:rsidR="0047741C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A0047" w:rsidRDefault="00A761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0047" w:rsidRDefault="001A0047" w:rsidP="00213966">
      <w:pPr>
        <w:suppressAutoHyphens/>
      </w:pPr>
    </w:p>
    <w:sectPr w:rsidR="001A0047" w:rsidSect="0021396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41C" w:rsidRDefault="0047741C" w:rsidP="009F0C77">
      <w:r>
        <w:separator/>
      </w:r>
    </w:p>
  </w:endnote>
  <w:endnote w:type="continuationSeparator" w:id="0">
    <w:p w:rsidR="0047741C" w:rsidRDefault="004774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2A3FA1-1C4E-4735-BF30-ED40CB32CD7A}"/>
    <w:embedBold r:id="rId2" w:fontKey="{638F7FE4-BC8A-46CE-96CD-0D5BC6BE9C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1B3D2E-FC85-437E-A13D-EC77A9C716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5C3430-AF41-40F5-8526-D61798B1C5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609536-D9CF-4665-98F1-9BB4D68FB1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966" w:rsidRPr="001A0047" w:rsidRDefault="00213966" w:rsidP="001A00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[4593]</w:t>
    </w:r>
    <w:r>
      <w:tab/>
    </w:r>
    <w:r w:rsidR="00BB08C7">
      <w:fldChar w:fldCharType="begin"/>
    </w:r>
    <w:r w:rsidR="00BB08C7">
      <w:instrText xml:space="preserve"> PAGE  \* MERGEFORMAT </w:instrText>
    </w:r>
    <w:r w:rsidR="00BB08C7">
      <w:fldChar w:fldCharType="separate"/>
    </w:r>
    <w:r w:rsidR="002310CC">
      <w:rPr>
        <w:noProof/>
      </w:rPr>
      <w:t>1</w:t>
    </w:r>
    <w:r w:rsidR="00BB08C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41C" w:rsidRDefault="0047741C" w:rsidP="009F0C77">
      <w:r>
        <w:separator/>
      </w:r>
    </w:p>
  </w:footnote>
  <w:footnote w:type="continuationSeparator" w:id="0">
    <w:p w:rsidR="0047741C" w:rsidRDefault="004774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06AB14"/>
    <w:docVar w:name="CoverBillType" w:val="b"/>
    <w:docVar w:name="docpath" w:val="L:\Council\bills\AGM\18106AB14.DOCX"/>
    <w:docVar w:name="dvBillNumber" w:val="459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D48F3"/>
    <w:rsid w:val="00011869"/>
    <w:rsid w:val="0002501F"/>
    <w:rsid w:val="000E1785"/>
    <w:rsid w:val="000F40FA"/>
    <w:rsid w:val="0010776B"/>
    <w:rsid w:val="00133E66"/>
    <w:rsid w:val="001435A3"/>
    <w:rsid w:val="001A0047"/>
    <w:rsid w:val="001D08F2"/>
    <w:rsid w:val="001D48F3"/>
    <w:rsid w:val="001D525B"/>
    <w:rsid w:val="001D7F4F"/>
    <w:rsid w:val="00213966"/>
    <w:rsid w:val="002310CC"/>
    <w:rsid w:val="002321B6"/>
    <w:rsid w:val="00250967"/>
    <w:rsid w:val="002543C8"/>
    <w:rsid w:val="00284AAE"/>
    <w:rsid w:val="00286896"/>
    <w:rsid w:val="002E5912"/>
    <w:rsid w:val="00301B21"/>
    <w:rsid w:val="00325348"/>
    <w:rsid w:val="0032732C"/>
    <w:rsid w:val="00336AD0"/>
    <w:rsid w:val="0037079A"/>
    <w:rsid w:val="003C2AC2"/>
    <w:rsid w:val="003D01E8"/>
    <w:rsid w:val="003E5288"/>
    <w:rsid w:val="003F6D79"/>
    <w:rsid w:val="0041760A"/>
    <w:rsid w:val="00417C01"/>
    <w:rsid w:val="004603C1"/>
    <w:rsid w:val="0047741C"/>
    <w:rsid w:val="004809EE"/>
    <w:rsid w:val="00487F47"/>
    <w:rsid w:val="004A35D7"/>
    <w:rsid w:val="004B4A1E"/>
    <w:rsid w:val="004E7D54"/>
    <w:rsid w:val="0052556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2AED"/>
    <w:rsid w:val="0071325C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29FD"/>
    <w:rsid w:val="009F4DD1"/>
    <w:rsid w:val="00A41684"/>
    <w:rsid w:val="00A64E80"/>
    <w:rsid w:val="00A72BCD"/>
    <w:rsid w:val="00A741D9"/>
    <w:rsid w:val="00A76107"/>
    <w:rsid w:val="00A833AB"/>
    <w:rsid w:val="00A9741D"/>
    <w:rsid w:val="00AD4B17"/>
    <w:rsid w:val="00B257E6"/>
    <w:rsid w:val="00B412D4"/>
    <w:rsid w:val="00BB08C7"/>
    <w:rsid w:val="00BE3C22"/>
    <w:rsid w:val="00C0345E"/>
    <w:rsid w:val="00C3483A"/>
    <w:rsid w:val="00C45D70"/>
    <w:rsid w:val="00C74E9D"/>
    <w:rsid w:val="00C82FD3"/>
    <w:rsid w:val="00C92819"/>
    <w:rsid w:val="00CC6B7B"/>
    <w:rsid w:val="00CD2089"/>
    <w:rsid w:val="00CF52C5"/>
    <w:rsid w:val="00D73A67"/>
    <w:rsid w:val="00D970A9"/>
    <w:rsid w:val="00DF3845"/>
    <w:rsid w:val="00E41911"/>
    <w:rsid w:val="00E92EEF"/>
    <w:rsid w:val="00F24442"/>
    <w:rsid w:val="00F50AE3"/>
    <w:rsid w:val="00F67CF1"/>
    <w:rsid w:val="00F8147D"/>
    <w:rsid w:val="00F840F0"/>
    <w:rsid w:val="00FA65E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C32606D-01C1-4FEA-B2C3-3B788EB91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6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10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39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0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593_2014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B4170-CB26-4FAB-B177-A9D210C33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262</Words>
  <Characters>1497</Characters>
  <Application>Microsoft Office Word</Application>
  <DocSecurity>0</DocSecurity>
  <Lines>12</Lines>
  <Paragraphs>3</Paragraphs>
  <ScaleCrop>false</ScaleCrop>
  <Company>LPITS</Company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4593: Slander - South Carolina Legislature Online</dc:title>
  <dc:creator>angiemorgan</dc:creator>
  <cp:lastModifiedBy>N Cumfer</cp:lastModifiedBy>
  <cp:revision>6</cp:revision>
  <cp:lastPrinted>2014-02-04T16:24:00Z</cp:lastPrinted>
  <dcterms:created xsi:type="dcterms:W3CDTF">2014-02-04T18:32:00Z</dcterms:created>
  <dcterms:modified xsi:type="dcterms:W3CDTF">2014-12-05T16:58:00Z</dcterms:modified>
</cp:coreProperties>
</file>