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7A1" w:rsidRDefault="005827A1" w:rsidP="005827A1">
      <w:pPr>
        <w:widowControl w:val="0"/>
        <w:jc w:val="center"/>
      </w:pPr>
      <w:r w:rsidRPr="005827A1">
        <w:rPr>
          <w:b/>
        </w:rPr>
        <w:t>South Carolina General Assembly</w:t>
      </w:r>
    </w:p>
    <w:p w:rsidR="005827A1" w:rsidRDefault="005827A1" w:rsidP="005827A1">
      <w:pPr>
        <w:widowControl w:val="0"/>
        <w:jc w:val="center"/>
      </w:pPr>
      <w:r>
        <w:t>120th Session, 2013-2014</w:t>
      </w: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jc w:val="left"/>
        <w:rPr>
          <w:b/>
        </w:rPr>
      </w:pPr>
      <w:r w:rsidRPr="005827A1">
        <w:rPr>
          <w:b/>
        </w:rPr>
        <w:t>H. 4835</w:t>
      </w:r>
    </w:p>
    <w:p w:rsidR="005827A1" w:rsidRDefault="005827A1" w:rsidP="005827A1">
      <w:pPr>
        <w:widowControl w:val="0"/>
        <w:jc w:val="left"/>
        <w:rPr>
          <w:b/>
        </w:rPr>
      </w:pPr>
    </w:p>
    <w:p w:rsidR="005827A1" w:rsidRDefault="005827A1" w:rsidP="005827A1">
      <w:pPr>
        <w:widowControl w:val="0"/>
        <w:jc w:val="left"/>
      </w:pPr>
      <w:r w:rsidRPr="005827A1">
        <w:rPr>
          <w:b/>
        </w:rPr>
        <w:t>STATUS INFORMATION</w:t>
      </w: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jc w:val="left"/>
      </w:pPr>
      <w:r>
        <w:t>House Resolution</w:t>
      </w:r>
    </w:p>
    <w:p w:rsidR="005827A1" w:rsidRDefault="005827A1" w:rsidP="005827A1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827A1" w:rsidRDefault="005827A1" w:rsidP="005827A1">
      <w:pPr>
        <w:widowControl w:val="0"/>
        <w:jc w:val="left"/>
      </w:pPr>
      <w:r>
        <w:t>Document Path: l:\council\bills\rm\1439ahb14.docx</w:t>
      </w:r>
    </w:p>
    <w:p w:rsidR="00E56968" w:rsidRDefault="00E56968" w:rsidP="005827A1">
      <w:pPr>
        <w:widowControl w:val="0"/>
        <w:jc w:val="left"/>
      </w:pPr>
      <w:r>
        <w:t>Companion/Similar bill(s): 4836</w:t>
      </w: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jc w:val="left"/>
      </w:pPr>
      <w:r>
        <w:t>Introduced in the House on March 4, 2014</w:t>
      </w:r>
    </w:p>
    <w:p w:rsidR="005827A1" w:rsidRDefault="005827A1" w:rsidP="005827A1">
      <w:pPr>
        <w:widowControl w:val="0"/>
        <w:jc w:val="left"/>
      </w:pPr>
      <w:r>
        <w:t>Adopted by the House on March 4, 2014</w:t>
      </w: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jc w:val="left"/>
      </w:pPr>
      <w:r>
        <w:t xml:space="preserve">Summary: </w:t>
      </w:r>
      <w:r w:rsidR="00F6248F">
        <w:t>Batesburg-Leesville High School Football Team</w:t>
      </w: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jc w:val="left"/>
      </w:pPr>
    </w:p>
    <w:p w:rsidR="005827A1" w:rsidRDefault="005827A1" w:rsidP="0058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7A1">
        <w:rPr>
          <w:b/>
        </w:rPr>
        <w:t>HISTORY OF LEGISLATIVE ACTIONS</w:t>
      </w:r>
    </w:p>
    <w:p w:rsidR="005827A1" w:rsidRDefault="005827A1" w:rsidP="0058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27A1" w:rsidRPr="005827A1" w:rsidRDefault="005827A1" w:rsidP="005827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7A1">
        <w:rPr>
          <w:u w:val="single"/>
        </w:rPr>
        <w:tab/>
        <w:t>Date</w:t>
      </w:r>
      <w:r w:rsidRPr="005827A1">
        <w:rPr>
          <w:u w:val="single"/>
        </w:rPr>
        <w:tab/>
        <w:t>Body</w:t>
      </w:r>
      <w:r w:rsidRPr="005827A1">
        <w:rPr>
          <w:u w:val="single"/>
        </w:rPr>
        <w:tab/>
        <w:t>Action Description with journal page number</w:t>
      </w:r>
      <w:r w:rsidRPr="005827A1">
        <w:rPr>
          <w:u w:val="single"/>
        </w:rPr>
        <w:tab/>
      </w:r>
      <w:bookmarkStart w:id="0" w:name="_GoBack"/>
      <w:bookmarkEnd w:id="0"/>
    </w:p>
    <w:p w:rsidR="001B2D27" w:rsidRDefault="001B2D27" w:rsidP="001B2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6D1DA8">
        <w:t>Introduced and adopted (</w:t>
      </w:r>
      <w:hyperlink r:id="rId7" w:history="1">
        <w:r w:rsidRPr="006D1DA8">
          <w:rPr>
            <w:rStyle w:val="Hyperlink"/>
          </w:rPr>
          <w:t>House Journal</w:t>
        </w:r>
        <w:r w:rsidRPr="006D1DA8">
          <w:rPr>
            <w:rStyle w:val="Hyperlink"/>
          </w:rPr>
          <w:noBreakHyphen/>
          <w:t>page 73</w:t>
        </w:r>
      </w:hyperlink>
      <w:r w:rsidRPr="006D1DA8">
        <w:t>)</w:t>
      </w:r>
    </w:p>
    <w:p w:rsidR="001B2D27" w:rsidRDefault="001B2D27" w:rsidP="001B2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7A1" w:rsidRPr="005827A1" w:rsidRDefault="005827A1" w:rsidP="00582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7A1" w:rsidRDefault="005827A1" w:rsidP="005827A1">
      <w:r w:rsidRPr="005827A1">
        <w:rPr>
          <w:b/>
        </w:rPr>
        <w:t>VERSIONS OF THIS BILL</w:t>
      </w:r>
    </w:p>
    <w:p w:rsidR="005827A1" w:rsidRDefault="005827A1" w:rsidP="005827A1"/>
    <w:p w:rsidR="005827A1" w:rsidRDefault="00490919" w:rsidP="005827A1">
      <w:hyperlink r:id="rId8" w:history="1">
        <w:r w:rsidR="005827A1">
          <w:rPr>
            <w:rStyle w:val="Hyperlink"/>
          </w:rPr>
          <w:t>3/4/2014</w:t>
        </w:r>
      </w:hyperlink>
    </w:p>
    <w:p w:rsidR="005827A1" w:rsidRDefault="005827A1" w:rsidP="005827A1"/>
    <w:p w:rsidR="005827A1" w:rsidRDefault="005827A1" w:rsidP="005827A1">
      <w:pPr>
        <w:sectPr w:rsidR="005827A1" w:rsidSect="005827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0A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757" w:rsidRDefault="00BC6BD7" w:rsidP="00DE3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E3757">
        <w:t xml:space="preserve">RECOGNIZE AND CONGRATULATE THE </w:t>
      </w:r>
      <w:r w:rsidR="00C34C25">
        <w:t>BATESBURG</w:t>
      </w:r>
      <w:r w:rsidR="0003290C">
        <w:noBreakHyphen/>
      </w:r>
      <w:r w:rsidR="00C34C25">
        <w:t>LEESVILLE</w:t>
      </w:r>
      <w:r w:rsidR="00DE3757">
        <w:t xml:space="preserve"> HIGH SCHOOL FOOTBALL TEAM AND COACH</w:t>
      </w:r>
      <w:r w:rsidR="004D68D9">
        <w:t xml:space="preserve"> DR. </w:t>
      </w:r>
      <w:r w:rsidR="003D13DC">
        <w:t>JERRY BROWN</w:t>
      </w:r>
      <w:r w:rsidR="00DE3757">
        <w:t xml:space="preserve"> ON THEIR IMPRESSIVE WIN OF THE 2013 CLASS AA DIVISION I</w:t>
      </w:r>
      <w:r w:rsidR="00C34C25">
        <w:t>I</w:t>
      </w:r>
      <w:r w:rsidR="00DE3757">
        <w:t xml:space="preserve"> STATE CHAMPIONSHIP TITLE.</w:t>
      </w:r>
    </w:p>
    <w:p w:rsidR="009D0A5F" w:rsidRDefault="009D0A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955" w:rsidRDefault="009D0A5F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0955">
        <w:t xml:space="preserve">supremely ready for the challenge, the </w:t>
      </w:r>
      <w:r w:rsidR="00955218">
        <w:t>Batesburg</w:t>
      </w:r>
      <w:r w:rsidR="0003290C">
        <w:noBreakHyphen/>
      </w:r>
      <w:r w:rsidR="00955218">
        <w:t>Leesville</w:t>
      </w:r>
      <w:r w:rsidR="005C0955">
        <w:t xml:space="preserve"> High School football team drove past </w:t>
      </w:r>
      <w:r w:rsidR="00955218">
        <w:t>Silver Bluff</w:t>
      </w:r>
      <w:r w:rsidR="005C0955">
        <w:t xml:space="preserve"> </w:t>
      </w:r>
      <w:r w:rsidR="00955218">
        <w:t>28</w:t>
      </w:r>
      <w:r w:rsidR="0003290C">
        <w:noBreakHyphen/>
      </w:r>
      <w:r w:rsidR="00955218">
        <w:t>24</w:t>
      </w:r>
      <w:r w:rsidR="005C0955">
        <w:t xml:space="preserve"> to capture the 2013 Class AA Division I</w:t>
      </w:r>
      <w:r w:rsidR="00955218">
        <w:t>I</w:t>
      </w:r>
      <w:r w:rsidR="005C0955">
        <w:t xml:space="preserve"> State Championship, held on </w:t>
      </w:r>
      <w:r w:rsidR="00C34BFA">
        <w:t>Friday</w:t>
      </w:r>
      <w:r w:rsidR="005C0955">
        <w:t xml:space="preserve">, December </w:t>
      </w:r>
      <w:r w:rsidR="00C34BFA">
        <w:t>6</w:t>
      </w:r>
      <w:r w:rsidR="005C0955">
        <w:t>, 2013; and</w:t>
      </w:r>
    </w:p>
    <w:p w:rsidR="00576D4A" w:rsidRDefault="00576D4A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6D21DF">
        <w:rPr>
          <w:color w:val="000000" w:themeColor="text1"/>
          <w:u w:color="000000" w:themeColor="text1"/>
        </w:rPr>
        <w:t>uarterback Jac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>Quiel Chandler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two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yard scoring keeper with 3:25 remaining put Batesburg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Leesville ahead, and Terrance Wilson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>s two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point rush around left end helped seal the Panthers</w:t>
      </w:r>
      <w:r w:rsidR="0003290C" w:rsidRPr="0003290C">
        <w:rPr>
          <w:color w:val="000000" w:themeColor="text1"/>
          <w:u w:color="000000" w:themeColor="text1"/>
        </w:rPr>
        <w:t>’</w:t>
      </w:r>
      <w:r w:rsidRPr="006D21DF">
        <w:rPr>
          <w:color w:val="000000" w:themeColor="text1"/>
          <w:u w:color="000000" w:themeColor="text1"/>
        </w:rPr>
        <w:t xml:space="preserve"> victory</w:t>
      </w:r>
      <w:r w:rsidR="00BB5E10">
        <w:rPr>
          <w:color w:val="000000" w:themeColor="text1"/>
          <w:u w:color="000000" w:themeColor="text1"/>
        </w:rPr>
        <w:t xml:space="preserve">. </w:t>
      </w:r>
      <w:r w:rsidR="00BB5E10" w:rsidRPr="006D21DF">
        <w:rPr>
          <w:color w:val="000000" w:themeColor="text1"/>
          <w:u w:color="000000" w:themeColor="text1"/>
        </w:rPr>
        <w:t>Dontavious Morris intercepted Silver Bluff</w:t>
      </w:r>
      <w:r w:rsidR="0003290C" w:rsidRPr="0003290C">
        <w:rPr>
          <w:color w:val="000000" w:themeColor="text1"/>
          <w:u w:color="000000" w:themeColor="text1"/>
        </w:rPr>
        <w:t>’</w:t>
      </w:r>
      <w:r w:rsidR="00BB5E10" w:rsidRPr="006D21DF">
        <w:rPr>
          <w:color w:val="000000" w:themeColor="text1"/>
          <w:u w:color="000000" w:themeColor="text1"/>
        </w:rPr>
        <w:t>s final pass in the end zone with 1.6 seconds left</w:t>
      </w:r>
      <w:r w:rsidR="00BB5E10">
        <w:rPr>
          <w:color w:val="000000" w:themeColor="text1"/>
          <w:u w:color="000000" w:themeColor="text1"/>
        </w:rPr>
        <w:t xml:space="preserve"> and left the Bulldogs with no more options; and</w:t>
      </w: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D4A" w:rsidRDefault="00576D4A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5E40">
        <w:rPr>
          <w:color w:val="000000" w:themeColor="text1"/>
          <w:u w:color="000000" w:themeColor="text1"/>
        </w:rPr>
        <w:t>when the Panthers</w:t>
      </w:r>
      <w:r w:rsidR="0003290C" w:rsidRPr="0003290C">
        <w:rPr>
          <w:color w:val="000000" w:themeColor="text1"/>
          <w:u w:color="000000" w:themeColor="text1"/>
        </w:rPr>
        <w:t>’</w:t>
      </w:r>
      <w:r w:rsidR="009E5E40">
        <w:rPr>
          <w:color w:val="000000" w:themeColor="text1"/>
          <w:u w:color="000000" w:themeColor="text1"/>
        </w:rPr>
        <w:t xml:space="preserve"> defense came through on the Bulldogs</w:t>
      </w:r>
      <w:r w:rsidR="0003290C" w:rsidRPr="0003290C">
        <w:rPr>
          <w:color w:val="000000" w:themeColor="text1"/>
          <w:u w:color="000000" w:themeColor="text1"/>
        </w:rPr>
        <w:t>’</w:t>
      </w:r>
      <w:r w:rsidR="009E5E40">
        <w:rPr>
          <w:color w:val="000000" w:themeColor="text1"/>
          <w:u w:color="000000" w:themeColor="text1"/>
        </w:rPr>
        <w:t xml:space="preserve"> final drive and </w:t>
      </w:r>
      <w:r w:rsidR="00CD0472">
        <w:rPr>
          <w:color w:val="000000" w:themeColor="text1"/>
          <w:u w:color="000000" w:themeColor="text1"/>
        </w:rPr>
        <w:t>put</w:t>
      </w:r>
      <w:r w:rsidR="009E5E40">
        <w:rPr>
          <w:color w:val="000000" w:themeColor="text1"/>
          <w:u w:color="000000" w:themeColor="text1"/>
        </w:rPr>
        <w:t xml:space="preserve"> the amen </w:t>
      </w:r>
      <w:r w:rsidR="00CD0472">
        <w:rPr>
          <w:color w:val="000000" w:themeColor="text1"/>
          <w:u w:color="000000" w:themeColor="text1"/>
        </w:rPr>
        <w:t>on</w:t>
      </w:r>
      <w:r w:rsidR="009E5E40">
        <w:rPr>
          <w:color w:val="000000" w:themeColor="text1"/>
          <w:u w:color="000000" w:themeColor="text1"/>
        </w:rPr>
        <w:t xml:space="preserve"> the game, </w:t>
      </w:r>
      <w:r w:rsidRPr="006D21DF">
        <w:rPr>
          <w:color w:val="000000" w:themeColor="text1"/>
          <w:u w:color="000000" w:themeColor="text1"/>
        </w:rPr>
        <w:t>Batesburg</w:t>
      </w:r>
      <w:r w:rsidR="0003290C">
        <w:rPr>
          <w:color w:val="000000" w:themeColor="text1"/>
          <w:u w:color="000000" w:themeColor="text1"/>
        </w:rPr>
        <w:noBreakHyphen/>
      </w:r>
      <w:r w:rsidRPr="006D21DF">
        <w:rPr>
          <w:color w:val="000000" w:themeColor="text1"/>
          <w:u w:color="000000" w:themeColor="text1"/>
        </w:rPr>
        <w:t>Leesville</w:t>
      </w:r>
      <w:r w:rsidR="009E5E40">
        <w:rPr>
          <w:color w:val="000000" w:themeColor="text1"/>
          <w:u w:color="000000" w:themeColor="text1"/>
        </w:rPr>
        <w:t xml:space="preserve"> </w:t>
      </w:r>
      <w:r w:rsidR="004D5A70">
        <w:rPr>
          <w:color w:val="000000" w:themeColor="text1"/>
          <w:u w:color="000000" w:themeColor="text1"/>
        </w:rPr>
        <w:t xml:space="preserve">had </w:t>
      </w:r>
      <w:r w:rsidR="009E5E40">
        <w:rPr>
          <w:color w:val="000000" w:themeColor="text1"/>
          <w:u w:color="000000" w:themeColor="text1"/>
        </w:rPr>
        <w:t xml:space="preserve">clinched its </w:t>
      </w:r>
      <w:r w:rsidRPr="006D21DF">
        <w:rPr>
          <w:color w:val="000000" w:themeColor="text1"/>
          <w:u w:color="000000" w:themeColor="text1"/>
        </w:rPr>
        <w:t>first state title since 2005</w:t>
      </w:r>
      <w:r w:rsidR="004D68D9">
        <w:rPr>
          <w:color w:val="000000" w:themeColor="text1"/>
          <w:u w:color="000000" w:themeColor="text1"/>
        </w:rPr>
        <w:t xml:space="preserve"> and Dr.</w:t>
      </w:r>
      <w:r w:rsidR="009D0069">
        <w:rPr>
          <w:color w:val="000000" w:themeColor="text1"/>
          <w:u w:color="000000" w:themeColor="text1"/>
        </w:rPr>
        <w:t xml:space="preserve"> Jerry Brown</w:t>
      </w:r>
      <w:r w:rsidR="0003290C" w:rsidRPr="0003290C">
        <w:rPr>
          <w:color w:val="000000" w:themeColor="text1"/>
          <w:u w:color="000000" w:themeColor="text1"/>
        </w:rPr>
        <w:t>’</w:t>
      </w:r>
      <w:r w:rsidR="009D0069">
        <w:rPr>
          <w:color w:val="000000" w:themeColor="text1"/>
          <w:u w:color="000000" w:themeColor="text1"/>
        </w:rPr>
        <w:t xml:space="preserve">s </w:t>
      </w:r>
      <w:r w:rsidR="009D0069" w:rsidRPr="006D21DF">
        <w:rPr>
          <w:color w:val="000000" w:themeColor="text1"/>
          <w:u w:color="000000" w:themeColor="text1"/>
        </w:rPr>
        <w:t>fift</w:t>
      </w:r>
      <w:r w:rsidR="009D0069">
        <w:rPr>
          <w:color w:val="000000" w:themeColor="text1"/>
          <w:u w:color="000000" w:themeColor="text1"/>
        </w:rPr>
        <w:t>h title with his third program</w:t>
      </w:r>
      <w:r>
        <w:rPr>
          <w:color w:val="000000" w:themeColor="text1"/>
          <w:u w:color="000000" w:themeColor="text1"/>
        </w:rPr>
        <w:t>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68D9">
        <w:t xml:space="preserve">at the contest in which the entire town seemed present to witness, </w:t>
      </w:r>
      <w:r w:rsidR="00D81C9E">
        <w:t>Charlie W. Johnson Stadium</w:t>
      </w:r>
      <w:r>
        <w:t xml:space="preserve"> in Columbia echoed with the cheers of exuberant </w:t>
      </w:r>
      <w:r w:rsidR="00D81C9E">
        <w:t>Batesburg</w:t>
      </w:r>
      <w:r w:rsidR="0003290C">
        <w:noBreakHyphen/>
      </w:r>
      <w:r w:rsidR="00D81C9E">
        <w:t>Leesville</w:t>
      </w:r>
      <w:r>
        <w:t xml:space="preserve"> fans, pleased to see their confident predictions of victory realized as a satisfying end to a fine 12</w:t>
      </w:r>
      <w:r w:rsidR="0003290C">
        <w:noBreakHyphen/>
      </w:r>
      <w:r w:rsidR="00D81C9E">
        <w:t>2</w:t>
      </w:r>
      <w:r>
        <w:t xml:space="preserve"> season. By the end of the title game, the </w:t>
      </w:r>
      <w:r w:rsidR="000514AE">
        <w:t>Panthers</w:t>
      </w:r>
      <w:r w:rsidR="0003290C" w:rsidRPr="0003290C">
        <w:t>’</w:t>
      </w:r>
      <w:r>
        <w:t xml:space="preserve"> admirers were already looking with anticipation toward a repeat performance next year;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lastRenderedPageBreak/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</w:t>
      </w:r>
      <w:r w:rsidR="004D68D9">
        <w:rPr>
          <w:rFonts w:eastAsiaTheme="minorHAnsi"/>
          <w:color w:val="000000" w:themeColor="text1"/>
          <w:szCs w:val="22"/>
          <w:u w:color="000000" w:themeColor="text1"/>
        </w:rPr>
        <w:t xml:space="preserve">n both, Dr. </w:t>
      </w:r>
      <w:r w:rsidR="000514AE">
        <w:rPr>
          <w:rFonts w:eastAsiaTheme="minorHAnsi"/>
          <w:color w:val="000000" w:themeColor="text1"/>
          <w:szCs w:val="22"/>
          <w:u w:color="000000" w:themeColor="text1"/>
        </w:rPr>
        <w:t>Jerry Brown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his football program into a championship team that refuse</w:t>
      </w:r>
      <w:r w:rsidR="00D41E15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</w:t>
      </w:r>
      <w:r w:rsidR="004D68D9">
        <w:rPr>
          <w:rFonts w:eastAsiaTheme="minorHAnsi"/>
          <w:color w:val="000000" w:themeColor="text1"/>
          <w:szCs w:val="22"/>
          <w:u w:color="000000" w:themeColor="text1"/>
        </w:rPr>
        <w:t xml:space="preserve">. His own strong faith in Christ and commitment not just to winning but, more importantly, to building young men of character is what sets him apart </w:t>
      </w:r>
      <w:r w:rsidR="00E27C8B">
        <w:rPr>
          <w:rFonts w:eastAsiaTheme="minorHAnsi"/>
          <w:color w:val="000000" w:themeColor="text1"/>
          <w:szCs w:val="22"/>
          <w:u w:color="000000" w:themeColor="text1"/>
        </w:rPr>
        <w:t>as a coach and mentor to these fine young men as he builds in them a strong foundation so that they may meet the trials and challenges of life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B0782">
        <w:t>Panthers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congratulate the </w:t>
      </w:r>
      <w:r w:rsidR="0007500D">
        <w:t>Batesburg</w:t>
      </w:r>
      <w:r w:rsidR="0003290C">
        <w:noBreakHyphen/>
      </w:r>
      <w:r w:rsidR="0007500D">
        <w:t>Leesville</w:t>
      </w:r>
      <w:r>
        <w:t xml:space="preserve"> High School football team and </w:t>
      </w:r>
      <w:r w:rsidR="00012DF7">
        <w:t xml:space="preserve">Coach </w:t>
      </w:r>
      <w:r w:rsidR="004D68D9">
        <w:t xml:space="preserve">Dr. </w:t>
      </w:r>
      <w:r w:rsidR="00012DF7">
        <w:t>Jerry Brown</w:t>
      </w:r>
      <w:r>
        <w:t xml:space="preserve"> on their impressive win of the 2013 Class AA Division I</w:t>
      </w:r>
      <w:r w:rsidR="0007500D">
        <w:t>I</w:t>
      </w:r>
      <w:r>
        <w:t xml:space="preserve"> State Championship title.</w:t>
      </w: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955" w:rsidRDefault="005C0955" w:rsidP="005C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1CD4">
        <w:t>Raymond Padgett</w:t>
      </w:r>
      <w:r>
        <w:t xml:space="preserve"> and Coach </w:t>
      </w:r>
      <w:r w:rsidR="00E27C8B">
        <w:t xml:space="preserve">Dr. </w:t>
      </w:r>
      <w:r w:rsidR="00C9496F">
        <w:t>Jerry Brown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C9496F">
        <w:t>Batesburg</w:t>
      </w:r>
      <w:r w:rsidR="0003290C">
        <w:noBreakHyphen/>
      </w:r>
      <w:r w:rsidR="00C9496F">
        <w:t>Leesville</w:t>
      </w:r>
      <w:r>
        <w:t xml:space="preserve"> High School.</w:t>
      </w:r>
    </w:p>
    <w:p w:rsidR="0084461B" w:rsidRDefault="0003290C" w:rsidP="00541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61B" w:rsidRDefault="0084461B" w:rsidP="005827A1">
      <w:pPr>
        <w:suppressAutoHyphens/>
      </w:pPr>
    </w:p>
    <w:sectPr w:rsidR="0084461B" w:rsidSect="005827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8D9" w:rsidRDefault="004D68D9" w:rsidP="009F0C77">
      <w:r>
        <w:separator/>
      </w:r>
    </w:p>
  </w:endnote>
  <w:endnote w:type="continuationSeparator" w:id="0">
    <w:p w:rsidR="004D68D9" w:rsidRDefault="004D68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C3154-158B-4956-9573-D7FF195A85E7}"/>
    <w:embedBold r:id="rId2" w:fontKey="{F9548658-D0DC-479B-8268-7408C7A508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7248EB-20C7-4757-B798-E555393B99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91C5BB-E60C-47B6-90EC-38DC42DB4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65B12B-62FB-405E-875E-7D4EB4F063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7A1" w:rsidRPr="0084461B" w:rsidRDefault="005827A1" w:rsidP="00844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[4835]</w:t>
    </w:r>
    <w:r>
      <w:tab/>
    </w:r>
    <w:r w:rsidR="00E70782">
      <w:fldChar w:fldCharType="begin"/>
    </w:r>
    <w:r w:rsidR="00E70782">
      <w:instrText xml:space="preserve"> PAGE  \* MERGEFORMAT </w:instrText>
    </w:r>
    <w:r w:rsidR="00E70782">
      <w:fldChar w:fldCharType="separate"/>
    </w:r>
    <w:r w:rsidR="00490919">
      <w:rPr>
        <w:noProof/>
      </w:rPr>
      <w:t>1</w:t>
    </w:r>
    <w:r w:rsidR="00E707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8D9" w:rsidRDefault="004D68D9" w:rsidP="009F0C77">
      <w:r>
        <w:separator/>
      </w:r>
    </w:p>
  </w:footnote>
  <w:footnote w:type="continuationSeparator" w:id="0">
    <w:p w:rsidR="004D68D9" w:rsidRDefault="004D68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9AHB14"/>
    <w:docVar w:name="CoverBillType" w:val="r"/>
    <w:docVar w:name="docpath" w:val="L:\Council\bills\RM\1439AHB14.DOCX"/>
    <w:docVar w:name="dvBillNumber" w:val="48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7E76"/>
    <w:rsid w:val="00011869"/>
    <w:rsid w:val="00012DF7"/>
    <w:rsid w:val="00023ABE"/>
    <w:rsid w:val="0003290C"/>
    <w:rsid w:val="000514AE"/>
    <w:rsid w:val="0007500D"/>
    <w:rsid w:val="000E1785"/>
    <w:rsid w:val="000F40FA"/>
    <w:rsid w:val="0010776B"/>
    <w:rsid w:val="00133E66"/>
    <w:rsid w:val="001435A3"/>
    <w:rsid w:val="001616F1"/>
    <w:rsid w:val="001617E4"/>
    <w:rsid w:val="001B2D27"/>
    <w:rsid w:val="001C63D5"/>
    <w:rsid w:val="001D08F2"/>
    <w:rsid w:val="001D1F52"/>
    <w:rsid w:val="001D525B"/>
    <w:rsid w:val="001D7F4F"/>
    <w:rsid w:val="002321B6"/>
    <w:rsid w:val="00250967"/>
    <w:rsid w:val="002543C8"/>
    <w:rsid w:val="00260D54"/>
    <w:rsid w:val="00267CC2"/>
    <w:rsid w:val="00284AAE"/>
    <w:rsid w:val="002E5912"/>
    <w:rsid w:val="00301B21"/>
    <w:rsid w:val="00325348"/>
    <w:rsid w:val="0032732C"/>
    <w:rsid w:val="00336AD0"/>
    <w:rsid w:val="00337E76"/>
    <w:rsid w:val="0037079A"/>
    <w:rsid w:val="003D01E8"/>
    <w:rsid w:val="003D13DC"/>
    <w:rsid w:val="003E5288"/>
    <w:rsid w:val="003F6D79"/>
    <w:rsid w:val="0041760A"/>
    <w:rsid w:val="00417C01"/>
    <w:rsid w:val="0043428D"/>
    <w:rsid w:val="004809EE"/>
    <w:rsid w:val="00490834"/>
    <w:rsid w:val="00490919"/>
    <w:rsid w:val="004D5A70"/>
    <w:rsid w:val="004D68D9"/>
    <w:rsid w:val="004E7D54"/>
    <w:rsid w:val="005273C6"/>
    <w:rsid w:val="00530A69"/>
    <w:rsid w:val="005410C5"/>
    <w:rsid w:val="005447EB"/>
    <w:rsid w:val="00545593"/>
    <w:rsid w:val="0056796E"/>
    <w:rsid w:val="00576D4A"/>
    <w:rsid w:val="00577C6C"/>
    <w:rsid w:val="005827A1"/>
    <w:rsid w:val="005A7B07"/>
    <w:rsid w:val="005C0955"/>
    <w:rsid w:val="005C2FE2"/>
    <w:rsid w:val="005E2BC9"/>
    <w:rsid w:val="00605102"/>
    <w:rsid w:val="006215AA"/>
    <w:rsid w:val="006247CA"/>
    <w:rsid w:val="006913C9"/>
    <w:rsid w:val="0069470D"/>
    <w:rsid w:val="006B0782"/>
    <w:rsid w:val="00734F00"/>
    <w:rsid w:val="0076577D"/>
    <w:rsid w:val="007A70AE"/>
    <w:rsid w:val="008362E8"/>
    <w:rsid w:val="0084461B"/>
    <w:rsid w:val="008A1768"/>
    <w:rsid w:val="008F0F33"/>
    <w:rsid w:val="008F4429"/>
    <w:rsid w:val="008F7030"/>
    <w:rsid w:val="0094021A"/>
    <w:rsid w:val="00955218"/>
    <w:rsid w:val="009B44AF"/>
    <w:rsid w:val="009C6A0B"/>
    <w:rsid w:val="009D0069"/>
    <w:rsid w:val="009D0A5F"/>
    <w:rsid w:val="009E5E4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33F3"/>
    <w:rsid w:val="00BB5E10"/>
    <w:rsid w:val="00BC6BD7"/>
    <w:rsid w:val="00BE3C22"/>
    <w:rsid w:val="00BE47B0"/>
    <w:rsid w:val="00C0345E"/>
    <w:rsid w:val="00C3483A"/>
    <w:rsid w:val="00C34BFA"/>
    <w:rsid w:val="00C34C25"/>
    <w:rsid w:val="00C43099"/>
    <w:rsid w:val="00C74E9D"/>
    <w:rsid w:val="00C82FD3"/>
    <w:rsid w:val="00C92819"/>
    <w:rsid w:val="00C9496F"/>
    <w:rsid w:val="00CC6B7B"/>
    <w:rsid w:val="00CD0472"/>
    <w:rsid w:val="00CD2089"/>
    <w:rsid w:val="00CD426D"/>
    <w:rsid w:val="00CD520E"/>
    <w:rsid w:val="00CF5D31"/>
    <w:rsid w:val="00D07561"/>
    <w:rsid w:val="00D41E15"/>
    <w:rsid w:val="00D73A67"/>
    <w:rsid w:val="00D81C9E"/>
    <w:rsid w:val="00D970A9"/>
    <w:rsid w:val="00DE3757"/>
    <w:rsid w:val="00DE7434"/>
    <w:rsid w:val="00DF3845"/>
    <w:rsid w:val="00E02F4F"/>
    <w:rsid w:val="00E27C8B"/>
    <w:rsid w:val="00E41911"/>
    <w:rsid w:val="00E56968"/>
    <w:rsid w:val="00E70782"/>
    <w:rsid w:val="00E70F39"/>
    <w:rsid w:val="00E92EEF"/>
    <w:rsid w:val="00F24442"/>
    <w:rsid w:val="00F50AE3"/>
    <w:rsid w:val="00F6248F"/>
    <w:rsid w:val="00F67CF1"/>
    <w:rsid w:val="00F71CD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F9B2D2-C6A8-4364-8782-D4A10ADE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A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2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35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A84BB-A7A6-4442-B50E-681B7E57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4835: Batesburg-Leesville High School Football Team - South Carolina Legislature Online</dc:title>
  <dc:creator>McDowell</dc:creator>
  <cp:lastModifiedBy>N Cumfer</cp:lastModifiedBy>
  <cp:revision>7</cp:revision>
  <cp:lastPrinted>2014-03-04T18:43:00Z</cp:lastPrinted>
  <dcterms:created xsi:type="dcterms:W3CDTF">2014-03-04T21:16:00Z</dcterms:created>
  <dcterms:modified xsi:type="dcterms:W3CDTF">2014-12-05T17:04:00Z</dcterms:modified>
</cp:coreProperties>
</file>