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359" w:rsidRDefault="000F1359" w:rsidP="000F1359">
      <w:pPr>
        <w:widowControl w:val="0"/>
        <w:jc w:val="center"/>
      </w:pPr>
      <w:r w:rsidRPr="000F1359">
        <w:rPr>
          <w:b/>
        </w:rPr>
        <w:t>South Carolina General Assembly</w:t>
      </w:r>
    </w:p>
    <w:p w:rsidR="000F1359" w:rsidRDefault="000F1359" w:rsidP="000F1359">
      <w:pPr>
        <w:widowControl w:val="0"/>
        <w:jc w:val="center"/>
      </w:pPr>
      <w:r>
        <w:t>120th Session, 2013-2014</w:t>
      </w:r>
    </w:p>
    <w:p w:rsidR="000F1359" w:rsidRDefault="000F1359" w:rsidP="000F1359">
      <w:pPr>
        <w:widowControl w:val="0"/>
        <w:jc w:val="left"/>
      </w:pPr>
    </w:p>
    <w:p w:rsidR="000F1359" w:rsidRDefault="000F1359" w:rsidP="000F1359">
      <w:pPr>
        <w:widowControl w:val="0"/>
        <w:jc w:val="left"/>
        <w:rPr>
          <w:b/>
        </w:rPr>
      </w:pPr>
      <w:r w:rsidRPr="000F1359">
        <w:rPr>
          <w:b/>
        </w:rPr>
        <w:t>H. 4933</w:t>
      </w:r>
    </w:p>
    <w:p w:rsidR="000F1359" w:rsidRDefault="000F1359" w:rsidP="000F1359">
      <w:pPr>
        <w:widowControl w:val="0"/>
        <w:jc w:val="left"/>
        <w:rPr>
          <w:b/>
        </w:rPr>
      </w:pPr>
    </w:p>
    <w:p w:rsidR="000F1359" w:rsidRDefault="000F1359" w:rsidP="000F1359">
      <w:pPr>
        <w:widowControl w:val="0"/>
        <w:jc w:val="left"/>
      </w:pPr>
      <w:r w:rsidRPr="000F1359">
        <w:rPr>
          <w:b/>
        </w:rPr>
        <w:t>STATUS INFORMATION</w:t>
      </w:r>
    </w:p>
    <w:p w:rsidR="000F1359" w:rsidRDefault="000F1359" w:rsidP="000F1359">
      <w:pPr>
        <w:widowControl w:val="0"/>
        <w:jc w:val="left"/>
      </w:pPr>
    </w:p>
    <w:p w:rsidR="000F1359" w:rsidRDefault="000F1359" w:rsidP="000F1359">
      <w:pPr>
        <w:widowControl w:val="0"/>
        <w:jc w:val="left"/>
      </w:pPr>
      <w:r>
        <w:t>House Resolution</w:t>
      </w:r>
    </w:p>
    <w:p w:rsidR="000F1359" w:rsidRDefault="000F1359" w:rsidP="000F1359">
      <w:pPr>
        <w:widowControl w:val="0"/>
        <w:jc w:val="left"/>
      </w:pPr>
      <w:r>
        <w:t>Sponsors: Reps. Erickson, M.S. McLeod, Spires,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Stavrinakis, Stringer, Tallon, Taylor, Thayer, Toole, Vick, Weeks, Wells, Whipper, White, Whitmire, Williams, Willis and Wood</w:t>
      </w:r>
    </w:p>
    <w:p w:rsidR="000F1359" w:rsidRDefault="000F1359" w:rsidP="000F1359">
      <w:pPr>
        <w:widowControl w:val="0"/>
        <w:jc w:val="left"/>
      </w:pPr>
      <w:r>
        <w:t>Document Path: l:\council\bills\bh\26106dg14.docx</w:t>
      </w:r>
    </w:p>
    <w:p w:rsidR="006C21ED" w:rsidRDefault="006C21ED" w:rsidP="000F1359">
      <w:pPr>
        <w:widowControl w:val="0"/>
        <w:jc w:val="left"/>
      </w:pPr>
      <w:r>
        <w:t>Companion/Similar bill(s): 1124</w:t>
      </w:r>
    </w:p>
    <w:p w:rsidR="000F1359" w:rsidRDefault="000F1359" w:rsidP="000F1359">
      <w:pPr>
        <w:widowControl w:val="0"/>
        <w:jc w:val="left"/>
      </w:pPr>
    </w:p>
    <w:p w:rsidR="000F1359" w:rsidRDefault="000F1359" w:rsidP="000F1359">
      <w:pPr>
        <w:widowControl w:val="0"/>
        <w:jc w:val="left"/>
      </w:pPr>
      <w:r>
        <w:t>Introduced in the House on March 19, 2014</w:t>
      </w:r>
    </w:p>
    <w:p w:rsidR="000F1359" w:rsidRDefault="000F1359" w:rsidP="000F1359">
      <w:pPr>
        <w:widowControl w:val="0"/>
        <w:jc w:val="left"/>
      </w:pPr>
      <w:r>
        <w:t>Adopted by the House on March 19, 2014</w:t>
      </w:r>
    </w:p>
    <w:p w:rsidR="000F1359" w:rsidRDefault="000F1359" w:rsidP="000F1359">
      <w:pPr>
        <w:widowControl w:val="0"/>
        <w:jc w:val="left"/>
      </w:pPr>
    </w:p>
    <w:p w:rsidR="000F1359" w:rsidRDefault="000F1359" w:rsidP="000F1359">
      <w:pPr>
        <w:widowControl w:val="0"/>
        <w:jc w:val="left"/>
      </w:pPr>
      <w:r>
        <w:t xml:space="preserve">Summary: </w:t>
      </w:r>
      <w:r w:rsidR="00A6519C">
        <w:t>Children's Advocacy Day</w:t>
      </w:r>
    </w:p>
    <w:p w:rsidR="000F1359" w:rsidRDefault="000F1359" w:rsidP="000F1359">
      <w:pPr>
        <w:widowControl w:val="0"/>
        <w:jc w:val="left"/>
      </w:pPr>
    </w:p>
    <w:p w:rsidR="000F1359" w:rsidRDefault="000F1359" w:rsidP="000F1359">
      <w:pPr>
        <w:widowControl w:val="0"/>
        <w:jc w:val="left"/>
      </w:pPr>
    </w:p>
    <w:p w:rsidR="000F1359" w:rsidRDefault="000F1359" w:rsidP="000F13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1359">
        <w:rPr>
          <w:b/>
        </w:rPr>
        <w:t>HISTORY OF LEGISLATIVE ACTIONS</w:t>
      </w:r>
    </w:p>
    <w:p w:rsidR="000F1359" w:rsidRDefault="000F1359" w:rsidP="000F13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F1359" w:rsidRPr="000F1359" w:rsidRDefault="000F1359" w:rsidP="000F13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1359">
        <w:rPr>
          <w:u w:val="single"/>
        </w:rPr>
        <w:tab/>
        <w:t>Date</w:t>
      </w:r>
      <w:r w:rsidRPr="000F1359">
        <w:rPr>
          <w:u w:val="single"/>
        </w:rPr>
        <w:tab/>
        <w:t>Body</w:t>
      </w:r>
      <w:r w:rsidRPr="000F1359">
        <w:rPr>
          <w:u w:val="single"/>
        </w:rPr>
        <w:tab/>
        <w:t>Action Description with journal page number</w:t>
      </w:r>
      <w:r w:rsidRPr="000F1359">
        <w:rPr>
          <w:u w:val="single"/>
        </w:rPr>
        <w:tab/>
      </w:r>
      <w:bookmarkStart w:id="0" w:name="_GoBack"/>
      <w:bookmarkEnd w:id="0"/>
    </w:p>
    <w:p w:rsidR="00075A4E" w:rsidRDefault="00075A4E" w:rsidP="00075A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3/19/2014</w:t>
      </w:r>
      <w:r>
        <w:tab/>
        <w:t>House</w:t>
      </w:r>
      <w:r>
        <w:tab/>
      </w:r>
      <w:r w:rsidRPr="00914C71">
        <w:t>Introduced and adopted (</w:t>
      </w:r>
      <w:hyperlink r:id="rId7" w:history="1">
        <w:r w:rsidRPr="00914C71">
          <w:rPr>
            <w:rStyle w:val="Hyperlink"/>
          </w:rPr>
          <w:t>House Journal</w:t>
        </w:r>
        <w:r w:rsidRPr="00914C71">
          <w:rPr>
            <w:rStyle w:val="Hyperlink"/>
          </w:rPr>
          <w:noBreakHyphen/>
          <w:t>page 2</w:t>
        </w:r>
      </w:hyperlink>
      <w:r w:rsidRPr="00914C71">
        <w:t>)</w:t>
      </w:r>
    </w:p>
    <w:p w:rsidR="00075A4E" w:rsidRDefault="00075A4E" w:rsidP="00075A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1359" w:rsidRPr="000F1359" w:rsidRDefault="000F1359" w:rsidP="000F13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1359" w:rsidRDefault="000F1359" w:rsidP="000F1359">
      <w:r w:rsidRPr="000F1359">
        <w:rPr>
          <w:b/>
        </w:rPr>
        <w:t>VERSIONS OF THIS BILL</w:t>
      </w:r>
    </w:p>
    <w:p w:rsidR="000F1359" w:rsidRDefault="000F1359" w:rsidP="000F1359"/>
    <w:p w:rsidR="000F1359" w:rsidRDefault="00EB382B" w:rsidP="000F1359">
      <w:hyperlink r:id="rId8" w:history="1">
        <w:r w:rsidR="000F1359">
          <w:rPr>
            <w:rStyle w:val="Hyperlink"/>
          </w:rPr>
          <w:t>3/19/2014</w:t>
        </w:r>
      </w:hyperlink>
    </w:p>
    <w:p w:rsidR="000F1359" w:rsidRDefault="000F1359" w:rsidP="000F1359"/>
    <w:p w:rsidR="000F1359" w:rsidRDefault="000F1359" w:rsidP="000F1359">
      <w:pPr>
        <w:sectPr w:rsidR="000F1359" w:rsidSect="000F13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4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33A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4A35" w:rsidRPr="009F4AA6" w:rsidRDefault="00E84A35" w:rsidP="00E84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9F4AA6">
        <w:rPr>
          <w:color w:val="000000" w:themeColor="text1"/>
          <w:u w:color="000000" w:themeColor="text1"/>
        </w:rPr>
        <w:t>TO RECOGNIZE THAT ABUSE AND NEGLECT OF CHILDREN IS A SIGNIFICANT PROBLEM AND TO DECLARE TUESDAY, APRIL 8, 2014, AS “CHILDREN</w:t>
      </w:r>
      <w:r w:rsidRPr="00E84A35">
        <w:rPr>
          <w:color w:val="000000" w:themeColor="text1"/>
          <w:u w:color="000000" w:themeColor="text1"/>
        </w:rPr>
        <w:t>’</w:t>
      </w:r>
      <w:r w:rsidRPr="009F4AA6">
        <w:rPr>
          <w:color w:val="000000" w:themeColor="text1"/>
          <w:u w:color="000000" w:themeColor="text1"/>
        </w:rPr>
        <w:t>S ADVOCACY DAY” IN SOUTH CAROLINA.</w:t>
      </w:r>
    </w:p>
    <w:p w:rsidR="005E33A5" w:rsidRDefault="005E33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84A35" w:rsidRPr="009F4AA6" w:rsidRDefault="00E84A35" w:rsidP="00E84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4AA6">
        <w:rPr>
          <w:color w:val="000000" w:themeColor="text1"/>
          <w:u w:color="000000" w:themeColor="text1"/>
        </w:rPr>
        <w:t>Whereas, in 2013, an estimated 294,781 children were served by children</w:t>
      </w:r>
      <w:r w:rsidRPr="00E84A35">
        <w:rPr>
          <w:color w:val="000000" w:themeColor="text1"/>
          <w:u w:color="000000" w:themeColor="text1"/>
        </w:rPr>
        <w:t>’</w:t>
      </w:r>
      <w:r w:rsidRPr="009F4AA6">
        <w:rPr>
          <w:color w:val="000000" w:themeColor="text1"/>
          <w:u w:color="000000" w:themeColor="text1"/>
        </w:rPr>
        <w:t>s advocacy centers nationwide; and</w:t>
      </w:r>
    </w:p>
    <w:p w:rsidR="00E84A35" w:rsidRPr="009F4AA6" w:rsidRDefault="00E84A35" w:rsidP="00E84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A35" w:rsidRPr="009F4AA6" w:rsidRDefault="00E84A35" w:rsidP="00E84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4AA6">
        <w:rPr>
          <w:color w:val="000000" w:themeColor="text1"/>
          <w:u w:color="000000" w:themeColor="text1"/>
        </w:rPr>
        <w:t>Whereas, in 2013, children</w:t>
      </w:r>
      <w:r w:rsidRPr="00E84A35">
        <w:rPr>
          <w:color w:val="000000" w:themeColor="text1"/>
          <w:u w:color="000000" w:themeColor="text1"/>
        </w:rPr>
        <w:t>’</w:t>
      </w:r>
      <w:r w:rsidRPr="009F4AA6">
        <w:rPr>
          <w:color w:val="000000" w:themeColor="text1"/>
          <w:u w:color="000000" w:themeColor="text1"/>
        </w:rPr>
        <w:t>s advocacy centers throughout South Carolina served an estimated 7,089 child victims of abuse, providing victim advocacy and support to them and their families. Of these 7,089 children, approximately 78 percent w</w:t>
      </w:r>
      <w:r>
        <w:rPr>
          <w:color w:val="000000" w:themeColor="text1"/>
          <w:u w:color="000000" w:themeColor="text1"/>
        </w:rPr>
        <w:t>ere twelve years old or younger; and</w:t>
      </w:r>
    </w:p>
    <w:p w:rsidR="00E84A35" w:rsidRPr="009F4AA6" w:rsidRDefault="00E84A35" w:rsidP="00E84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A35" w:rsidRPr="009F4AA6" w:rsidRDefault="00E84A35" w:rsidP="00E84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4AA6">
        <w:rPr>
          <w:color w:val="000000" w:themeColor="text1"/>
          <w:u w:color="000000" w:themeColor="text1"/>
        </w:rPr>
        <w:t>Whereas, although neglect is the most common form of child maltreatment, victims also suffer year after year from physical abuse, sexual abuse, drug endangerment, commercial sexual exploitation, and psychological maltreatment; and</w:t>
      </w:r>
    </w:p>
    <w:p w:rsidR="00E84A35" w:rsidRPr="009F4AA6" w:rsidRDefault="00E84A35" w:rsidP="00E84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A35" w:rsidRPr="009F4AA6" w:rsidRDefault="00E84A35" w:rsidP="00E84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4AA6">
        <w:rPr>
          <w:color w:val="000000" w:themeColor="text1"/>
          <w:u w:color="000000" w:themeColor="text1"/>
        </w:rPr>
        <w:t>Whereas, children</w:t>
      </w:r>
      <w:r w:rsidRPr="00E84A35">
        <w:rPr>
          <w:color w:val="000000" w:themeColor="text1"/>
          <w:u w:color="000000" w:themeColor="text1"/>
        </w:rPr>
        <w:t>’</w:t>
      </w:r>
      <w:r w:rsidRPr="009F4AA6">
        <w:rPr>
          <w:color w:val="000000" w:themeColor="text1"/>
          <w:u w:color="000000" w:themeColor="text1"/>
        </w:rPr>
        <w:t>s advocacy centers seek to model, promote, and deliver excellence in child abuse response and prevention through direct service, education, collaboration</w:t>
      </w:r>
      <w:r>
        <w:rPr>
          <w:color w:val="000000" w:themeColor="text1"/>
          <w:u w:color="000000" w:themeColor="text1"/>
        </w:rPr>
        <w:t>,</w:t>
      </w:r>
      <w:r w:rsidRPr="009F4AA6">
        <w:rPr>
          <w:color w:val="000000" w:themeColor="text1"/>
          <w:u w:color="000000" w:themeColor="text1"/>
        </w:rPr>
        <w:t xml:space="preserve"> and leadership; and</w:t>
      </w:r>
    </w:p>
    <w:p w:rsidR="00E84A35" w:rsidRPr="009F4AA6" w:rsidRDefault="00E84A35" w:rsidP="00E84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A35" w:rsidRPr="009F4AA6" w:rsidRDefault="00E84A35" w:rsidP="00E84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4AA6">
        <w:rPr>
          <w:color w:val="000000" w:themeColor="text1"/>
          <w:u w:color="000000" w:themeColor="text1"/>
        </w:rPr>
        <w:t xml:space="preserve">Whereas, it is entirely appropriate for the South Carolina </w:t>
      </w:r>
      <w:r>
        <w:rPr>
          <w:color w:val="000000" w:themeColor="text1"/>
          <w:u w:color="000000" w:themeColor="text1"/>
        </w:rPr>
        <w:t xml:space="preserve">House of Representatives </w:t>
      </w:r>
      <w:r w:rsidRPr="009F4AA6">
        <w:rPr>
          <w:color w:val="000000" w:themeColor="text1"/>
          <w:u w:color="000000" w:themeColor="text1"/>
        </w:rPr>
        <w:t xml:space="preserve">to pause in its deliberations to underline the growing problem of child abuse and the serious impact its continued existence has on the citizens of South Carolina, as well </w:t>
      </w:r>
      <w:r w:rsidR="005B5EFD">
        <w:rPr>
          <w:color w:val="000000" w:themeColor="text1"/>
          <w:u w:color="000000" w:themeColor="text1"/>
        </w:rPr>
        <w:t xml:space="preserve">upon </w:t>
      </w:r>
      <w:r w:rsidRPr="009F4AA6">
        <w:rPr>
          <w:color w:val="000000" w:themeColor="text1"/>
          <w:u w:color="000000" w:themeColor="text1"/>
        </w:rPr>
        <w:t xml:space="preserve">the nation. Now, therefore, </w:t>
      </w:r>
    </w:p>
    <w:p w:rsidR="00E84A35" w:rsidRPr="009F4AA6" w:rsidRDefault="00E84A35" w:rsidP="00E84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A35" w:rsidRPr="009F4AA6" w:rsidRDefault="00E84A35" w:rsidP="00E84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4AA6">
        <w:rPr>
          <w:color w:val="000000" w:themeColor="text1"/>
          <w:u w:color="000000" w:themeColor="text1"/>
        </w:rPr>
        <w:t>Be it resolved by the House of Repres</w:t>
      </w:r>
      <w:r>
        <w:rPr>
          <w:color w:val="000000" w:themeColor="text1"/>
          <w:u w:color="000000" w:themeColor="text1"/>
        </w:rPr>
        <w:t>entatives</w:t>
      </w:r>
      <w:r w:rsidRPr="009F4AA6">
        <w:rPr>
          <w:color w:val="000000" w:themeColor="text1"/>
          <w:u w:color="000000" w:themeColor="text1"/>
        </w:rPr>
        <w:t>:</w:t>
      </w:r>
    </w:p>
    <w:p w:rsidR="00E84A35" w:rsidRPr="009F4AA6" w:rsidRDefault="00E84A35" w:rsidP="00E84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A35" w:rsidRPr="009F4AA6" w:rsidRDefault="00E84A35" w:rsidP="00E84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4AA6">
        <w:rPr>
          <w:color w:val="000000" w:themeColor="text1"/>
          <w:u w:color="000000" w:themeColor="text1"/>
        </w:rPr>
        <w:lastRenderedPageBreak/>
        <w:t>That the members of the</w:t>
      </w:r>
      <w:r>
        <w:rPr>
          <w:color w:val="000000" w:themeColor="text1"/>
          <w:u w:color="000000" w:themeColor="text1"/>
        </w:rPr>
        <w:t xml:space="preserve"> South Carolina House of Representatives</w:t>
      </w:r>
      <w:r w:rsidRPr="009F4AA6">
        <w:rPr>
          <w:color w:val="000000" w:themeColor="text1"/>
          <w:u w:color="000000" w:themeColor="text1"/>
        </w:rPr>
        <w:t>, by this resolution, recognize that abuse and neglect of children is a significant problem and declare Tuesday, April 8, 2014, as “Children</w:t>
      </w:r>
      <w:r w:rsidRPr="00E84A35">
        <w:rPr>
          <w:color w:val="000000" w:themeColor="text1"/>
          <w:u w:color="000000" w:themeColor="text1"/>
        </w:rPr>
        <w:t>’</w:t>
      </w:r>
      <w:r w:rsidRPr="009F4AA6">
        <w:rPr>
          <w:color w:val="000000" w:themeColor="text1"/>
          <w:u w:color="000000" w:themeColor="text1"/>
        </w:rPr>
        <w:t>s Advocacy Day” in South Carolina.</w:t>
      </w:r>
    </w:p>
    <w:p w:rsidR="00E84A35" w:rsidRPr="009F4AA6" w:rsidRDefault="00E84A35" w:rsidP="00E84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A35" w:rsidRPr="009F4AA6" w:rsidRDefault="00E84A35" w:rsidP="00E84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4AA6">
        <w:rPr>
          <w:color w:val="000000" w:themeColor="text1"/>
          <w:u w:color="000000" w:themeColor="text1"/>
        </w:rPr>
        <w:t>Be it further resolved that a copy of this resolution be presented to Kim Hamm, Executive Director of the South Carolina Network of Children</w:t>
      </w:r>
      <w:r w:rsidRPr="00E84A35">
        <w:rPr>
          <w:color w:val="000000" w:themeColor="text1"/>
          <w:u w:color="000000" w:themeColor="text1"/>
        </w:rPr>
        <w:t>’</w:t>
      </w:r>
      <w:r w:rsidRPr="009F4AA6">
        <w:rPr>
          <w:color w:val="000000" w:themeColor="text1"/>
          <w:u w:color="000000" w:themeColor="text1"/>
        </w:rPr>
        <w:t>s Advocacy Centers.</w:t>
      </w:r>
    </w:p>
    <w:p w:rsidR="007B46D7" w:rsidRDefault="00E84A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46D7" w:rsidRDefault="007B46D7" w:rsidP="000F1359">
      <w:pPr>
        <w:suppressAutoHyphens/>
      </w:pPr>
    </w:p>
    <w:sectPr w:rsidR="007B46D7" w:rsidSect="000F135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33A5" w:rsidRDefault="005E33A5" w:rsidP="009F0C77">
      <w:r>
        <w:separator/>
      </w:r>
    </w:p>
  </w:endnote>
  <w:endnote w:type="continuationSeparator" w:id="0">
    <w:p w:rsidR="005E33A5" w:rsidRDefault="005E33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33C084-25F9-4003-9FFB-DCAE6830ED58}"/>
    <w:embedBold r:id="rId2" w:fontKey="{9DC316D6-24A4-465D-81CF-2950BCF6E27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6724809-C72D-4464-A391-09D8F46B87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7A4C4EE-8457-4C89-9379-7464CB0A21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359" w:rsidRPr="007B46D7" w:rsidRDefault="000F1359" w:rsidP="007B46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[4933]</w:t>
    </w:r>
    <w:r>
      <w:tab/>
    </w:r>
    <w:r w:rsidR="00AB47FC">
      <w:fldChar w:fldCharType="begin"/>
    </w:r>
    <w:r w:rsidR="00AB47FC">
      <w:instrText xml:space="preserve"> PAGE  \* MERGEFORMAT </w:instrText>
    </w:r>
    <w:r w:rsidR="00AB47FC">
      <w:fldChar w:fldCharType="separate"/>
    </w:r>
    <w:r w:rsidR="00EB382B">
      <w:rPr>
        <w:noProof/>
      </w:rPr>
      <w:t>1</w:t>
    </w:r>
    <w:r w:rsidR="00AB47F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33A5" w:rsidRDefault="005E33A5" w:rsidP="009F0C77">
      <w:r>
        <w:separator/>
      </w:r>
    </w:p>
  </w:footnote>
  <w:footnote w:type="continuationSeparator" w:id="0">
    <w:p w:rsidR="005E33A5" w:rsidRDefault="005E33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6106DG14"/>
    <w:docVar w:name="CoverBillType" w:val="r"/>
    <w:docVar w:name="docpath" w:val="L:\Council\bills\BH\26106DG14.DOCX"/>
    <w:docVar w:name="dvBillNumber" w:val="4933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DA3365"/>
    <w:rsid w:val="00011869"/>
    <w:rsid w:val="00075A4E"/>
    <w:rsid w:val="00082A17"/>
    <w:rsid w:val="000E1785"/>
    <w:rsid w:val="000F1359"/>
    <w:rsid w:val="000F40FA"/>
    <w:rsid w:val="0010776B"/>
    <w:rsid w:val="00133E66"/>
    <w:rsid w:val="001435A3"/>
    <w:rsid w:val="001D08F2"/>
    <w:rsid w:val="001D525B"/>
    <w:rsid w:val="001D7F4F"/>
    <w:rsid w:val="00204399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D31C5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3357"/>
    <w:rsid w:val="00577C6C"/>
    <w:rsid w:val="005B5EFD"/>
    <w:rsid w:val="005C2FE2"/>
    <w:rsid w:val="005E2BC9"/>
    <w:rsid w:val="005E33A5"/>
    <w:rsid w:val="00605102"/>
    <w:rsid w:val="006215AA"/>
    <w:rsid w:val="006913C9"/>
    <w:rsid w:val="0069470D"/>
    <w:rsid w:val="006C19DB"/>
    <w:rsid w:val="006C21ED"/>
    <w:rsid w:val="00734F00"/>
    <w:rsid w:val="007A70AE"/>
    <w:rsid w:val="007B46D7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6519C"/>
    <w:rsid w:val="00A72BCD"/>
    <w:rsid w:val="00A741D9"/>
    <w:rsid w:val="00A833AB"/>
    <w:rsid w:val="00A9565E"/>
    <w:rsid w:val="00A9741D"/>
    <w:rsid w:val="00AB47FC"/>
    <w:rsid w:val="00AD4B17"/>
    <w:rsid w:val="00B412D4"/>
    <w:rsid w:val="00BE3C22"/>
    <w:rsid w:val="00C0345E"/>
    <w:rsid w:val="00C3483A"/>
    <w:rsid w:val="00C55044"/>
    <w:rsid w:val="00C74E9D"/>
    <w:rsid w:val="00C82FD3"/>
    <w:rsid w:val="00C92819"/>
    <w:rsid w:val="00CC6B7B"/>
    <w:rsid w:val="00CD2089"/>
    <w:rsid w:val="00D73A67"/>
    <w:rsid w:val="00D74AF0"/>
    <w:rsid w:val="00D970A9"/>
    <w:rsid w:val="00DA3365"/>
    <w:rsid w:val="00DC718D"/>
    <w:rsid w:val="00DF3845"/>
    <w:rsid w:val="00E41911"/>
    <w:rsid w:val="00E84A35"/>
    <w:rsid w:val="00E92EEF"/>
    <w:rsid w:val="00EB382B"/>
    <w:rsid w:val="00F24442"/>
    <w:rsid w:val="00F50AE3"/>
    <w:rsid w:val="00F67CF1"/>
    <w:rsid w:val="00F832D8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98A2152-5BEB-4FF1-B8D2-80E8E1401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F13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933_201403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1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1C74D1-2251-4F1F-8285-E123767FD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523</Words>
  <Characters>2984</Characters>
  <Application>Microsoft Office Word</Application>
  <DocSecurity>0</DocSecurity>
  <Lines>24</Lines>
  <Paragraphs>6</Paragraphs>
  <ScaleCrop>false</ScaleCrop>
  <Company>LPITS</Company>
  <LinksUpToDate>false</LinksUpToDate>
  <CharactersWithSpaces>3501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4933: Children's Advocacy Day - South Carolina Legislature Online</dc:title>
  <dc:creator>%USERNAME%</dc:creator>
  <cp:lastModifiedBy>N Cumfer</cp:lastModifiedBy>
  <cp:revision>7</cp:revision>
  <cp:lastPrinted>2014-03-04T17:20:00Z</cp:lastPrinted>
  <dcterms:created xsi:type="dcterms:W3CDTF">2014-03-19T14:32:00Z</dcterms:created>
  <dcterms:modified xsi:type="dcterms:W3CDTF">2014-12-05T17:06:00Z</dcterms:modified>
</cp:coreProperties>
</file>