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027" w:rsidRDefault="00261027" w:rsidP="00261027">
      <w:pPr>
        <w:widowControl w:val="0"/>
        <w:jc w:val="center"/>
      </w:pPr>
      <w:r w:rsidRPr="00261027">
        <w:rPr>
          <w:b/>
        </w:rPr>
        <w:t>South Carolina General Assembly</w:t>
      </w:r>
    </w:p>
    <w:p w:rsidR="00261027" w:rsidRDefault="00261027" w:rsidP="00261027">
      <w:pPr>
        <w:widowControl w:val="0"/>
        <w:jc w:val="center"/>
      </w:pPr>
      <w:r>
        <w:t>120th Session, 2013-2014</w:t>
      </w:r>
    </w:p>
    <w:p w:rsidR="00261027" w:rsidRDefault="00261027" w:rsidP="00261027">
      <w:pPr>
        <w:widowControl w:val="0"/>
        <w:jc w:val="left"/>
      </w:pPr>
    </w:p>
    <w:p w:rsidR="00261027" w:rsidRDefault="00261027" w:rsidP="00261027">
      <w:pPr>
        <w:widowControl w:val="0"/>
        <w:jc w:val="left"/>
        <w:rPr>
          <w:b/>
        </w:rPr>
      </w:pPr>
      <w:r w:rsidRPr="00261027">
        <w:rPr>
          <w:b/>
        </w:rPr>
        <w:t>H. 4976</w:t>
      </w:r>
    </w:p>
    <w:p w:rsidR="00261027" w:rsidRDefault="00261027" w:rsidP="00261027">
      <w:pPr>
        <w:widowControl w:val="0"/>
        <w:jc w:val="left"/>
        <w:rPr>
          <w:b/>
        </w:rPr>
      </w:pPr>
    </w:p>
    <w:p w:rsidR="00261027" w:rsidRDefault="00261027" w:rsidP="00261027">
      <w:pPr>
        <w:widowControl w:val="0"/>
        <w:jc w:val="left"/>
      </w:pPr>
      <w:r w:rsidRPr="00261027">
        <w:rPr>
          <w:b/>
        </w:rPr>
        <w:t>STATUS INFORMATION</w:t>
      </w:r>
    </w:p>
    <w:p w:rsidR="00261027" w:rsidRDefault="00261027" w:rsidP="00261027">
      <w:pPr>
        <w:widowControl w:val="0"/>
        <w:jc w:val="left"/>
      </w:pPr>
    </w:p>
    <w:p w:rsidR="00261027" w:rsidRDefault="00261027" w:rsidP="00261027">
      <w:pPr>
        <w:widowControl w:val="0"/>
        <w:jc w:val="left"/>
      </w:pPr>
      <w:r>
        <w:t>Concurrent Resolution</w:t>
      </w:r>
    </w:p>
    <w:p w:rsidR="00261027" w:rsidRDefault="00261027" w:rsidP="00261027">
      <w:pPr>
        <w:widowControl w:val="0"/>
        <w:jc w:val="left"/>
      </w:pPr>
      <w:r>
        <w:t>Sponsors: Reps. Bernstein,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61027" w:rsidRDefault="00261027" w:rsidP="00261027">
      <w:pPr>
        <w:widowControl w:val="0"/>
        <w:jc w:val="left"/>
      </w:pPr>
      <w:r>
        <w:t>Document Path: l:\council\bills\rm\1518cm14.docx</w:t>
      </w:r>
    </w:p>
    <w:p w:rsidR="00261027" w:rsidRDefault="00261027" w:rsidP="00261027">
      <w:pPr>
        <w:widowControl w:val="0"/>
        <w:jc w:val="left"/>
      </w:pPr>
    </w:p>
    <w:p w:rsidR="008E2F1F" w:rsidRDefault="008E2F1F" w:rsidP="00261027">
      <w:pPr>
        <w:widowControl w:val="0"/>
        <w:jc w:val="left"/>
      </w:pPr>
      <w:r>
        <w:t>Introduced in the House on March 26, 2014</w:t>
      </w:r>
    </w:p>
    <w:p w:rsidR="008E2F1F" w:rsidRDefault="008E2F1F" w:rsidP="00261027">
      <w:pPr>
        <w:widowControl w:val="0"/>
        <w:jc w:val="left"/>
      </w:pPr>
      <w:r>
        <w:t>Introduced in the Senate on March 26, 2014</w:t>
      </w:r>
    </w:p>
    <w:p w:rsidR="008E2F1F" w:rsidRDefault="008E2F1F" w:rsidP="00261027">
      <w:pPr>
        <w:widowControl w:val="0"/>
        <w:jc w:val="left"/>
      </w:pPr>
      <w:r>
        <w:t>Adopted by the General Assembly on March 26, 2014</w:t>
      </w:r>
    </w:p>
    <w:p w:rsidR="008E2F1F" w:rsidRDefault="008E2F1F" w:rsidP="00261027">
      <w:pPr>
        <w:widowControl w:val="0"/>
        <w:jc w:val="left"/>
      </w:pPr>
    </w:p>
    <w:p w:rsidR="00261027" w:rsidRDefault="00261027" w:rsidP="00261027">
      <w:pPr>
        <w:widowControl w:val="0"/>
        <w:jc w:val="left"/>
      </w:pPr>
      <w:r>
        <w:t xml:space="preserve">Summary: </w:t>
      </w:r>
      <w:r w:rsidR="00685B7B">
        <w:t>D-Day Anniversary; Yom Hashoah</w:t>
      </w:r>
    </w:p>
    <w:p w:rsidR="00261027" w:rsidRDefault="00261027" w:rsidP="00261027">
      <w:pPr>
        <w:widowControl w:val="0"/>
        <w:jc w:val="left"/>
      </w:pPr>
    </w:p>
    <w:p w:rsidR="00261027" w:rsidRDefault="00261027" w:rsidP="00261027">
      <w:pPr>
        <w:widowControl w:val="0"/>
        <w:jc w:val="left"/>
      </w:pPr>
    </w:p>
    <w:p w:rsidR="00261027" w:rsidRDefault="00261027" w:rsidP="002610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1027">
        <w:rPr>
          <w:b/>
        </w:rPr>
        <w:t>HISTORY OF LEGISLATIVE ACTIONS</w:t>
      </w:r>
    </w:p>
    <w:p w:rsidR="00261027" w:rsidRDefault="00261027" w:rsidP="002610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1027" w:rsidRPr="00261027" w:rsidRDefault="00261027" w:rsidP="002610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1027">
        <w:rPr>
          <w:u w:val="single"/>
        </w:rPr>
        <w:tab/>
        <w:t>Date</w:t>
      </w:r>
      <w:r w:rsidRPr="00261027">
        <w:rPr>
          <w:u w:val="single"/>
        </w:rPr>
        <w:tab/>
        <w:t>Body</w:t>
      </w:r>
      <w:r w:rsidRPr="00261027">
        <w:rPr>
          <w:u w:val="single"/>
        </w:rPr>
        <w:tab/>
        <w:t>Action Description with journal page number</w:t>
      </w:r>
      <w:r w:rsidRPr="00261027">
        <w:rPr>
          <w:u w:val="single"/>
        </w:rPr>
        <w:tab/>
      </w:r>
      <w:bookmarkStart w:id="0" w:name="_GoBack"/>
      <w:bookmarkEnd w:id="0"/>
    </w:p>
    <w:p w:rsidR="005D4E0E" w:rsidRDefault="005D4E0E" w:rsidP="005D4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55175B">
        <w:t>Intr</w:t>
      </w:r>
      <w:r>
        <w:t xml:space="preserve">oduced, adopted, sent to Senate </w:t>
      </w:r>
      <w:r w:rsidRPr="0055175B">
        <w:t>(</w:t>
      </w:r>
      <w:hyperlink r:id="rId7" w:history="1">
        <w:r w:rsidRPr="0055175B">
          <w:rPr>
            <w:rStyle w:val="Hyperlink"/>
          </w:rPr>
          <w:t>House Journal</w:t>
        </w:r>
        <w:r w:rsidRPr="0055175B">
          <w:rPr>
            <w:rStyle w:val="Hyperlink"/>
          </w:rPr>
          <w:noBreakHyphen/>
          <w:t>page 9</w:t>
        </w:r>
      </w:hyperlink>
      <w:r w:rsidRPr="0055175B">
        <w:t>)</w:t>
      </w:r>
    </w:p>
    <w:p w:rsidR="005D4E0E" w:rsidRDefault="005D4E0E" w:rsidP="005D4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Senate</w:t>
      </w:r>
      <w:r>
        <w:tab/>
      </w:r>
      <w:r w:rsidRPr="0055175B">
        <w:t>Introduced, adopted, returned with co</w:t>
      </w:r>
      <w:r>
        <w:t xml:space="preserve">ncurrence </w:t>
      </w:r>
      <w:r w:rsidRPr="0055175B">
        <w:t>(</w:t>
      </w:r>
      <w:hyperlink r:id="rId8" w:history="1">
        <w:r w:rsidRPr="0055175B">
          <w:rPr>
            <w:rStyle w:val="Hyperlink"/>
          </w:rPr>
          <w:t>Senate Journal</w:t>
        </w:r>
        <w:r w:rsidRPr="0055175B">
          <w:rPr>
            <w:rStyle w:val="Hyperlink"/>
          </w:rPr>
          <w:noBreakHyphen/>
          <w:t>page 25</w:t>
        </w:r>
      </w:hyperlink>
      <w:r w:rsidRPr="0055175B">
        <w:t>)</w:t>
      </w:r>
    </w:p>
    <w:p w:rsidR="005D4E0E" w:rsidRDefault="005D4E0E" w:rsidP="005D4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1027" w:rsidRPr="00261027" w:rsidRDefault="00261027" w:rsidP="002610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1027" w:rsidRDefault="00261027" w:rsidP="00261027">
      <w:r w:rsidRPr="00261027">
        <w:rPr>
          <w:b/>
        </w:rPr>
        <w:t>VERSIONS OF THIS BILL</w:t>
      </w:r>
    </w:p>
    <w:p w:rsidR="00261027" w:rsidRDefault="00261027" w:rsidP="00261027"/>
    <w:p w:rsidR="00261027" w:rsidRDefault="00F02F76" w:rsidP="00261027">
      <w:hyperlink r:id="rId9" w:history="1">
        <w:r w:rsidR="00261027">
          <w:rPr>
            <w:rStyle w:val="Hyperlink"/>
          </w:rPr>
          <w:t>3/26/2014</w:t>
        </w:r>
      </w:hyperlink>
    </w:p>
    <w:p w:rsidR="00261027" w:rsidRDefault="00261027" w:rsidP="00261027"/>
    <w:p w:rsidR="00261027" w:rsidRDefault="00261027" w:rsidP="00261027">
      <w:pPr>
        <w:sectPr w:rsidR="00261027" w:rsidSect="002610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67D6" w:rsidRDefault="004667D6" w:rsidP="004667D6">
      <w:pPr>
        <w:pStyle w:val="BillDots"/>
      </w:pPr>
    </w:p>
    <w:p w:rsidR="004667D6" w:rsidRDefault="004667D6" w:rsidP="004667D6">
      <w:pPr>
        <w:pStyle w:val="Numbersforbills"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7D6" w:rsidRDefault="004667D6" w:rsidP="004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2C7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F21BD">
        <w:t>COMMEMORATE THE SEVENTIETH ANNIVERSARY OF D</w:t>
      </w:r>
      <w:r w:rsidR="004A03A1">
        <w:noBreakHyphen/>
      </w:r>
      <w:r w:rsidR="002F21BD">
        <w:t xml:space="preserve">DAY, WHICH TOOK PLACE ON JUNE 6, 1944, </w:t>
      </w:r>
      <w:r w:rsidR="005B30EF">
        <w:t>AND MARKED THE TURNING POINT OF WORLD WAR II</w:t>
      </w:r>
      <w:r w:rsidR="00BE1E42">
        <w:t>;</w:t>
      </w:r>
      <w:r w:rsidR="005B30EF">
        <w:t xml:space="preserve"> </w:t>
      </w:r>
      <w:r w:rsidR="00BE1E42">
        <w:t xml:space="preserve">TO COMMEMORATE </w:t>
      </w:r>
      <w:r w:rsidR="00BE1E42" w:rsidRPr="00BE1E42">
        <w:rPr>
          <w:i/>
        </w:rPr>
        <w:t>YOM HASHOAH</w:t>
      </w:r>
      <w:r w:rsidR="00BE1E42">
        <w:t>, THE OFFICIAL HOLOCAUST “DAY OF REMEMBRANCE”; A</w:t>
      </w:r>
      <w:r w:rsidR="004D4C8B">
        <w:t xml:space="preserve">ND TO RECOGNIZE AND HONOR WORLD WAR II </w:t>
      </w:r>
      <w:r w:rsidR="007E2EA0">
        <w:t xml:space="preserve">U.S. ARMY </w:t>
      </w:r>
      <w:r w:rsidR="004D4C8B">
        <w:t>HERO MAJOR T. MOFFATT BURRISS OF COLUMBIA.</w:t>
      </w: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30EF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2A90">
        <w:t xml:space="preserve">it behooves a wise nation to consider regularly the debt it owes to those who paid the price for the blessings </w:t>
      </w:r>
      <w:r w:rsidR="00036A96">
        <w:t xml:space="preserve">of freedom </w:t>
      </w:r>
      <w:r w:rsidR="00E42A90">
        <w:t xml:space="preserve">its people enjoy in the present. Such </w:t>
      </w:r>
      <w:r w:rsidR="005E7A90">
        <w:t>consideration m</w:t>
      </w:r>
      <w:r w:rsidR="00B525BF">
        <w:t xml:space="preserve">oves us to </w:t>
      </w:r>
      <w:r w:rsidR="0036028D">
        <w:t>celebrate in 2014 the seventieth anniversary of D</w:t>
      </w:r>
      <w:r w:rsidR="004A03A1">
        <w:noBreakHyphen/>
      </w:r>
      <w:r w:rsidR="0036028D">
        <w:t>Day, World War</w:t>
      </w:r>
      <w:r w:rsidR="004A03A1" w:rsidRPr="004A03A1">
        <w:t>’</w:t>
      </w:r>
      <w:r w:rsidR="00B525BF">
        <w:t>s</w:t>
      </w:r>
      <w:r w:rsidR="0036028D">
        <w:t xml:space="preserve"> II watershed</w:t>
      </w:r>
      <w:r w:rsidR="00B525BF">
        <w:t xml:space="preserve">, which </w:t>
      </w:r>
      <w:r w:rsidR="00036A96">
        <w:t xml:space="preserve">took place on June 6, 1944, </w:t>
      </w:r>
      <w:r w:rsidR="00B525BF">
        <w:t xml:space="preserve">marked the start of </w:t>
      </w:r>
      <w:r w:rsidR="00036A96">
        <w:t>the Allies</w:t>
      </w:r>
      <w:r w:rsidR="004A03A1" w:rsidRPr="004A03A1">
        <w:t>’</w:t>
      </w:r>
      <w:r w:rsidR="00036A96">
        <w:t xml:space="preserve"> invasion of Western Europe</w:t>
      </w:r>
      <w:r w:rsidR="00B525BF">
        <w:t>, and</w:t>
      </w:r>
      <w:r w:rsidR="004D3711">
        <w:t xml:space="preserve"> paved</w:t>
      </w:r>
      <w:r w:rsidR="00036A96">
        <w:t xml:space="preserve"> the way for Allied victory; and</w:t>
      </w:r>
    </w:p>
    <w:p w:rsidR="00036A96" w:rsidRDefault="00036A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5FE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46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speaking for himself, as well as for the </w:t>
      </w:r>
      <w:r w:rsidRPr="00C6246D">
        <w:rPr>
          <w:color w:val="000000" w:themeColor="text1"/>
          <w:u w:color="000000" w:themeColor="text1"/>
        </w:rPr>
        <w:t xml:space="preserve">160,000 </w:t>
      </w:r>
      <w:r>
        <w:rPr>
          <w:color w:val="000000" w:themeColor="text1"/>
          <w:u w:color="000000" w:themeColor="text1"/>
        </w:rPr>
        <w:t>A</w:t>
      </w:r>
      <w:r w:rsidRPr="00C6246D">
        <w:rPr>
          <w:color w:val="000000" w:themeColor="text1"/>
          <w:u w:color="000000" w:themeColor="text1"/>
        </w:rPr>
        <w:t xml:space="preserve">llied troops </w:t>
      </w:r>
      <w:r>
        <w:rPr>
          <w:color w:val="000000" w:themeColor="text1"/>
          <w:u w:color="000000" w:themeColor="text1"/>
        </w:rPr>
        <w:t xml:space="preserve">who courageously carried out the </w:t>
      </w:r>
      <w:r w:rsidRPr="00C6246D">
        <w:rPr>
          <w:color w:val="000000" w:themeColor="text1"/>
          <w:u w:color="000000" w:themeColor="text1"/>
        </w:rPr>
        <w:t>D</w:t>
      </w:r>
      <w:r w:rsidR="004A03A1">
        <w:rPr>
          <w:color w:val="000000" w:themeColor="text1"/>
          <w:u w:color="000000" w:themeColor="text1"/>
        </w:rPr>
        <w:noBreakHyphen/>
      </w:r>
      <w:r w:rsidRPr="00C6246D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 w:rsidRPr="00C6246D">
        <w:rPr>
          <w:color w:val="000000" w:themeColor="text1"/>
          <w:u w:color="000000" w:themeColor="text1"/>
        </w:rPr>
        <w:t>invasion of the Normandy beaches</w:t>
      </w:r>
      <w:r>
        <w:rPr>
          <w:color w:val="000000" w:themeColor="text1"/>
          <w:u w:color="000000" w:themeColor="text1"/>
        </w:rPr>
        <w:t xml:space="preserve">, </w:t>
      </w:r>
      <w:r w:rsidRPr="00C6246D">
        <w:rPr>
          <w:color w:val="000000" w:themeColor="text1"/>
          <w:u w:color="000000" w:themeColor="text1"/>
        </w:rPr>
        <w:t xml:space="preserve">General Dwight D. Eisenhower </w:t>
      </w:r>
      <w:r w:rsidR="00690F9A">
        <w:rPr>
          <w:color w:val="000000" w:themeColor="text1"/>
          <w:u w:color="000000" w:themeColor="text1"/>
        </w:rPr>
        <w:t>called</w:t>
      </w:r>
      <w:r>
        <w:rPr>
          <w:color w:val="000000" w:themeColor="text1"/>
          <w:u w:color="000000" w:themeColor="text1"/>
        </w:rPr>
        <w:t xml:space="preserve"> the operation </w:t>
      </w:r>
      <w:r w:rsidRPr="00C6246D">
        <w:rPr>
          <w:color w:val="000000" w:themeColor="text1"/>
          <w:u w:color="000000" w:themeColor="text1"/>
        </w:rPr>
        <w:t>a crusade where “we will accept nothing less than victory”</w:t>
      </w:r>
      <w:r>
        <w:rPr>
          <w:color w:val="000000" w:themeColor="text1"/>
          <w:u w:color="000000" w:themeColor="text1"/>
        </w:rPr>
        <w:t>; and</w:t>
      </w:r>
    </w:p>
    <w:p w:rsidR="007D65FE" w:rsidRPr="00C6246D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65FE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6246D">
        <w:rPr>
          <w:color w:val="000000" w:themeColor="text1"/>
          <w:u w:color="000000" w:themeColor="text1"/>
        </w:rPr>
        <w:t>on April 27, 2014</w:t>
      </w:r>
      <w:r>
        <w:rPr>
          <w:color w:val="000000" w:themeColor="text1"/>
          <w:u w:color="000000" w:themeColor="text1"/>
        </w:rPr>
        <w:t>,</w:t>
      </w:r>
      <w:r w:rsidRPr="00C6246D">
        <w:rPr>
          <w:color w:val="000000" w:themeColor="text1"/>
          <w:u w:color="000000" w:themeColor="text1"/>
        </w:rPr>
        <w:t xml:space="preserve"> we will commemorate the official Day of Remembrance, </w:t>
      </w:r>
      <w:r w:rsidRPr="0086644A">
        <w:rPr>
          <w:i/>
          <w:color w:val="000000" w:themeColor="text1"/>
          <w:u w:color="000000" w:themeColor="text1"/>
        </w:rPr>
        <w:t>Yom Hashoah</w:t>
      </w:r>
      <w:r w:rsidRPr="00C6246D">
        <w:rPr>
          <w:color w:val="000000" w:themeColor="text1"/>
          <w:u w:color="000000" w:themeColor="text1"/>
        </w:rPr>
        <w:t xml:space="preserve">, established by the Secretary of Defense in 1984, mindful of the fact that it was our </w:t>
      </w:r>
      <w:r>
        <w:rPr>
          <w:color w:val="000000" w:themeColor="text1"/>
          <w:u w:color="000000" w:themeColor="text1"/>
        </w:rPr>
        <w:t>n</w:t>
      </w:r>
      <w:r w:rsidRPr="00C6246D">
        <w:rPr>
          <w:color w:val="000000" w:themeColor="text1"/>
          <w:u w:color="000000" w:themeColor="text1"/>
        </w:rPr>
        <w:t>ation</w:t>
      </w:r>
      <w:r w:rsidR="004A03A1" w:rsidRPr="004A03A1">
        <w:rPr>
          <w:color w:val="000000" w:themeColor="text1"/>
          <w:u w:color="000000" w:themeColor="text1"/>
        </w:rPr>
        <w:t>’</w:t>
      </w:r>
      <w:r w:rsidRPr="00C6246D">
        <w:rPr>
          <w:color w:val="000000" w:themeColor="text1"/>
          <w:u w:color="000000" w:themeColor="text1"/>
        </w:rPr>
        <w:t xml:space="preserve">s military forces </w:t>
      </w:r>
      <w:r>
        <w:rPr>
          <w:color w:val="000000" w:themeColor="text1"/>
          <w:u w:color="000000" w:themeColor="text1"/>
        </w:rPr>
        <w:t xml:space="preserve">who </w:t>
      </w:r>
      <w:r w:rsidRPr="00C6246D">
        <w:rPr>
          <w:color w:val="000000" w:themeColor="text1"/>
          <w:u w:color="000000" w:themeColor="text1"/>
        </w:rPr>
        <w:t xml:space="preserve">first witnessed evidence of the Holocaust as they liberated the </w:t>
      </w:r>
      <w:r w:rsidR="00E842C7">
        <w:rPr>
          <w:color w:val="000000" w:themeColor="text1"/>
          <w:u w:color="000000" w:themeColor="text1"/>
        </w:rPr>
        <w:t xml:space="preserve">Nazi </w:t>
      </w:r>
      <w:r w:rsidR="00635563">
        <w:rPr>
          <w:color w:val="000000" w:themeColor="text1"/>
          <w:u w:color="000000" w:themeColor="text1"/>
        </w:rPr>
        <w:t xml:space="preserve">concentration </w:t>
      </w:r>
      <w:r w:rsidRPr="00C6246D">
        <w:rPr>
          <w:color w:val="000000" w:themeColor="text1"/>
          <w:u w:color="000000" w:themeColor="text1"/>
        </w:rPr>
        <w:t>camps</w:t>
      </w:r>
      <w:r w:rsidR="00635563">
        <w:rPr>
          <w:color w:val="000000" w:themeColor="text1"/>
          <w:u w:color="000000" w:themeColor="text1"/>
        </w:rPr>
        <w:t xml:space="preserve"> of World War II</w:t>
      </w:r>
      <w:r>
        <w:rPr>
          <w:color w:val="000000" w:themeColor="text1"/>
          <w:u w:color="000000" w:themeColor="text1"/>
        </w:rPr>
        <w:t>. We also remain cog</w:t>
      </w:r>
      <w:r w:rsidRPr="00C6246D">
        <w:rPr>
          <w:color w:val="000000" w:themeColor="text1"/>
          <w:u w:color="000000" w:themeColor="text1"/>
        </w:rPr>
        <w:t>nizant that those in uniform must remember both the dreams for which they stand and the nightmares they stand against</w:t>
      </w:r>
      <w:r>
        <w:rPr>
          <w:color w:val="000000" w:themeColor="text1"/>
          <w:u w:color="000000" w:themeColor="text1"/>
        </w:rPr>
        <w:t>; and</w:t>
      </w:r>
    </w:p>
    <w:p w:rsidR="00F6249C" w:rsidRDefault="00F6249C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49C" w:rsidRDefault="00F6249C" w:rsidP="00F6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46D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at the end of the Second World War in 1945, </w:t>
      </w:r>
      <w:r w:rsidRPr="00C6246D">
        <w:rPr>
          <w:color w:val="000000" w:themeColor="text1"/>
          <w:u w:color="000000" w:themeColor="text1"/>
        </w:rPr>
        <w:t>following the massive destruction of their lives, families, and towns during the Holocaust</w:t>
      </w:r>
      <w:r>
        <w:rPr>
          <w:color w:val="000000" w:themeColor="text1"/>
          <w:u w:color="000000" w:themeColor="text1"/>
        </w:rPr>
        <w:t>,</w:t>
      </w:r>
      <w:r w:rsidRPr="00C6246D">
        <w:rPr>
          <w:color w:val="000000" w:themeColor="text1"/>
          <w:u w:color="000000" w:themeColor="text1"/>
        </w:rPr>
        <w:t xml:space="preserve"> many Holocaust </w:t>
      </w:r>
      <w:r>
        <w:rPr>
          <w:color w:val="000000" w:themeColor="text1"/>
          <w:u w:color="000000" w:themeColor="text1"/>
        </w:rPr>
        <w:t>l</w:t>
      </w:r>
      <w:r w:rsidRPr="00C6246D">
        <w:rPr>
          <w:color w:val="000000" w:themeColor="text1"/>
          <w:u w:color="000000" w:themeColor="text1"/>
        </w:rPr>
        <w:t xml:space="preserve">iberators and </w:t>
      </w:r>
      <w:r>
        <w:rPr>
          <w:color w:val="000000" w:themeColor="text1"/>
          <w:u w:color="000000" w:themeColor="text1"/>
        </w:rPr>
        <w:t>s</w:t>
      </w:r>
      <w:r w:rsidRPr="00C6246D">
        <w:rPr>
          <w:color w:val="000000" w:themeColor="text1"/>
          <w:u w:color="000000" w:themeColor="text1"/>
        </w:rPr>
        <w:t>urvivors made S</w:t>
      </w:r>
      <w:r>
        <w:rPr>
          <w:color w:val="000000" w:themeColor="text1"/>
          <w:u w:color="000000" w:themeColor="text1"/>
        </w:rPr>
        <w:t>outh Carolina</w:t>
      </w:r>
      <w:r w:rsidRPr="00C6246D">
        <w:rPr>
          <w:color w:val="000000" w:themeColor="text1"/>
          <w:u w:color="000000" w:themeColor="text1"/>
        </w:rPr>
        <w:t xml:space="preserve"> their home</w:t>
      </w:r>
      <w:r>
        <w:rPr>
          <w:color w:val="000000" w:themeColor="text1"/>
          <w:u w:color="000000" w:themeColor="text1"/>
        </w:rPr>
        <w:t>; and</w:t>
      </w:r>
    </w:p>
    <w:p w:rsidR="007D65FE" w:rsidRPr="00C6246D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C7A" w:rsidRDefault="007D65FE" w:rsidP="007D6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6246D">
        <w:rPr>
          <w:color w:val="000000" w:themeColor="text1"/>
          <w:u w:color="000000" w:themeColor="text1"/>
        </w:rPr>
        <w:t xml:space="preserve">Whereas, living vibrantly in </w:t>
      </w:r>
      <w:r w:rsidR="000D0970">
        <w:rPr>
          <w:color w:val="000000" w:themeColor="text1"/>
          <w:u w:color="000000" w:themeColor="text1"/>
        </w:rPr>
        <w:t>South Carolina</w:t>
      </w:r>
      <w:r w:rsidR="004A03A1" w:rsidRPr="004A03A1">
        <w:rPr>
          <w:color w:val="000000" w:themeColor="text1"/>
          <w:u w:color="000000" w:themeColor="text1"/>
        </w:rPr>
        <w:t>’</w:t>
      </w:r>
      <w:r w:rsidR="000D0970">
        <w:rPr>
          <w:color w:val="000000" w:themeColor="text1"/>
          <w:u w:color="000000" w:themeColor="text1"/>
        </w:rPr>
        <w:t>s</w:t>
      </w:r>
      <w:r w:rsidRPr="00C624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C6246D">
        <w:rPr>
          <w:color w:val="000000" w:themeColor="text1"/>
          <w:u w:color="000000" w:themeColor="text1"/>
        </w:rPr>
        <w:t>apit</w:t>
      </w:r>
      <w:r>
        <w:rPr>
          <w:color w:val="000000" w:themeColor="text1"/>
          <w:u w:color="000000" w:themeColor="text1"/>
        </w:rPr>
        <w:t>a</w:t>
      </w:r>
      <w:r w:rsidRPr="00C6246D">
        <w:rPr>
          <w:color w:val="000000" w:themeColor="text1"/>
          <w:u w:color="000000" w:themeColor="text1"/>
        </w:rPr>
        <w:t xml:space="preserve">l city is a decorated </w:t>
      </w:r>
      <w:r>
        <w:rPr>
          <w:color w:val="000000" w:themeColor="text1"/>
          <w:u w:color="000000" w:themeColor="text1"/>
        </w:rPr>
        <w:t>World War II</w:t>
      </w:r>
      <w:r w:rsidRPr="00C6246D">
        <w:rPr>
          <w:color w:val="000000" w:themeColor="text1"/>
          <w:u w:color="000000" w:themeColor="text1"/>
        </w:rPr>
        <w:t xml:space="preserve"> hero</w:t>
      </w:r>
      <w:r>
        <w:rPr>
          <w:color w:val="000000" w:themeColor="text1"/>
          <w:u w:color="000000" w:themeColor="text1"/>
        </w:rPr>
        <w:t xml:space="preserve">, </w:t>
      </w:r>
      <w:r w:rsidRPr="00C624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 l</w:t>
      </w:r>
      <w:r w:rsidRPr="00C6246D">
        <w:rPr>
          <w:color w:val="000000" w:themeColor="text1"/>
          <w:u w:color="000000" w:themeColor="text1"/>
        </w:rPr>
        <w:t>iberator of the Wobbelin Concentration Camp</w:t>
      </w:r>
      <w:r>
        <w:rPr>
          <w:color w:val="000000" w:themeColor="text1"/>
          <w:u w:color="000000" w:themeColor="text1"/>
        </w:rPr>
        <w:t>, an</w:t>
      </w:r>
      <w:r w:rsidRPr="00C6246D">
        <w:rPr>
          <w:color w:val="000000" w:themeColor="text1"/>
          <w:u w:color="000000" w:themeColor="text1"/>
        </w:rPr>
        <w:t xml:space="preserve">d </w:t>
      </w:r>
      <w:r w:rsidR="00663F1F">
        <w:rPr>
          <w:color w:val="000000" w:themeColor="text1"/>
          <w:u w:color="000000" w:themeColor="text1"/>
        </w:rPr>
        <w:t>former</w:t>
      </w:r>
      <w:r w:rsidRPr="00C6246D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outh Carolina</w:t>
      </w:r>
      <w:r w:rsidRPr="00C6246D">
        <w:rPr>
          <w:color w:val="000000" w:themeColor="text1"/>
          <w:u w:color="000000" w:themeColor="text1"/>
        </w:rPr>
        <w:t xml:space="preserve"> legislator</w:t>
      </w:r>
      <w:r w:rsidR="00B35FF8">
        <w:rPr>
          <w:color w:val="000000" w:themeColor="text1"/>
          <w:u w:color="000000" w:themeColor="text1"/>
        </w:rPr>
        <w:t xml:space="preserve">, </w:t>
      </w:r>
      <w:r w:rsidR="002A2F25">
        <w:rPr>
          <w:color w:val="000000" w:themeColor="text1"/>
          <w:u w:color="000000" w:themeColor="text1"/>
        </w:rPr>
        <w:t xml:space="preserve">U.S. Army </w:t>
      </w:r>
      <w:r w:rsidRPr="00C6246D">
        <w:rPr>
          <w:color w:val="000000" w:themeColor="text1"/>
          <w:u w:color="000000" w:themeColor="text1"/>
        </w:rPr>
        <w:t xml:space="preserve">Major T. Moffatt Burriss of the 3rd </w:t>
      </w:r>
      <w:r>
        <w:rPr>
          <w:color w:val="000000" w:themeColor="text1"/>
          <w:u w:color="000000" w:themeColor="text1"/>
        </w:rPr>
        <w:t>B</w:t>
      </w:r>
      <w:r w:rsidRPr="00C6246D">
        <w:rPr>
          <w:color w:val="000000" w:themeColor="text1"/>
          <w:u w:color="000000" w:themeColor="text1"/>
        </w:rPr>
        <w:t>attalion, 504th Parachute Infantry Regiment, 82nd Airborne Division</w:t>
      </w:r>
      <w:r>
        <w:rPr>
          <w:color w:val="000000" w:themeColor="text1"/>
          <w:u w:color="000000" w:themeColor="text1"/>
        </w:rPr>
        <w:t xml:space="preserve">. The Palmetto State is proud to salute this </w:t>
      </w:r>
      <w:r w:rsidRPr="00C6246D">
        <w:rPr>
          <w:color w:val="000000" w:themeColor="text1"/>
          <w:u w:color="000000" w:themeColor="text1"/>
        </w:rPr>
        <w:t>member of our “</w:t>
      </w:r>
      <w:r w:rsidR="00BC1A7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reatest </w:t>
      </w:r>
      <w:r w:rsidR="00BC1A7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</w:t>
      </w:r>
      <w:r w:rsidRPr="00C6246D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and </w:t>
      </w:r>
      <w:r w:rsidR="004C36B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express the highest admiration for his </w:t>
      </w:r>
      <w:r w:rsidRPr="00C6246D">
        <w:rPr>
          <w:color w:val="000000" w:themeColor="text1"/>
          <w:u w:color="000000" w:themeColor="text1"/>
        </w:rPr>
        <w:t xml:space="preserve">bravery, leadership, and selflessness </w:t>
      </w:r>
      <w:r w:rsidR="00A93291">
        <w:rPr>
          <w:color w:val="000000" w:themeColor="text1"/>
          <w:u w:color="000000" w:themeColor="text1"/>
        </w:rPr>
        <w:t xml:space="preserve">while </w:t>
      </w:r>
      <w:r w:rsidRPr="00C6246D">
        <w:rPr>
          <w:color w:val="000000" w:themeColor="text1"/>
          <w:u w:color="000000" w:themeColor="text1"/>
        </w:rPr>
        <w:t>deploy</w:t>
      </w:r>
      <w:r w:rsidR="00A93291">
        <w:rPr>
          <w:color w:val="000000" w:themeColor="text1"/>
          <w:u w:color="000000" w:themeColor="text1"/>
        </w:rPr>
        <w:t>ed</w:t>
      </w:r>
      <w:r w:rsidRPr="00C6246D">
        <w:rPr>
          <w:color w:val="000000" w:themeColor="text1"/>
          <w:u w:color="000000" w:themeColor="text1"/>
        </w:rPr>
        <w:t xml:space="preserve"> in Europe during W</w:t>
      </w:r>
      <w:r>
        <w:rPr>
          <w:color w:val="000000" w:themeColor="text1"/>
          <w:u w:color="000000" w:themeColor="text1"/>
        </w:rPr>
        <w:t>orld War II. N</w:t>
      </w:r>
      <w:r w:rsidR="00912C7A">
        <w:t xml:space="preserve">ow, therefore, </w:t>
      </w: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BA2" w:rsidRDefault="00912C7A" w:rsidP="00516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D65FE">
        <w:t xml:space="preserve"> </w:t>
      </w:r>
      <w:r w:rsidR="001D6F43">
        <w:rPr>
          <w:color w:val="000000" w:themeColor="text1"/>
        </w:rPr>
        <w:t xml:space="preserve">the members of the South Carolina General Assembly, by this resolution, </w:t>
      </w:r>
      <w:r w:rsidR="00516BA2">
        <w:t>commemorate the seventieth anniversary of D</w:t>
      </w:r>
      <w:r w:rsidR="004A03A1">
        <w:noBreakHyphen/>
      </w:r>
      <w:r w:rsidR="00516BA2">
        <w:t xml:space="preserve">Day, which took place on June 6, 1944, and marked the turning point of World War II; commemorate </w:t>
      </w:r>
      <w:r w:rsidR="00516BA2">
        <w:rPr>
          <w:i/>
        </w:rPr>
        <w:t>Yom H</w:t>
      </w:r>
      <w:r w:rsidR="00516BA2" w:rsidRPr="00BE1E42">
        <w:rPr>
          <w:i/>
        </w:rPr>
        <w:t>ashoah</w:t>
      </w:r>
      <w:r w:rsidR="00516BA2">
        <w:t>, the official Holocaust “Day of Remembrance”; and recognize and honor World War II U.S. Army hero Major T. Moffatt Burriss of Columbia.</w:t>
      </w:r>
    </w:p>
    <w:p w:rsidR="00912C7A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2C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925B8">
        <w:t>provided</w:t>
      </w:r>
      <w:r>
        <w:t xml:space="preserve"> to</w:t>
      </w:r>
      <w:r w:rsidR="004925B8">
        <w:t xml:space="preserve"> Major T. Moffatt Burriss.</w:t>
      </w:r>
    </w:p>
    <w:p w:rsidR="00125F76" w:rsidRDefault="004A03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F76" w:rsidRDefault="00125F76" w:rsidP="00261027">
      <w:pPr>
        <w:suppressAutoHyphens/>
      </w:pPr>
    </w:p>
    <w:sectPr w:rsidR="00125F76" w:rsidSect="002610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51C" w:rsidRDefault="00A1651C" w:rsidP="009F0C77">
      <w:r>
        <w:separator/>
      </w:r>
    </w:p>
  </w:endnote>
  <w:endnote w:type="continuationSeparator" w:id="0">
    <w:p w:rsidR="00A1651C" w:rsidRDefault="00A165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B3A2EB-25CA-4070-91BD-CC318DD9CF5A}"/>
    <w:embedBold r:id="rId2" w:fontKey="{6A36A090-0029-4CEF-ADDE-1F030F314B80}"/>
    <w:embedItalic r:id="rId3" w:fontKey="{CFF2A615-97B6-45FA-9445-7FDE4705A2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0BDF74C-F967-4D3C-B1BB-E3485EA1CD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58B3CD2-C5FD-4E52-871E-C7F1B36BFB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4031447-05AA-4ACA-8202-044A8049C3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027" w:rsidRPr="00125F76" w:rsidRDefault="00261027" w:rsidP="00125F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r w:rsidR="005C6B44">
      <w:fldChar w:fldCharType="begin"/>
    </w:r>
    <w:r w:rsidR="005C6B44">
      <w:instrText xml:space="preserve"> PAGE  \* MERGEFORMAT </w:instrText>
    </w:r>
    <w:r w:rsidR="005C6B44">
      <w:fldChar w:fldCharType="separate"/>
    </w:r>
    <w:r w:rsidR="00F02F76">
      <w:rPr>
        <w:noProof/>
      </w:rPr>
      <w:t>1</w:t>
    </w:r>
    <w:r w:rsidR="005C6B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51C" w:rsidRDefault="00A1651C" w:rsidP="009F0C77">
      <w:r>
        <w:separator/>
      </w:r>
    </w:p>
  </w:footnote>
  <w:footnote w:type="continuationSeparator" w:id="0">
    <w:p w:rsidR="00A1651C" w:rsidRDefault="00A165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18CM14"/>
    <w:docVar w:name="CoverBillType" w:val="c"/>
    <w:docVar w:name="docpath" w:val="L:\Council\bills\RM\1518CM14.DOCX"/>
    <w:docVar w:name="dvBillNumber" w:val="49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0375"/>
    <w:rsid w:val="00011869"/>
    <w:rsid w:val="00036A96"/>
    <w:rsid w:val="000A038C"/>
    <w:rsid w:val="000C65A0"/>
    <w:rsid w:val="000D0970"/>
    <w:rsid w:val="000E1785"/>
    <w:rsid w:val="000F40FA"/>
    <w:rsid w:val="0010776B"/>
    <w:rsid w:val="00125F76"/>
    <w:rsid w:val="00133E66"/>
    <w:rsid w:val="00142246"/>
    <w:rsid w:val="001435A3"/>
    <w:rsid w:val="001D08F2"/>
    <w:rsid w:val="001D525B"/>
    <w:rsid w:val="001D6F43"/>
    <w:rsid w:val="001D7F4F"/>
    <w:rsid w:val="00206957"/>
    <w:rsid w:val="002321B6"/>
    <w:rsid w:val="00235377"/>
    <w:rsid w:val="00250967"/>
    <w:rsid w:val="002543C8"/>
    <w:rsid w:val="00261027"/>
    <w:rsid w:val="002669BB"/>
    <w:rsid w:val="00275703"/>
    <w:rsid w:val="00284AAE"/>
    <w:rsid w:val="002A2F25"/>
    <w:rsid w:val="002E5912"/>
    <w:rsid w:val="002F21BD"/>
    <w:rsid w:val="00301B21"/>
    <w:rsid w:val="00325348"/>
    <w:rsid w:val="0032732C"/>
    <w:rsid w:val="00336AD0"/>
    <w:rsid w:val="0036028D"/>
    <w:rsid w:val="00361294"/>
    <w:rsid w:val="0037079A"/>
    <w:rsid w:val="00386F97"/>
    <w:rsid w:val="003B0112"/>
    <w:rsid w:val="003D01E8"/>
    <w:rsid w:val="003E5288"/>
    <w:rsid w:val="003F6D79"/>
    <w:rsid w:val="0041760A"/>
    <w:rsid w:val="00417C01"/>
    <w:rsid w:val="004667D6"/>
    <w:rsid w:val="004809EE"/>
    <w:rsid w:val="004925B8"/>
    <w:rsid w:val="004A03A1"/>
    <w:rsid w:val="004C36BC"/>
    <w:rsid w:val="004D3711"/>
    <w:rsid w:val="004D4C8B"/>
    <w:rsid w:val="004E7D54"/>
    <w:rsid w:val="00516BA2"/>
    <w:rsid w:val="005273C6"/>
    <w:rsid w:val="00530A69"/>
    <w:rsid w:val="00545593"/>
    <w:rsid w:val="00577C6C"/>
    <w:rsid w:val="005B30EF"/>
    <w:rsid w:val="005C2FE2"/>
    <w:rsid w:val="005C6B44"/>
    <w:rsid w:val="005D4E0E"/>
    <w:rsid w:val="005E2BC9"/>
    <w:rsid w:val="005E7A90"/>
    <w:rsid w:val="005F2545"/>
    <w:rsid w:val="00605102"/>
    <w:rsid w:val="006215AA"/>
    <w:rsid w:val="00635563"/>
    <w:rsid w:val="0066080A"/>
    <w:rsid w:val="00663F1F"/>
    <w:rsid w:val="00670375"/>
    <w:rsid w:val="00685B7B"/>
    <w:rsid w:val="00690F9A"/>
    <w:rsid w:val="006913C9"/>
    <w:rsid w:val="0069470D"/>
    <w:rsid w:val="00712934"/>
    <w:rsid w:val="00732719"/>
    <w:rsid w:val="00734F00"/>
    <w:rsid w:val="007424CF"/>
    <w:rsid w:val="00784C7F"/>
    <w:rsid w:val="007A70AE"/>
    <w:rsid w:val="007D65FE"/>
    <w:rsid w:val="007E2EA0"/>
    <w:rsid w:val="008213CD"/>
    <w:rsid w:val="008362E8"/>
    <w:rsid w:val="008A1768"/>
    <w:rsid w:val="008E2F1F"/>
    <w:rsid w:val="008F0F33"/>
    <w:rsid w:val="008F4429"/>
    <w:rsid w:val="00912C7A"/>
    <w:rsid w:val="00915D8E"/>
    <w:rsid w:val="0094021A"/>
    <w:rsid w:val="009B44AF"/>
    <w:rsid w:val="009C6A0B"/>
    <w:rsid w:val="009F0C77"/>
    <w:rsid w:val="009F4DD1"/>
    <w:rsid w:val="00A1651C"/>
    <w:rsid w:val="00A41684"/>
    <w:rsid w:val="00A5258B"/>
    <w:rsid w:val="00A539D6"/>
    <w:rsid w:val="00A64E80"/>
    <w:rsid w:val="00A72BCD"/>
    <w:rsid w:val="00A741D9"/>
    <w:rsid w:val="00A833AB"/>
    <w:rsid w:val="00A93291"/>
    <w:rsid w:val="00A9741D"/>
    <w:rsid w:val="00AD4B17"/>
    <w:rsid w:val="00B027BC"/>
    <w:rsid w:val="00B21299"/>
    <w:rsid w:val="00B35FF8"/>
    <w:rsid w:val="00B412D4"/>
    <w:rsid w:val="00B525BF"/>
    <w:rsid w:val="00BC1A70"/>
    <w:rsid w:val="00BE1E4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ACF"/>
    <w:rsid w:val="00E021E8"/>
    <w:rsid w:val="00E22208"/>
    <w:rsid w:val="00E41911"/>
    <w:rsid w:val="00E42A90"/>
    <w:rsid w:val="00E842C7"/>
    <w:rsid w:val="00E92EEF"/>
    <w:rsid w:val="00F02F76"/>
    <w:rsid w:val="00F24442"/>
    <w:rsid w:val="00F50AE3"/>
    <w:rsid w:val="00F6249C"/>
    <w:rsid w:val="00F67CF1"/>
    <w:rsid w:val="00F840F0"/>
    <w:rsid w:val="00FA0841"/>
    <w:rsid w:val="00FB0D0D"/>
    <w:rsid w:val="00FB43B4"/>
    <w:rsid w:val="00F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CC3931-44D4-41A6-85D7-73CB9FBA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1E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4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10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2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76_2014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B0AC1-6D1D-4852-BBEF-820727A2A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4976: D-Day Anniversary; Yom Hashoah - South Carolina Legislature Online</dc:title>
  <dc:creator>McDowell</dc:creator>
  <cp:lastModifiedBy>N Cumfer</cp:lastModifiedBy>
  <cp:revision>8</cp:revision>
  <cp:lastPrinted>2014-03-11T18:46:00Z</cp:lastPrinted>
  <dcterms:created xsi:type="dcterms:W3CDTF">2014-03-26T14:35:00Z</dcterms:created>
  <dcterms:modified xsi:type="dcterms:W3CDTF">2014-12-05T17:06:00Z</dcterms:modified>
</cp:coreProperties>
</file>