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828" w:rsidRDefault="00801828" w:rsidP="00801828">
      <w:pPr>
        <w:widowControl w:val="0"/>
        <w:jc w:val="center"/>
      </w:pPr>
      <w:r w:rsidRPr="00801828">
        <w:rPr>
          <w:b/>
        </w:rPr>
        <w:t>South Carolina General Assembly</w:t>
      </w:r>
    </w:p>
    <w:p w:rsidR="00801828" w:rsidRDefault="00801828" w:rsidP="00801828">
      <w:pPr>
        <w:widowControl w:val="0"/>
        <w:jc w:val="center"/>
      </w:pPr>
      <w:r>
        <w:t>120th Session, 2013-2014</w:t>
      </w:r>
    </w:p>
    <w:p w:rsidR="00801828" w:rsidRDefault="00801828" w:rsidP="00801828">
      <w:pPr>
        <w:widowControl w:val="0"/>
        <w:jc w:val="left"/>
      </w:pPr>
    </w:p>
    <w:p w:rsidR="00801828" w:rsidRDefault="00801828" w:rsidP="00801828">
      <w:pPr>
        <w:widowControl w:val="0"/>
        <w:jc w:val="left"/>
        <w:rPr>
          <w:b/>
        </w:rPr>
      </w:pPr>
      <w:r w:rsidRPr="00801828">
        <w:rPr>
          <w:b/>
        </w:rPr>
        <w:t>H. 5008</w:t>
      </w:r>
    </w:p>
    <w:p w:rsidR="00801828" w:rsidRDefault="00801828" w:rsidP="00801828">
      <w:pPr>
        <w:widowControl w:val="0"/>
        <w:jc w:val="left"/>
        <w:rPr>
          <w:b/>
        </w:rPr>
      </w:pPr>
    </w:p>
    <w:p w:rsidR="00801828" w:rsidRDefault="00801828" w:rsidP="00801828">
      <w:pPr>
        <w:widowControl w:val="0"/>
        <w:jc w:val="left"/>
      </w:pPr>
      <w:r w:rsidRPr="00801828">
        <w:rPr>
          <w:b/>
        </w:rPr>
        <w:t>STATUS INFORMATION</w:t>
      </w:r>
    </w:p>
    <w:p w:rsidR="00801828" w:rsidRDefault="00801828" w:rsidP="00801828">
      <w:pPr>
        <w:widowControl w:val="0"/>
        <w:jc w:val="left"/>
      </w:pPr>
    </w:p>
    <w:p w:rsidR="00801828" w:rsidRDefault="00801828" w:rsidP="00801828">
      <w:pPr>
        <w:widowControl w:val="0"/>
        <w:jc w:val="left"/>
      </w:pPr>
      <w:r>
        <w:t>House Resolution</w:t>
      </w:r>
    </w:p>
    <w:p w:rsidR="00801828" w:rsidRDefault="00801828" w:rsidP="00801828">
      <w:pPr>
        <w:widowControl w:val="0"/>
        <w:jc w:val="left"/>
      </w:pPr>
      <w:r>
        <w:t>Sponsors: Reps. Gagnon,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01828" w:rsidRDefault="00801828" w:rsidP="00801828">
      <w:pPr>
        <w:widowControl w:val="0"/>
        <w:jc w:val="left"/>
      </w:pPr>
      <w:r>
        <w:t>Document Path: l:\council\bills\gm\24005sd14.docx</w:t>
      </w:r>
    </w:p>
    <w:p w:rsidR="00801828" w:rsidRDefault="00801828" w:rsidP="00801828">
      <w:pPr>
        <w:widowControl w:val="0"/>
        <w:jc w:val="left"/>
      </w:pPr>
    </w:p>
    <w:p w:rsidR="00801828" w:rsidRDefault="00801828" w:rsidP="00801828">
      <w:pPr>
        <w:widowControl w:val="0"/>
        <w:jc w:val="left"/>
      </w:pPr>
      <w:r>
        <w:t>Introduced in the House on April 1, 2014</w:t>
      </w:r>
    </w:p>
    <w:p w:rsidR="00801828" w:rsidRDefault="00801828" w:rsidP="00801828">
      <w:pPr>
        <w:widowControl w:val="0"/>
        <w:jc w:val="left"/>
      </w:pPr>
      <w:r>
        <w:t>Adopted by the House on April 1, 2014</w:t>
      </w:r>
    </w:p>
    <w:p w:rsidR="00801828" w:rsidRDefault="00801828" w:rsidP="00801828">
      <w:pPr>
        <w:widowControl w:val="0"/>
        <w:jc w:val="left"/>
      </w:pPr>
    </w:p>
    <w:p w:rsidR="00801828" w:rsidRDefault="00801828" w:rsidP="00801828">
      <w:pPr>
        <w:widowControl w:val="0"/>
        <w:jc w:val="left"/>
      </w:pPr>
      <w:r>
        <w:t xml:space="preserve">Summary: </w:t>
      </w:r>
      <w:r w:rsidR="00D123FD">
        <w:t>Prysmian Cables and Systems</w:t>
      </w:r>
    </w:p>
    <w:p w:rsidR="00801828" w:rsidRDefault="00801828" w:rsidP="00801828">
      <w:pPr>
        <w:widowControl w:val="0"/>
        <w:jc w:val="left"/>
      </w:pPr>
    </w:p>
    <w:p w:rsidR="00801828" w:rsidRDefault="00801828" w:rsidP="00801828">
      <w:pPr>
        <w:widowControl w:val="0"/>
        <w:jc w:val="left"/>
      </w:pPr>
    </w:p>
    <w:p w:rsidR="00801828" w:rsidRDefault="00801828" w:rsidP="00801828">
      <w:pPr>
        <w:widowControl w:val="0"/>
        <w:tabs>
          <w:tab w:val="center" w:pos="590"/>
          <w:tab w:val="center" w:pos="1440"/>
          <w:tab w:val="left" w:pos="1872"/>
          <w:tab w:val="left" w:pos="9187"/>
        </w:tabs>
        <w:jc w:val="left"/>
      </w:pPr>
      <w:r w:rsidRPr="00801828">
        <w:rPr>
          <w:b/>
        </w:rPr>
        <w:t>HISTORY OF LEGISLATIVE ACTIONS</w:t>
      </w:r>
    </w:p>
    <w:p w:rsidR="00801828" w:rsidRDefault="00801828" w:rsidP="00801828">
      <w:pPr>
        <w:widowControl w:val="0"/>
        <w:tabs>
          <w:tab w:val="center" w:pos="590"/>
          <w:tab w:val="center" w:pos="1440"/>
          <w:tab w:val="left" w:pos="1872"/>
          <w:tab w:val="left" w:pos="9187"/>
        </w:tabs>
        <w:jc w:val="left"/>
      </w:pPr>
    </w:p>
    <w:p w:rsidR="00801828" w:rsidRPr="00801828" w:rsidRDefault="00801828" w:rsidP="00801828">
      <w:pPr>
        <w:widowControl w:val="0"/>
        <w:tabs>
          <w:tab w:val="center" w:pos="590"/>
          <w:tab w:val="center" w:pos="1440"/>
          <w:tab w:val="left" w:pos="1872"/>
          <w:tab w:val="left" w:pos="9187"/>
        </w:tabs>
        <w:jc w:val="left"/>
      </w:pPr>
      <w:r w:rsidRPr="00801828">
        <w:rPr>
          <w:u w:val="single"/>
        </w:rPr>
        <w:tab/>
        <w:t>Date</w:t>
      </w:r>
      <w:r w:rsidRPr="00801828">
        <w:rPr>
          <w:u w:val="single"/>
        </w:rPr>
        <w:tab/>
        <w:t>Body</w:t>
      </w:r>
      <w:r w:rsidRPr="00801828">
        <w:rPr>
          <w:u w:val="single"/>
        </w:rPr>
        <w:tab/>
        <w:t>Action Description with journal page number</w:t>
      </w:r>
      <w:r w:rsidRPr="00801828">
        <w:rPr>
          <w:u w:val="single"/>
        </w:rPr>
        <w:tab/>
      </w:r>
      <w:bookmarkStart w:id="0" w:name="_GoBack"/>
      <w:bookmarkEnd w:id="0"/>
    </w:p>
    <w:p w:rsidR="00D1300D" w:rsidRDefault="00D1300D" w:rsidP="00D1300D">
      <w:pPr>
        <w:widowControl w:val="0"/>
        <w:tabs>
          <w:tab w:val="right" w:pos="1008"/>
          <w:tab w:val="left" w:pos="1152"/>
          <w:tab w:val="left" w:pos="1872"/>
          <w:tab w:val="left" w:pos="9187"/>
        </w:tabs>
        <w:ind w:left="2088" w:hanging="2088"/>
        <w:jc w:val="left"/>
      </w:pPr>
      <w:r>
        <w:tab/>
        <w:t>4/1/2014</w:t>
      </w:r>
      <w:r>
        <w:tab/>
        <w:t>House</w:t>
      </w:r>
      <w:r>
        <w:tab/>
      </w:r>
      <w:r w:rsidRPr="00B769E1">
        <w:t>Introduced and adopted (</w:t>
      </w:r>
      <w:hyperlink r:id="rId7" w:history="1">
        <w:r w:rsidRPr="00B769E1">
          <w:rPr>
            <w:rStyle w:val="Hyperlink"/>
          </w:rPr>
          <w:t>House Journal</w:t>
        </w:r>
        <w:r w:rsidRPr="00B769E1">
          <w:rPr>
            <w:rStyle w:val="Hyperlink"/>
          </w:rPr>
          <w:noBreakHyphen/>
          <w:t>page 7</w:t>
        </w:r>
      </w:hyperlink>
      <w:r w:rsidRPr="00B769E1">
        <w:t>)</w:t>
      </w:r>
    </w:p>
    <w:p w:rsidR="00D1300D" w:rsidRDefault="00D1300D" w:rsidP="00D1300D">
      <w:pPr>
        <w:widowControl w:val="0"/>
        <w:tabs>
          <w:tab w:val="right" w:pos="1008"/>
          <w:tab w:val="left" w:pos="1152"/>
          <w:tab w:val="left" w:pos="1872"/>
          <w:tab w:val="left" w:pos="9187"/>
        </w:tabs>
        <w:ind w:left="2088" w:hanging="2088"/>
        <w:jc w:val="left"/>
      </w:pPr>
    </w:p>
    <w:p w:rsidR="00801828" w:rsidRPr="00801828" w:rsidRDefault="00801828" w:rsidP="00801828">
      <w:pPr>
        <w:widowControl w:val="0"/>
        <w:tabs>
          <w:tab w:val="right" w:pos="1008"/>
          <w:tab w:val="left" w:pos="1152"/>
          <w:tab w:val="left" w:pos="1872"/>
          <w:tab w:val="left" w:pos="9187"/>
        </w:tabs>
        <w:ind w:left="2088" w:hanging="2088"/>
        <w:jc w:val="left"/>
      </w:pPr>
    </w:p>
    <w:p w:rsidR="00801828" w:rsidRDefault="00801828" w:rsidP="00801828">
      <w:r w:rsidRPr="00801828">
        <w:rPr>
          <w:b/>
        </w:rPr>
        <w:t>VERSIONS OF THIS BILL</w:t>
      </w:r>
    </w:p>
    <w:p w:rsidR="00801828" w:rsidRDefault="00801828" w:rsidP="00801828"/>
    <w:p w:rsidR="00801828" w:rsidRDefault="00CA6535" w:rsidP="00801828">
      <w:hyperlink r:id="rId8" w:history="1">
        <w:r w:rsidR="00801828">
          <w:rPr>
            <w:rStyle w:val="Hyperlink"/>
          </w:rPr>
          <w:t>4/1/2014</w:t>
        </w:r>
      </w:hyperlink>
    </w:p>
    <w:p w:rsidR="00801828" w:rsidRDefault="00801828" w:rsidP="00801828"/>
    <w:p w:rsidR="00801828" w:rsidRDefault="00801828" w:rsidP="00801828">
      <w:pPr>
        <w:sectPr w:rsidR="00801828" w:rsidSect="008018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7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PRYSMIAN CABLES &amp; SYSTEMS IN ABBEVILLE FOR ITS </w:t>
      </w:r>
      <w:r w:rsidR="00DE3F49">
        <w:t xml:space="preserve">OUTSTANDING SUCCESS AND THE </w:t>
      </w:r>
      <w:r>
        <w:t xml:space="preserve">SIGNIFICANT </w:t>
      </w:r>
      <w:r w:rsidR="00DE3F49">
        <w:t xml:space="preserve">ECONOMIC </w:t>
      </w:r>
      <w:r>
        <w:t>IMPACT</w:t>
      </w:r>
      <w:r w:rsidR="00DE3F49">
        <w:t xml:space="preserve"> IT HAS HAD</w:t>
      </w:r>
      <w:r>
        <w:t xml:space="preserve"> ON OUR STATE AND TO CONGRATULATE THE EXECUTIVE OFFICERS AND EMPLOYEES OF THE PLANT UPON THE CELEBRATION OF ITS FIFTIETH ANNIVERSARY.</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20D"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20D">
        <w:t xml:space="preserve">the members of the South Carolina House of Representatives </w:t>
      </w:r>
      <w:r w:rsidR="00502E22">
        <w:t>are</w:t>
      </w:r>
      <w:r w:rsidR="00D8720D">
        <w:t xml:space="preserve"> pleased to learn that the Pr</w:t>
      </w:r>
      <w:r w:rsidR="006870EB">
        <w:t xml:space="preserve">ysmian Group is celebrating a half century of </w:t>
      </w:r>
      <w:r w:rsidR="00502E22">
        <w:t xml:space="preserve">production at </w:t>
      </w:r>
      <w:r w:rsidR="006870EB">
        <w:t>its Abbeville facility on April 11, 2014; and</w:t>
      </w:r>
    </w:p>
    <w:p w:rsidR="00D8720D" w:rsidRDefault="00D87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687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20D">
        <w:t>in 1964</w:t>
      </w:r>
      <w:r w:rsidR="0080278C">
        <w:t>,</w:t>
      </w:r>
      <w:r w:rsidR="00D8720D">
        <w:t xml:space="preserve"> the Abbeville plant </w:t>
      </w:r>
      <w:r w:rsidR="0080278C" w:rsidRPr="000226C0">
        <w:rPr>
          <w:color w:val="000000" w:themeColor="text1"/>
          <w:u w:color="000000" w:themeColor="text1"/>
        </w:rPr>
        <w:t>was built under</w:t>
      </w:r>
      <w:r w:rsidR="00DE3F49">
        <w:rPr>
          <w:color w:val="000000" w:themeColor="text1"/>
          <w:u w:color="000000" w:themeColor="text1"/>
        </w:rPr>
        <w:t xml:space="preserve"> the</w:t>
      </w:r>
      <w:r w:rsidR="0080278C" w:rsidRPr="000226C0">
        <w:rPr>
          <w:color w:val="000000" w:themeColor="text1"/>
          <w:u w:color="000000" w:themeColor="text1"/>
        </w:rPr>
        <w:t xml:space="preserve"> General Cable</w:t>
      </w:r>
      <w:r w:rsidR="00370373">
        <w:rPr>
          <w:color w:val="000000" w:themeColor="text1"/>
          <w:u w:color="000000" w:themeColor="text1"/>
        </w:rPr>
        <w:t xml:space="preserve"> C</w:t>
      </w:r>
      <w:r w:rsidR="00DE3F49">
        <w:rPr>
          <w:color w:val="000000" w:themeColor="text1"/>
          <w:u w:color="000000" w:themeColor="text1"/>
        </w:rPr>
        <w:t>ompany</w:t>
      </w:r>
      <w:r w:rsidR="0080278C">
        <w:rPr>
          <w:color w:val="000000" w:themeColor="text1"/>
          <w:u w:color="000000" w:themeColor="text1"/>
        </w:rPr>
        <w:t xml:space="preserve"> and </w:t>
      </w:r>
      <w:r>
        <w:t>opened as a low voltage operation</w:t>
      </w:r>
      <w:r w:rsidR="0080278C">
        <w:t>;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plant was acquired by Pirelli S.p.A. in 1978, and in 2005, Pirelli sold its national and international communication and power cables and systems companies to an investment fund of Goldman Sachs.  The company was renamed Prysmian Group and became a new world leader in the energy and telecom cables and systems industry; and</w:t>
      </w:r>
    </w:p>
    <w:p w:rsidR="00F90FC1" w:rsidRDefault="00F9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FC1" w:rsidRDefault="00F9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of 2008, construction started on the new building at the Abbeville plant, and in September 2009, production began at the new site;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1995, the plant received International Quality Standard certification; in 2000, </w:t>
      </w:r>
      <w:r w:rsidR="00502E22">
        <w:t xml:space="preserve">the Abbeville plant received </w:t>
      </w:r>
      <w:r w:rsidR="00F90FC1">
        <w:t>International Environmental Standard certification</w:t>
      </w:r>
      <w:r w:rsidR="00502E22">
        <w:t>;</w:t>
      </w:r>
      <w:r w:rsidR="00F90FC1">
        <w:t xml:space="preserve"> and in 2011, </w:t>
      </w:r>
      <w:r w:rsidR="00502E22">
        <w:t xml:space="preserve">it received </w:t>
      </w:r>
      <w:r w:rsidR="00F90FC1">
        <w:t>ISO</w:t>
      </w:r>
      <w:r w:rsidR="009854DA">
        <w:noBreakHyphen/>
      </w:r>
      <w:r w:rsidR="00F90FC1">
        <w:t>15001 certification;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today, the Prysmian plant in Abbeville is one of the largest and most diverse power cable plants in North America with an annual capacity of seventy thousand metric tons, and the plant has three hundred employees; and</w:t>
      </w:r>
    </w:p>
    <w:p w:rsidR="0080278C"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02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0FC1">
        <w:t xml:space="preserve">the members of the South Carolina House of Representatives appreciate the standard of excellence set at the Prysmian plant in Abbeville and the </w:t>
      </w:r>
      <w:r w:rsidR="00502E22">
        <w:t xml:space="preserve">substantial </w:t>
      </w:r>
      <w:r w:rsidR="00F90FC1">
        <w:t xml:space="preserve">economic </w:t>
      </w:r>
      <w:r w:rsidR="00502E22">
        <w:t>effe</w:t>
      </w:r>
      <w:r w:rsidR="00F90FC1">
        <w:t xml:space="preserve">ct that the </w:t>
      </w:r>
      <w:r w:rsidR="00502E22">
        <w:t>company</w:t>
      </w:r>
      <w:r w:rsidR="00F90FC1">
        <w:t xml:space="preserve"> has </w:t>
      </w:r>
      <w:r w:rsidR="00502E22">
        <w:t xml:space="preserve">had </w:t>
      </w:r>
      <w:r w:rsidR="00F90FC1">
        <w:t>on the Palmetto State</w:t>
      </w:r>
      <w:r w:rsidR="00502E22">
        <w:t xml:space="preserve"> for five decades</w:t>
      </w:r>
      <w:r w:rsidR="00867735">
        <w:t>.  Now, therefore,</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735" w:rsidRDefault="00867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720D">
        <w:t xml:space="preserve"> the members of the South Carolina House of Representatives, by this resolution, recognize and honor Prysmian Cables &amp; Systems in Abbeville for its </w:t>
      </w:r>
      <w:r w:rsidR="00DE3F49">
        <w:t xml:space="preserve">outstanding success and the </w:t>
      </w:r>
      <w:r w:rsidR="00D8720D">
        <w:t>significant</w:t>
      </w:r>
      <w:r w:rsidR="00DE3F49">
        <w:t xml:space="preserve"> economic</w:t>
      </w:r>
      <w:r w:rsidR="00D8720D">
        <w:t xml:space="preserve"> impact </w:t>
      </w:r>
      <w:r w:rsidR="00DE3F49">
        <w:t xml:space="preserve">it has had </w:t>
      </w:r>
      <w:r w:rsidR="00D8720D">
        <w:t>on our State and congratulate the executive officers and employees of the plant upon the celebration of its fiftieth anniversary.</w:t>
      </w:r>
    </w:p>
    <w:p w:rsidR="00FA7A6F" w:rsidRDefault="00985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A6F" w:rsidRDefault="00FA7A6F" w:rsidP="00801828">
      <w:pPr>
        <w:suppressAutoHyphens/>
      </w:pPr>
    </w:p>
    <w:sectPr w:rsidR="00FA7A6F" w:rsidSect="008018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22" w:rsidRDefault="00502E22" w:rsidP="009F0C77">
      <w:r>
        <w:separator/>
      </w:r>
    </w:p>
  </w:endnote>
  <w:endnote w:type="continuationSeparator" w:id="0">
    <w:p w:rsidR="00502E22" w:rsidRDefault="00502E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BD7734-D56B-442D-A0D4-B11CC427E646}"/>
    <w:embedBold r:id="rId2" w:fontKey="{75BECE48-A5CB-4A13-A825-E6882E8032AB}"/>
  </w:font>
  <w:font w:name="Calibri">
    <w:panose1 w:val="020F0502020204030204"/>
    <w:charset w:val="00"/>
    <w:family w:val="swiss"/>
    <w:pitch w:val="variable"/>
    <w:sig w:usb0="E10002FF" w:usb1="4000ACFF" w:usb2="00000009" w:usb3="00000000" w:csb0="0000019F" w:csb1="00000000"/>
    <w:embedRegular r:id="rId3" w:fontKey="{8ABAE870-75FF-46F5-AA2B-38A4FB1B7132}"/>
  </w:font>
  <w:font w:name="Tahoma">
    <w:panose1 w:val="020B0604030504040204"/>
    <w:charset w:val="00"/>
    <w:family w:val="swiss"/>
    <w:pitch w:val="variable"/>
    <w:sig w:usb0="21002A87" w:usb1="80000000" w:usb2="00000008" w:usb3="00000000" w:csb0="000101FF" w:csb1="00000000"/>
    <w:embedRegular r:id="rId4" w:fontKey="{C67A5B25-A6EF-4297-986B-579FCFA2D763}"/>
  </w:font>
  <w:font w:name="Cambria">
    <w:panose1 w:val="02040503050406030204"/>
    <w:charset w:val="00"/>
    <w:family w:val="roman"/>
    <w:pitch w:val="variable"/>
    <w:sig w:usb0="E00002FF" w:usb1="400004FF" w:usb2="00000000" w:usb3="00000000" w:csb0="0000019F" w:csb1="00000000"/>
    <w:embedRegular r:id="rId5" w:fontKey="{5FB605C2-D0B4-4395-9516-7E68A08F2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28" w:rsidRPr="00FA7A6F" w:rsidRDefault="00801828" w:rsidP="00FA7A6F">
    <w:pPr>
      <w:pStyle w:val="Footer"/>
      <w:tabs>
        <w:tab w:val="clear" w:pos="4680"/>
        <w:tab w:val="clear" w:pos="9360"/>
        <w:tab w:val="center" w:pos="2995"/>
      </w:tabs>
      <w:spacing w:before="120"/>
    </w:pPr>
    <w:r>
      <w:t>[5008]</w:t>
    </w:r>
    <w:r>
      <w:tab/>
    </w:r>
    <w:r w:rsidR="003C19EA">
      <w:fldChar w:fldCharType="begin"/>
    </w:r>
    <w:r w:rsidR="003C19EA">
      <w:instrText xml:space="preserve"> PAGE  \* MERGEFORMAT </w:instrText>
    </w:r>
    <w:r w:rsidR="003C19EA">
      <w:fldChar w:fldCharType="separate"/>
    </w:r>
    <w:r w:rsidR="00CA6535">
      <w:rPr>
        <w:noProof/>
      </w:rPr>
      <w:t>1</w:t>
    </w:r>
    <w:r w:rsidR="003C19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22" w:rsidRDefault="00502E22" w:rsidP="009F0C77">
      <w:r>
        <w:separator/>
      </w:r>
    </w:p>
  </w:footnote>
  <w:footnote w:type="continuationSeparator" w:id="0">
    <w:p w:rsidR="00502E22" w:rsidRDefault="00502E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05SD14"/>
    <w:docVar w:name="CoverBillType" w:val="r"/>
    <w:docVar w:name="docpath" w:val="L:\Council\bills\GM\24005SD14.DOCX"/>
    <w:docVar w:name="dvBillNumber" w:val="5008"/>
    <w:docVar w:name="dvBillNumberPrefix" w:val="H. "/>
    <w:docVar w:name="dvOriginalBody" w:val="House"/>
    <w:docVar w:name="dvSteno" w:val="GM"/>
    <w:docVar w:name="NameofBody" w:val="h"/>
    <w:docVar w:name="vgroup2" w:val="Council"/>
  </w:docVars>
  <w:rsids>
    <w:rsidRoot w:val="00F30709"/>
    <w:rsid w:val="00011869"/>
    <w:rsid w:val="000E1785"/>
    <w:rsid w:val="000F40FA"/>
    <w:rsid w:val="0010776B"/>
    <w:rsid w:val="00133E66"/>
    <w:rsid w:val="001435A3"/>
    <w:rsid w:val="001B3771"/>
    <w:rsid w:val="001D08F2"/>
    <w:rsid w:val="001D525B"/>
    <w:rsid w:val="001D7F4F"/>
    <w:rsid w:val="00207911"/>
    <w:rsid w:val="002321B6"/>
    <w:rsid w:val="00250967"/>
    <w:rsid w:val="002543C8"/>
    <w:rsid w:val="00284AAE"/>
    <w:rsid w:val="002A0454"/>
    <w:rsid w:val="002E5912"/>
    <w:rsid w:val="00301B21"/>
    <w:rsid w:val="00325348"/>
    <w:rsid w:val="0032732C"/>
    <w:rsid w:val="00336AD0"/>
    <w:rsid w:val="00370373"/>
    <w:rsid w:val="0037079A"/>
    <w:rsid w:val="00391F4A"/>
    <w:rsid w:val="003C19EA"/>
    <w:rsid w:val="003D01E8"/>
    <w:rsid w:val="003E5288"/>
    <w:rsid w:val="003F6D79"/>
    <w:rsid w:val="0041760A"/>
    <w:rsid w:val="00417C01"/>
    <w:rsid w:val="004809EE"/>
    <w:rsid w:val="0049611E"/>
    <w:rsid w:val="004E7D54"/>
    <w:rsid w:val="00502E22"/>
    <w:rsid w:val="005273C6"/>
    <w:rsid w:val="00530A69"/>
    <w:rsid w:val="00545593"/>
    <w:rsid w:val="00577C6C"/>
    <w:rsid w:val="005C2FE2"/>
    <w:rsid w:val="005C6795"/>
    <w:rsid w:val="005E2BC9"/>
    <w:rsid w:val="00605102"/>
    <w:rsid w:val="006215AA"/>
    <w:rsid w:val="006870EB"/>
    <w:rsid w:val="006913C9"/>
    <w:rsid w:val="0069470D"/>
    <w:rsid w:val="00734F00"/>
    <w:rsid w:val="007A2A92"/>
    <w:rsid w:val="007A70AE"/>
    <w:rsid w:val="00801828"/>
    <w:rsid w:val="0080278C"/>
    <w:rsid w:val="008362E8"/>
    <w:rsid w:val="00867735"/>
    <w:rsid w:val="008A1768"/>
    <w:rsid w:val="008F0F33"/>
    <w:rsid w:val="008F4429"/>
    <w:rsid w:val="0094021A"/>
    <w:rsid w:val="009854D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535"/>
    <w:rsid w:val="00CC2810"/>
    <w:rsid w:val="00CC6B7B"/>
    <w:rsid w:val="00CD2089"/>
    <w:rsid w:val="00D123FD"/>
    <w:rsid w:val="00D1300D"/>
    <w:rsid w:val="00D73A67"/>
    <w:rsid w:val="00D8720D"/>
    <w:rsid w:val="00D970A9"/>
    <w:rsid w:val="00DE3F49"/>
    <w:rsid w:val="00DF3845"/>
    <w:rsid w:val="00E41911"/>
    <w:rsid w:val="00E461D3"/>
    <w:rsid w:val="00E92EEF"/>
    <w:rsid w:val="00ED48E0"/>
    <w:rsid w:val="00F24442"/>
    <w:rsid w:val="00F30709"/>
    <w:rsid w:val="00F50AE3"/>
    <w:rsid w:val="00F67CF1"/>
    <w:rsid w:val="00F840F0"/>
    <w:rsid w:val="00F90FC1"/>
    <w:rsid w:val="00FA7A6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7C3E9E-0E48-463E-9737-65701947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E22"/>
    <w:rPr>
      <w:rFonts w:ascii="Tahoma" w:hAnsi="Tahoma" w:cs="Tahoma"/>
      <w:sz w:val="16"/>
      <w:szCs w:val="16"/>
    </w:rPr>
  </w:style>
  <w:style w:type="character" w:customStyle="1" w:styleId="BalloonTextChar">
    <w:name w:val="Balloon Text Char"/>
    <w:basedOn w:val="DefaultParagraphFont"/>
    <w:link w:val="BalloonText"/>
    <w:uiPriority w:val="99"/>
    <w:semiHidden/>
    <w:rsid w:val="00502E22"/>
    <w:rPr>
      <w:rFonts w:ascii="Tahoma" w:eastAsia="Times New Roman" w:hAnsi="Tahoma" w:cs="Tahoma"/>
      <w:sz w:val="16"/>
      <w:szCs w:val="16"/>
    </w:rPr>
  </w:style>
  <w:style w:type="character" w:styleId="Hyperlink">
    <w:name w:val="Hyperlink"/>
    <w:basedOn w:val="DefaultParagraphFont"/>
    <w:uiPriority w:val="99"/>
    <w:unhideWhenUsed/>
    <w:rsid w:val="00801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08_20140401.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F6E67-C0D7-44F7-A15A-34C0F921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5008: Prysmian Cables and Systems - South Carolina Legislature Online</dc:title>
  <dc:creator>%USERNAME%</dc:creator>
  <cp:lastModifiedBy>N Cumfer</cp:lastModifiedBy>
  <cp:revision>6</cp:revision>
  <cp:lastPrinted>2014-03-31T18:09:00Z</cp:lastPrinted>
  <dcterms:created xsi:type="dcterms:W3CDTF">2014-04-01T16:48:00Z</dcterms:created>
  <dcterms:modified xsi:type="dcterms:W3CDTF">2014-12-05T17:07:00Z</dcterms:modified>
</cp:coreProperties>
</file>