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549" w:rsidRDefault="00006549" w:rsidP="00006549">
      <w:pPr>
        <w:widowControl w:val="0"/>
        <w:jc w:val="center"/>
      </w:pPr>
      <w:r w:rsidRPr="00006549">
        <w:rPr>
          <w:b/>
        </w:rPr>
        <w:t>South Carolina General Assembly</w:t>
      </w:r>
    </w:p>
    <w:p w:rsidR="00006549" w:rsidRDefault="00006549" w:rsidP="00006549">
      <w:pPr>
        <w:widowControl w:val="0"/>
        <w:jc w:val="center"/>
      </w:pPr>
      <w:r>
        <w:t>120th Session, 2013-2014</w:t>
      </w:r>
    </w:p>
    <w:p w:rsidR="00006549" w:rsidRDefault="00006549" w:rsidP="00006549">
      <w:pPr>
        <w:widowControl w:val="0"/>
        <w:jc w:val="left"/>
      </w:pPr>
    </w:p>
    <w:p w:rsidR="00006549" w:rsidRDefault="00006549" w:rsidP="00006549">
      <w:pPr>
        <w:widowControl w:val="0"/>
        <w:jc w:val="left"/>
        <w:rPr>
          <w:b/>
        </w:rPr>
      </w:pPr>
      <w:r w:rsidRPr="00006549">
        <w:rPr>
          <w:b/>
        </w:rPr>
        <w:t>H. 5010</w:t>
      </w:r>
    </w:p>
    <w:p w:rsidR="00006549" w:rsidRDefault="00006549" w:rsidP="00006549">
      <w:pPr>
        <w:widowControl w:val="0"/>
        <w:jc w:val="left"/>
        <w:rPr>
          <w:b/>
        </w:rPr>
      </w:pPr>
    </w:p>
    <w:p w:rsidR="00006549" w:rsidRDefault="00006549" w:rsidP="00006549">
      <w:pPr>
        <w:widowControl w:val="0"/>
        <w:jc w:val="left"/>
      </w:pPr>
      <w:r w:rsidRPr="00006549">
        <w:rPr>
          <w:b/>
        </w:rPr>
        <w:t>STATUS INFORMATION</w:t>
      </w:r>
    </w:p>
    <w:p w:rsidR="00006549" w:rsidRDefault="00006549" w:rsidP="00006549">
      <w:pPr>
        <w:widowControl w:val="0"/>
        <w:jc w:val="left"/>
      </w:pPr>
    </w:p>
    <w:p w:rsidR="00006549" w:rsidRDefault="00006549" w:rsidP="00006549">
      <w:pPr>
        <w:widowControl w:val="0"/>
        <w:jc w:val="left"/>
      </w:pPr>
      <w:r>
        <w:t>House Resolution</w:t>
      </w:r>
    </w:p>
    <w:p w:rsidR="00006549" w:rsidRDefault="00006549" w:rsidP="00006549">
      <w:pPr>
        <w:widowControl w:val="0"/>
        <w:jc w:val="left"/>
      </w:pPr>
      <w:r>
        <w:t>Sponsors: Reps. Willis,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006549" w:rsidRDefault="00006549" w:rsidP="00006549">
      <w:pPr>
        <w:widowControl w:val="0"/>
        <w:jc w:val="left"/>
      </w:pPr>
      <w:r>
        <w:t>Document Path: l:\council\bills\rm\1392sd14.docx</w:t>
      </w:r>
    </w:p>
    <w:p w:rsidR="00006549" w:rsidRDefault="00006549" w:rsidP="00006549">
      <w:pPr>
        <w:widowControl w:val="0"/>
        <w:jc w:val="left"/>
      </w:pPr>
    </w:p>
    <w:p w:rsidR="00006549" w:rsidRDefault="00006549" w:rsidP="00006549">
      <w:pPr>
        <w:widowControl w:val="0"/>
        <w:jc w:val="left"/>
      </w:pPr>
      <w:r>
        <w:t>Introduced in the House on April 1, 2014</w:t>
      </w:r>
    </w:p>
    <w:p w:rsidR="00006549" w:rsidRDefault="00006549" w:rsidP="00006549">
      <w:pPr>
        <w:widowControl w:val="0"/>
        <w:jc w:val="left"/>
      </w:pPr>
      <w:r>
        <w:t>Adopted by the House on April 1, 2014</w:t>
      </w:r>
    </w:p>
    <w:p w:rsidR="00006549" w:rsidRDefault="00006549" w:rsidP="00006549">
      <w:pPr>
        <w:widowControl w:val="0"/>
        <w:jc w:val="left"/>
      </w:pPr>
    </w:p>
    <w:p w:rsidR="00006549" w:rsidRDefault="00006549" w:rsidP="00006549">
      <w:pPr>
        <w:widowControl w:val="0"/>
        <w:jc w:val="left"/>
      </w:pPr>
      <w:r>
        <w:t xml:space="preserve">Summary: </w:t>
      </w:r>
      <w:r w:rsidR="00362D75">
        <w:t>Joe R. Babb</w:t>
      </w:r>
    </w:p>
    <w:p w:rsidR="00006549" w:rsidRDefault="00006549" w:rsidP="00006549">
      <w:pPr>
        <w:widowControl w:val="0"/>
        <w:jc w:val="left"/>
      </w:pPr>
    </w:p>
    <w:p w:rsidR="00006549" w:rsidRDefault="00006549" w:rsidP="00006549">
      <w:pPr>
        <w:widowControl w:val="0"/>
        <w:jc w:val="left"/>
      </w:pPr>
    </w:p>
    <w:p w:rsidR="00006549" w:rsidRDefault="00006549" w:rsidP="00006549">
      <w:pPr>
        <w:widowControl w:val="0"/>
        <w:tabs>
          <w:tab w:val="center" w:pos="590"/>
          <w:tab w:val="center" w:pos="1440"/>
          <w:tab w:val="left" w:pos="1872"/>
          <w:tab w:val="left" w:pos="9187"/>
        </w:tabs>
        <w:jc w:val="left"/>
      </w:pPr>
      <w:r w:rsidRPr="00006549">
        <w:rPr>
          <w:b/>
        </w:rPr>
        <w:t>HISTORY OF LEGISLATIVE ACTIONS</w:t>
      </w:r>
    </w:p>
    <w:p w:rsidR="00006549" w:rsidRDefault="00006549" w:rsidP="00006549">
      <w:pPr>
        <w:widowControl w:val="0"/>
        <w:tabs>
          <w:tab w:val="center" w:pos="590"/>
          <w:tab w:val="center" w:pos="1440"/>
          <w:tab w:val="left" w:pos="1872"/>
          <w:tab w:val="left" w:pos="9187"/>
        </w:tabs>
        <w:jc w:val="left"/>
      </w:pPr>
    </w:p>
    <w:p w:rsidR="00006549" w:rsidRPr="00006549" w:rsidRDefault="00006549" w:rsidP="00006549">
      <w:pPr>
        <w:widowControl w:val="0"/>
        <w:tabs>
          <w:tab w:val="center" w:pos="590"/>
          <w:tab w:val="center" w:pos="1440"/>
          <w:tab w:val="left" w:pos="1872"/>
          <w:tab w:val="left" w:pos="9187"/>
        </w:tabs>
        <w:jc w:val="left"/>
      </w:pPr>
      <w:r w:rsidRPr="00006549">
        <w:rPr>
          <w:u w:val="single"/>
        </w:rPr>
        <w:tab/>
        <w:t>Date</w:t>
      </w:r>
      <w:r w:rsidRPr="00006549">
        <w:rPr>
          <w:u w:val="single"/>
        </w:rPr>
        <w:tab/>
        <w:t>Body</w:t>
      </w:r>
      <w:r w:rsidRPr="00006549">
        <w:rPr>
          <w:u w:val="single"/>
        </w:rPr>
        <w:tab/>
        <w:t>Action Description with journal page number</w:t>
      </w:r>
      <w:r w:rsidRPr="00006549">
        <w:rPr>
          <w:u w:val="single"/>
        </w:rPr>
        <w:tab/>
      </w:r>
      <w:bookmarkStart w:id="0" w:name="_GoBack"/>
      <w:bookmarkEnd w:id="0"/>
    </w:p>
    <w:p w:rsidR="000720FA" w:rsidRDefault="000720FA" w:rsidP="000720FA">
      <w:pPr>
        <w:widowControl w:val="0"/>
        <w:tabs>
          <w:tab w:val="right" w:pos="1008"/>
          <w:tab w:val="left" w:pos="1152"/>
          <w:tab w:val="left" w:pos="1872"/>
          <w:tab w:val="left" w:pos="9187"/>
        </w:tabs>
        <w:ind w:left="2088" w:hanging="2088"/>
        <w:jc w:val="left"/>
      </w:pPr>
      <w:r>
        <w:tab/>
        <w:t>4/1/2014</w:t>
      </w:r>
      <w:r>
        <w:tab/>
        <w:t>House</w:t>
      </w:r>
      <w:r>
        <w:tab/>
      </w:r>
      <w:r w:rsidRPr="00A26FF7">
        <w:t>Introduced and adopted (</w:t>
      </w:r>
      <w:hyperlink r:id="rId7" w:history="1">
        <w:r w:rsidRPr="00A26FF7">
          <w:rPr>
            <w:rStyle w:val="Hyperlink"/>
          </w:rPr>
          <w:t>House Journal</w:t>
        </w:r>
        <w:r w:rsidRPr="00A26FF7">
          <w:rPr>
            <w:rStyle w:val="Hyperlink"/>
          </w:rPr>
          <w:noBreakHyphen/>
          <w:t>page 8</w:t>
        </w:r>
      </w:hyperlink>
      <w:r w:rsidRPr="00A26FF7">
        <w:t>)</w:t>
      </w:r>
    </w:p>
    <w:p w:rsidR="000720FA" w:rsidRDefault="000720FA" w:rsidP="000720FA">
      <w:pPr>
        <w:widowControl w:val="0"/>
        <w:tabs>
          <w:tab w:val="right" w:pos="1008"/>
          <w:tab w:val="left" w:pos="1152"/>
          <w:tab w:val="left" w:pos="1872"/>
          <w:tab w:val="left" w:pos="9187"/>
        </w:tabs>
        <w:ind w:left="2088" w:hanging="2088"/>
        <w:jc w:val="left"/>
      </w:pPr>
    </w:p>
    <w:p w:rsidR="00006549" w:rsidRPr="00006549" w:rsidRDefault="00006549" w:rsidP="00006549">
      <w:pPr>
        <w:widowControl w:val="0"/>
        <w:tabs>
          <w:tab w:val="right" w:pos="1008"/>
          <w:tab w:val="left" w:pos="1152"/>
          <w:tab w:val="left" w:pos="1872"/>
          <w:tab w:val="left" w:pos="9187"/>
        </w:tabs>
        <w:ind w:left="2088" w:hanging="2088"/>
        <w:jc w:val="left"/>
      </w:pPr>
    </w:p>
    <w:p w:rsidR="00006549" w:rsidRDefault="00006549" w:rsidP="00006549">
      <w:r w:rsidRPr="00006549">
        <w:rPr>
          <w:b/>
        </w:rPr>
        <w:t>VERSIONS OF THIS BILL</w:t>
      </w:r>
    </w:p>
    <w:p w:rsidR="00006549" w:rsidRDefault="00006549" w:rsidP="00006549"/>
    <w:p w:rsidR="00006549" w:rsidRDefault="00514726" w:rsidP="00006549">
      <w:hyperlink r:id="rId8" w:history="1">
        <w:r w:rsidR="00006549">
          <w:rPr>
            <w:rStyle w:val="Hyperlink"/>
          </w:rPr>
          <w:t>4/1/2014</w:t>
        </w:r>
      </w:hyperlink>
    </w:p>
    <w:p w:rsidR="00006549" w:rsidRDefault="00006549" w:rsidP="00006549"/>
    <w:p w:rsidR="00006549" w:rsidRDefault="00006549" w:rsidP="00006549">
      <w:pPr>
        <w:sectPr w:rsidR="00006549" w:rsidSect="000065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69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34" w:rsidRDefault="007F7D28" w:rsidP="00B4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40134">
        <w:t xml:space="preserve">RECOGNIZE AND HONOR </w:t>
      </w:r>
      <w:r w:rsidR="0010791B">
        <w:t>JOE R. BABB OF LAURENS C</w:t>
      </w:r>
      <w:r w:rsidR="00B40134">
        <w:t xml:space="preserve">OUNTY UPON THE OCCASION OF HIS RETIREMENT FROM THE </w:t>
      </w:r>
      <w:r w:rsidR="0010791B">
        <w:t>LAURENS</w:t>
      </w:r>
      <w:r w:rsidR="00B40134">
        <w:t xml:space="preserve"> COUNTY </w:t>
      </w:r>
      <w:r w:rsidR="0010791B">
        <w:t>REGISTRATION AND ELECTION COMMISSION</w:t>
      </w:r>
      <w:r w:rsidR="00B40134">
        <w:t>, TO THANK HIM FOR HIS MANY YEARS OF OUTSTANDING PUBLIC SERVICE, AND TO WISH HIM MUCH HAPPINESS AND FULFILLMENT IN THE YEARS AHEAD.</w:t>
      </w:r>
    </w:p>
    <w:p w:rsidR="005769B5" w:rsidRDefault="0057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A85" w:rsidRDefault="005769B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A85">
        <w:t xml:space="preserve">since </w:t>
      </w:r>
      <w:r w:rsidR="00390B76">
        <w:t>1992</w:t>
      </w:r>
      <w:r w:rsidR="00D80A85">
        <w:t xml:space="preserve">, the </w:t>
      </w:r>
      <w:r w:rsidR="00390B76">
        <w:t>Laurens</w:t>
      </w:r>
      <w:r w:rsidR="00D80A85">
        <w:t xml:space="preserve"> County </w:t>
      </w:r>
      <w:r w:rsidR="00390B76">
        <w:t xml:space="preserve">Registration and Election Commission </w:t>
      </w:r>
      <w:r w:rsidR="00D80A85">
        <w:t xml:space="preserve">has enjoyed the benefit of the dedication, experience, and leadership of member </w:t>
      </w:r>
      <w:r w:rsidR="00390B76">
        <w:t>and past chairman Joe R. Babb</w:t>
      </w:r>
      <w:r w:rsidR="00D80A85">
        <w:t xml:space="preserve">, who </w:t>
      </w:r>
      <w:r w:rsidR="00390B76">
        <w:t xml:space="preserve">is retiring </w:t>
      </w:r>
      <w:r w:rsidR="00D80A85">
        <w:t>from his post after twenty</w:t>
      </w:r>
      <w:r w:rsidR="00F767EF">
        <w:noBreakHyphen/>
      </w:r>
      <w:r w:rsidR="00390B76">
        <w:t>two</w:t>
      </w:r>
      <w:r w:rsidR="00D80A85">
        <w:t xml:space="preserve"> years of service; and</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ED" w:rsidRDefault="00D80A85" w:rsidP="002F7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C15EF">
        <w:t>in preparation for his life</w:t>
      </w:r>
      <w:r w:rsidR="00F767EF" w:rsidRPr="00F767EF">
        <w:t>’</w:t>
      </w:r>
      <w:r w:rsidR="000C15EF">
        <w:t xml:space="preserve">s work, </w:t>
      </w:r>
      <w:r w:rsidR="002F79ED">
        <w:t xml:space="preserve">in 1973 </w:t>
      </w:r>
      <w:r w:rsidR="000C15EF">
        <w:t xml:space="preserve">Joe Babb </w:t>
      </w:r>
      <w:r>
        <w:t xml:space="preserve">graduated from </w:t>
      </w:r>
      <w:r w:rsidR="002F79ED">
        <w:t xml:space="preserve">the </w:t>
      </w:r>
      <w:r w:rsidR="002F79ED" w:rsidRPr="00FE4D2D">
        <w:rPr>
          <w:color w:val="000000" w:themeColor="text1"/>
          <w:u w:color="000000" w:themeColor="text1"/>
        </w:rPr>
        <w:t>University of South Carolina</w:t>
      </w:r>
      <w:r w:rsidR="002F79ED">
        <w:rPr>
          <w:color w:val="000000" w:themeColor="text1"/>
          <w:u w:color="000000" w:themeColor="text1"/>
        </w:rPr>
        <w:t>, having earned a bachelor</w:t>
      </w:r>
      <w:r w:rsidR="00F767EF" w:rsidRPr="00F767EF">
        <w:rPr>
          <w:color w:val="000000" w:themeColor="text1"/>
          <w:u w:color="000000" w:themeColor="text1"/>
        </w:rPr>
        <w:t>’</w:t>
      </w:r>
      <w:r w:rsidR="002F79ED">
        <w:rPr>
          <w:color w:val="000000" w:themeColor="text1"/>
          <w:u w:color="000000" w:themeColor="text1"/>
        </w:rPr>
        <w:t>s degree in po</w:t>
      </w:r>
      <w:r w:rsidR="002F79ED" w:rsidRPr="00FE4D2D">
        <w:rPr>
          <w:color w:val="000000" w:themeColor="text1"/>
          <w:u w:color="000000" w:themeColor="text1"/>
        </w:rPr>
        <w:t xml:space="preserve">litical </w:t>
      </w:r>
      <w:r w:rsidR="002F79ED">
        <w:rPr>
          <w:color w:val="000000" w:themeColor="text1"/>
          <w:u w:color="000000" w:themeColor="text1"/>
        </w:rPr>
        <w:t>s</w:t>
      </w:r>
      <w:r w:rsidR="002F79ED" w:rsidRPr="00FE4D2D">
        <w:rPr>
          <w:color w:val="000000" w:themeColor="text1"/>
          <w:u w:color="000000" w:themeColor="text1"/>
        </w:rPr>
        <w:t>cience</w:t>
      </w:r>
      <w:r w:rsidR="002F79ED">
        <w:rPr>
          <w:color w:val="000000" w:themeColor="text1"/>
          <w:u w:color="000000" w:themeColor="text1"/>
        </w:rPr>
        <w:t>. In 1</w:t>
      </w:r>
      <w:r w:rsidR="002F79ED" w:rsidRPr="00FE4D2D">
        <w:rPr>
          <w:color w:val="000000" w:themeColor="text1"/>
          <w:u w:color="000000" w:themeColor="text1"/>
        </w:rPr>
        <w:t>976</w:t>
      </w:r>
      <w:r w:rsidR="002F79ED">
        <w:rPr>
          <w:color w:val="000000" w:themeColor="text1"/>
          <w:u w:color="000000" w:themeColor="text1"/>
        </w:rPr>
        <w:t xml:space="preserve">, he completed </w:t>
      </w:r>
      <w:r w:rsidR="003335AA">
        <w:rPr>
          <w:color w:val="000000" w:themeColor="text1"/>
          <w:u w:color="000000" w:themeColor="text1"/>
        </w:rPr>
        <w:t>his</w:t>
      </w:r>
      <w:r w:rsidR="002F79ED">
        <w:rPr>
          <w:color w:val="000000" w:themeColor="text1"/>
          <w:u w:color="000000" w:themeColor="text1"/>
        </w:rPr>
        <w:t xml:space="preserve"> m</w:t>
      </w:r>
      <w:r w:rsidR="002F79ED" w:rsidRPr="00FE4D2D">
        <w:rPr>
          <w:color w:val="000000" w:themeColor="text1"/>
          <w:u w:color="000000" w:themeColor="text1"/>
        </w:rPr>
        <w:t>aster</w:t>
      </w:r>
      <w:r w:rsidR="00F767EF" w:rsidRPr="00F767EF">
        <w:rPr>
          <w:color w:val="000000" w:themeColor="text1"/>
          <w:u w:color="000000" w:themeColor="text1"/>
        </w:rPr>
        <w:t>’</w:t>
      </w:r>
      <w:r w:rsidR="002F79ED">
        <w:rPr>
          <w:color w:val="000000" w:themeColor="text1"/>
          <w:u w:color="000000" w:themeColor="text1"/>
        </w:rPr>
        <w:t>s degree in public ad</w:t>
      </w:r>
      <w:r w:rsidR="002F79ED" w:rsidRPr="00FE4D2D">
        <w:rPr>
          <w:color w:val="000000" w:themeColor="text1"/>
          <w:u w:color="000000" w:themeColor="text1"/>
        </w:rPr>
        <w:t>ministration</w:t>
      </w:r>
      <w:r w:rsidR="002F79ED">
        <w:rPr>
          <w:color w:val="000000" w:themeColor="text1"/>
          <w:u w:color="000000" w:themeColor="text1"/>
        </w:rPr>
        <w:t xml:space="preserve"> at the same institution; and</w:t>
      </w:r>
    </w:p>
    <w:p w:rsidR="002F79ED" w:rsidRDefault="002F79E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15EF" w:rsidRDefault="002F79E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335AA">
        <w:rPr>
          <w:color w:val="000000" w:themeColor="text1"/>
          <w:u w:color="000000" w:themeColor="text1"/>
        </w:rPr>
        <w:t xml:space="preserve">in the same year </w:t>
      </w:r>
      <w:r w:rsidR="00225D3B">
        <w:rPr>
          <w:color w:val="000000" w:themeColor="text1"/>
          <w:u w:color="000000" w:themeColor="text1"/>
        </w:rPr>
        <w:t xml:space="preserve">in which </w:t>
      </w:r>
      <w:r w:rsidR="003335AA">
        <w:rPr>
          <w:color w:val="000000" w:themeColor="text1"/>
          <w:u w:color="000000" w:themeColor="text1"/>
        </w:rPr>
        <w:t>he completed his master</w:t>
      </w:r>
      <w:r w:rsidR="00F767EF" w:rsidRPr="00F767EF">
        <w:rPr>
          <w:color w:val="000000" w:themeColor="text1"/>
          <w:u w:color="000000" w:themeColor="text1"/>
        </w:rPr>
        <w:t>’</w:t>
      </w:r>
      <w:r w:rsidR="003335AA">
        <w:rPr>
          <w:color w:val="000000" w:themeColor="text1"/>
          <w:u w:color="000000" w:themeColor="text1"/>
        </w:rPr>
        <w:t>s degree, Mr. Babb took up his duties as administrative director of Spartanburg Regional Medical Center, thus beginning a long and productive career. Presently, he is president and CEO of Healthcare Management Associates; and</w:t>
      </w:r>
    </w:p>
    <w:p w:rsidR="003335AA" w:rsidRDefault="00333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35AA" w:rsidRDefault="00333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61039">
        <w:rPr>
          <w:color w:val="000000" w:themeColor="text1"/>
          <w:u w:color="000000" w:themeColor="text1"/>
        </w:rPr>
        <w:t xml:space="preserve">Joe Babb </w:t>
      </w:r>
      <w:r w:rsidR="007E18EB">
        <w:rPr>
          <w:color w:val="000000" w:themeColor="text1"/>
          <w:u w:color="000000" w:themeColor="text1"/>
        </w:rPr>
        <w:t xml:space="preserve">was no stranger to </w:t>
      </w:r>
      <w:r w:rsidR="00596AB5">
        <w:rPr>
          <w:color w:val="000000" w:themeColor="text1"/>
          <w:u w:color="000000" w:themeColor="text1"/>
        </w:rPr>
        <w:t>public service</w:t>
      </w:r>
      <w:r w:rsidR="007E18EB">
        <w:rPr>
          <w:color w:val="000000" w:themeColor="text1"/>
          <w:u w:color="000000" w:themeColor="text1"/>
        </w:rPr>
        <w:t xml:space="preserve"> when he first</w:t>
      </w:r>
      <w:r w:rsidR="00914384">
        <w:rPr>
          <w:color w:val="000000" w:themeColor="text1"/>
          <w:u w:color="000000" w:themeColor="text1"/>
        </w:rPr>
        <w:t xml:space="preserve"> began his service</w:t>
      </w:r>
      <w:r w:rsidR="007E18EB">
        <w:rPr>
          <w:color w:val="000000" w:themeColor="text1"/>
          <w:u w:color="000000" w:themeColor="text1"/>
        </w:rPr>
        <w:t xml:space="preserve"> on the </w:t>
      </w:r>
      <w:r w:rsidR="007E18EB">
        <w:t>Laurens County Registration and Election Commission; h</w:t>
      </w:r>
      <w:r w:rsidR="007E18EB">
        <w:rPr>
          <w:color w:val="000000" w:themeColor="text1"/>
          <w:u w:color="000000" w:themeColor="text1"/>
        </w:rPr>
        <w:t xml:space="preserve">e had already given </w:t>
      </w:r>
      <w:r w:rsidR="00C63317">
        <w:rPr>
          <w:color w:val="000000" w:themeColor="text1"/>
          <w:u w:color="000000" w:themeColor="text1"/>
        </w:rPr>
        <w:t>of his time and talents</w:t>
      </w:r>
      <w:r w:rsidR="00914384">
        <w:rPr>
          <w:color w:val="000000" w:themeColor="text1"/>
          <w:u w:color="000000" w:themeColor="text1"/>
        </w:rPr>
        <w:t xml:space="preserve"> to local government from</w:t>
      </w:r>
      <w:r w:rsidR="007E18EB">
        <w:rPr>
          <w:color w:val="000000" w:themeColor="text1"/>
          <w:u w:color="000000" w:themeColor="text1"/>
        </w:rPr>
        <w:t xml:space="preserve"> the period </w:t>
      </w:r>
      <w:r w:rsidR="00C63317">
        <w:rPr>
          <w:color w:val="000000" w:themeColor="text1"/>
          <w:u w:color="000000" w:themeColor="text1"/>
        </w:rPr>
        <w:t>1982</w:t>
      </w:r>
      <w:r w:rsidR="00D61462">
        <w:rPr>
          <w:color w:val="000000" w:themeColor="text1"/>
          <w:u w:color="000000" w:themeColor="text1"/>
        </w:rPr>
        <w:t xml:space="preserve"> to 1990</w:t>
      </w:r>
      <w:r w:rsidR="00C63317">
        <w:rPr>
          <w:color w:val="000000" w:themeColor="text1"/>
          <w:u w:color="000000" w:themeColor="text1"/>
        </w:rPr>
        <w:t xml:space="preserve">, when he </w:t>
      </w:r>
      <w:r w:rsidR="00D61462">
        <w:rPr>
          <w:color w:val="000000" w:themeColor="text1"/>
          <w:u w:color="000000" w:themeColor="text1"/>
        </w:rPr>
        <w:t>served</w:t>
      </w:r>
      <w:r w:rsidR="00C63317">
        <w:rPr>
          <w:color w:val="000000" w:themeColor="text1"/>
          <w:u w:color="000000" w:themeColor="text1"/>
        </w:rPr>
        <w:t xml:space="preserve"> on Laurens County Council. During his time </w:t>
      </w:r>
      <w:r w:rsidR="006F23FE">
        <w:rPr>
          <w:color w:val="000000" w:themeColor="text1"/>
          <w:u w:color="000000" w:themeColor="text1"/>
        </w:rPr>
        <w:t>as a council member</w:t>
      </w:r>
      <w:r w:rsidR="00C63317">
        <w:rPr>
          <w:color w:val="000000" w:themeColor="text1"/>
          <w:u w:color="000000" w:themeColor="text1"/>
        </w:rPr>
        <w:t>, he served as vice chairman and chairman</w:t>
      </w:r>
      <w:r w:rsidR="007E18EB">
        <w:rPr>
          <w:color w:val="000000" w:themeColor="text1"/>
          <w:u w:color="000000" w:themeColor="text1"/>
        </w:rPr>
        <w:t xml:space="preserve">, also chairing a </w:t>
      </w:r>
      <w:r w:rsidR="00BA339D">
        <w:rPr>
          <w:color w:val="000000" w:themeColor="text1"/>
          <w:u w:color="000000" w:themeColor="text1"/>
        </w:rPr>
        <w:t>blue</w:t>
      </w:r>
      <w:r w:rsidR="00F767EF">
        <w:rPr>
          <w:color w:val="000000" w:themeColor="text1"/>
          <w:u w:color="000000" w:themeColor="text1"/>
        </w:rPr>
        <w:noBreakHyphen/>
      </w:r>
      <w:r w:rsidR="00BA339D">
        <w:rPr>
          <w:color w:val="000000" w:themeColor="text1"/>
          <w:u w:color="000000" w:themeColor="text1"/>
        </w:rPr>
        <w:t xml:space="preserve">ribbon </w:t>
      </w:r>
      <w:r w:rsidR="007E18EB">
        <w:rPr>
          <w:color w:val="000000" w:themeColor="text1"/>
          <w:u w:color="000000" w:themeColor="text1"/>
        </w:rPr>
        <w:lastRenderedPageBreak/>
        <w:t>committee to develop th</w:t>
      </w:r>
      <w:r w:rsidR="00BA339D">
        <w:rPr>
          <w:color w:val="000000" w:themeColor="text1"/>
          <w:u w:color="000000" w:themeColor="text1"/>
        </w:rPr>
        <w:t>e county</w:t>
      </w:r>
      <w:r w:rsidR="00F767EF" w:rsidRPr="00F767EF">
        <w:rPr>
          <w:color w:val="000000" w:themeColor="text1"/>
          <w:u w:color="000000" w:themeColor="text1"/>
        </w:rPr>
        <w:t>’</w:t>
      </w:r>
      <w:r w:rsidR="001C3D04">
        <w:rPr>
          <w:color w:val="000000" w:themeColor="text1"/>
          <w:u w:color="000000" w:themeColor="text1"/>
        </w:rPr>
        <w:t>s first</w:t>
      </w:r>
      <w:r w:rsidR="00BA339D">
        <w:rPr>
          <w:color w:val="000000" w:themeColor="text1"/>
          <w:u w:color="000000" w:themeColor="text1"/>
        </w:rPr>
        <w:t xml:space="preserve"> strategic plan and participating in restructuring delivery of many county services; and</w:t>
      </w:r>
    </w:p>
    <w:p w:rsidR="00BA339D" w:rsidRDefault="00BA339D"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15EF" w:rsidRDefault="00FD57B0"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04DF">
        <w:t>as a member of the Laurens County Registration and Election Commission, he has seen the elimination of the paper</w:t>
      </w:r>
      <w:r w:rsidR="00F767EF">
        <w:noBreakHyphen/>
      </w:r>
      <w:r w:rsidR="00AE04DF">
        <w:t>ballot system and expansion of service to municipalities, among other accomplishments; and</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A5A" w:rsidRPr="004D4CA4" w:rsidRDefault="00D80A85" w:rsidP="00564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because he believes all citizens should be actively involved in their communities, he </w:t>
      </w:r>
      <w:r w:rsidR="005640B0">
        <w:t xml:space="preserve">serves, or has served, as </w:t>
      </w:r>
      <w:r w:rsidR="005640B0" w:rsidRPr="004D4CA4">
        <w:rPr>
          <w:color w:val="000000" w:themeColor="text1"/>
          <w:u w:color="000000" w:themeColor="text1"/>
        </w:rPr>
        <w:t>Rotary District 7750</w:t>
      </w:r>
      <w:r w:rsidR="005640B0">
        <w:rPr>
          <w:color w:val="000000" w:themeColor="text1"/>
          <w:u w:color="000000" w:themeColor="text1"/>
        </w:rPr>
        <w:t xml:space="preserve"> (</w:t>
      </w:r>
      <w:r w:rsidR="005640B0" w:rsidRPr="004D4CA4">
        <w:rPr>
          <w:color w:val="000000" w:themeColor="text1"/>
          <w:u w:color="000000" w:themeColor="text1"/>
        </w:rPr>
        <w:t>Rotary International</w:t>
      </w:r>
      <w:r w:rsidR="005640B0">
        <w:rPr>
          <w:color w:val="000000" w:themeColor="text1"/>
          <w:u w:color="000000" w:themeColor="text1"/>
        </w:rPr>
        <w:t xml:space="preserve">) </w:t>
      </w:r>
      <w:r w:rsidR="005640B0">
        <w:t>a</w:t>
      </w:r>
      <w:r w:rsidR="00A26A5A" w:rsidRPr="004D4CA4">
        <w:rPr>
          <w:color w:val="000000" w:themeColor="text1"/>
          <w:u w:color="000000" w:themeColor="text1"/>
        </w:rPr>
        <w:t xml:space="preserve">ssistant </w:t>
      </w:r>
      <w:r w:rsidR="00A26A5A">
        <w:rPr>
          <w:color w:val="000000" w:themeColor="text1"/>
          <w:u w:color="000000" w:themeColor="text1"/>
        </w:rPr>
        <w:t>g</w:t>
      </w:r>
      <w:r w:rsidR="00A26A5A" w:rsidRPr="004D4CA4">
        <w:rPr>
          <w:color w:val="000000" w:themeColor="text1"/>
          <w:u w:color="000000" w:themeColor="text1"/>
        </w:rPr>
        <w:t>overnor</w:t>
      </w:r>
      <w:r w:rsidR="00A26A5A">
        <w:rPr>
          <w:color w:val="000000" w:themeColor="text1"/>
          <w:u w:color="000000" w:themeColor="text1"/>
        </w:rPr>
        <w:t xml:space="preserve"> and past f</w:t>
      </w:r>
      <w:r w:rsidR="00A26A5A" w:rsidRPr="004D4CA4">
        <w:rPr>
          <w:color w:val="000000" w:themeColor="text1"/>
          <w:u w:color="000000" w:themeColor="text1"/>
        </w:rPr>
        <w:t xml:space="preserve">oundation </w:t>
      </w:r>
      <w:r w:rsidR="00A26A5A">
        <w:rPr>
          <w:color w:val="000000" w:themeColor="text1"/>
          <w:u w:color="000000" w:themeColor="text1"/>
        </w:rPr>
        <w:t>chairman, B</w:t>
      </w:r>
      <w:r w:rsidR="00A26A5A" w:rsidRPr="004D4CA4">
        <w:rPr>
          <w:color w:val="000000" w:themeColor="text1"/>
          <w:u w:color="000000" w:themeColor="text1"/>
        </w:rPr>
        <w:t>oy Scouts of America</w:t>
      </w:r>
      <w:r w:rsidR="00A26A5A">
        <w:rPr>
          <w:color w:val="000000" w:themeColor="text1"/>
          <w:u w:color="000000" w:themeColor="text1"/>
        </w:rPr>
        <w:t xml:space="preserve"> v</w:t>
      </w:r>
      <w:r w:rsidR="00A26A5A" w:rsidRPr="004D4CA4">
        <w:rPr>
          <w:color w:val="000000" w:themeColor="text1"/>
          <w:u w:color="000000" w:themeColor="text1"/>
        </w:rPr>
        <w:t>olunteer</w:t>
      </w:r>
      <w:r w:rsidR="00A26A5A">
        <w:rPr>
          <w:color w:val="000000" w:themeColor="text1"/>
          <w:u w:color="000000" w:themeColor="text1"/>
        </w:rPr>
        <w:t xml:space="preserve">, </w:t>
      </w:r>
      <w:r w:rsidR="00A26A5A" w:rsidRPr="004D4CA4">
        <w:rPr>
          <w:color w:val="000000" w:themeColor="text1"/>
          <w:u w:color="000000" w:themeColor="text1"/>
        </w:rPr>
        <w:t>Spartanburg County Meals on Wheels</w:t>
      </w:r>
      <w:r w:rsidR="00A26A5A">
        <w:rPr>
          <w:color w:val="000000" w:themeColor="text1"/>
          <w:u w:color="000000" w:themeColor="text1"/>
        </w:rPr>
        <w:t xml:space="preserve"> c</w:t>
      </w:r>
      <w:r w:rsidR="00A26A5A" w:rsidRPr="004D4CA4">
        <w:rPr>
          <w:color w:val="000000" w:themeColor="text1"/>
          <w:u w:color="000000" w:themeColor="text1"/>
        </w:rPr>
        <w:t xml:space="preserve">harter </w:t>
      </w:r>
      <w:r w:rsidR="00A26A5A">
        <w:rPr>
          <w:color w:val="000000" w:themeColor="text1"/>
          <w:u w:color="000000" w:themeColor="text1"/>
        </w:rPr>
        <w:t>b</w:t>
      </w:r>
      <w:r w:rsidR="00A26A5A" w:rsidRPr="004D4CA4">
        <w:rPr>
          <w:color w:val="000000" w:themeColor="text1"/>
          <w:u w:color="000000" w:themeColor="text1"/>
        </w:rPr>
        <w:t xml:space="preserve">oard </w:t>
      </w:r>
      <w:r w:rsidR="00A26A5A">
        <w:rPr>
          <w:color w:val="000000" w:themeColor="text1"/>
          <w:u w:color="000000" w:themeColor="text1"/>
        </w:rPr>
        <w:t>member, C</w:t>
      </w:r>
      <w:r w:rsidR="00A26A5A" w:rsidRPr="004D4CA4">
        <w:rPr>
          <w:color w:val="000000" w:themeColor="text1"/>
          <w:u w:color="000000" w:themeColor="text1"/>
        </w:rPr>
        <w:t>ornerstone Baptist Church</w:t>
      </w:r>
      <w:r w:rsidR="00A26A5A">
        <w:rPr>
          <w:color w:val="000000" w:themeColor="text1"/>
          <w:u w:color="000000" w:themeColor="text1"/>
        </w:rPr>
        <w:t xml:space="preserve"> chair for the </w:t>
      </w:r>
      <w:r w:rsidR="00A26A5A" w:rsidRPr="004D4CA4">
        <w:rPr>
          <w:color w:val="000000" w:themeColor="text1"/>
          <w:u w:color="000000" w:themeColor="text1"/>
        </w:rPr>
        <w:t>Personnel Committee</w:t>
      </w:r>
      <w:r w:rsidR="00A26A5A">
        <w:rPr>
          <w:color w:val="000000" w:themeColor="text1"/>
          <w:u w:color="000000" w:themeColor="text1"/>
        </w:rPr>
        <w:t xml:space="preserve"> and </w:t>
      </w:r>
      <w:r w:rsidR="00A26A5A" w:rsidRPr="004D4CA4">
        <w:rPr>
          <w:color w:val="000000" w:themeColor="text1"/>
          <w:u w:color="000000" w:themeColor="text1"/>
        </w:rPr>
        <w:t>Finance and Stewardship Committee</w:t>
      </w:r>
      <w:r w:rsidR="00A6277D">
        <w:rPr>
          <w:color w:val="000000" w:themeColor="text1"/>
          <w:u w:color="000000" w:themeColor="text1"/>
        </w:rPr>
        <w:t xml:space="preserve">, as well as </w:t>
      </w:r>
      <w:r w:rsidR="006333C7">
        <w:rPr>
          <w:color w:val="000000" w:themeColor="text1"/>
          <w:u w:color="000000" w:themeColor="text1"/>
        </w:rPr>
        <w:t>member of the church</w:t>
      </w:r>
      <w:r w:rsidR="00F767EF" w:rsidRPr="00F767EF">
        <w:rPr>
          <w:color w:val="000000" w:themeColor="text1"/>
          <w:u w:color="000000" w:themeColor="text1"/>
        </w:rPr>
        <w:t>’</w:t>
      </w:r>
      <w:r w:rsidR="006333C7">
        <w:rPr>
          <w:color w:val="000000" w:themeColor="text1"/>
          <w:u w:color="000000" w:themeColor="text1"/>
        </w:rPr>
        <w:t xml:space="preserve">s </w:t>
      </w:r>
      <w:r w:rsidR="00A26A5A" w:rsidRPr="004D4CA4">
        <w:rPr>
          <w:color w:val="000000" w:themeColor="text1"/>
          <w:u w:color="000000" w:themeColor="text1"/>
        </w:rPr>
        <w:t>Long</w:t>
      </w:r>
      <w:r w:rsidR="00F767EF">
        <w:rPr>
          <w:color w:val="000000" w:themeColor="text1"/>
          <w:u w:color="000000" w:themeColor="text1"/>
        </w:rPr>
        <w:noBreakHyphen/>
      </w:r>
      <w:r w:rsidR="00A26A5A" w:rsidRPr="004D4CA4">
        <w:rPr>
          <w:color w:val="000000" w:themeColor="text1"/>
          <w:u w:color="000000" w:themeColor="text1"/>
        </w:rPr>
        <w:t>range Planning Committee</w:t>
      </w:r>
      <w:r w:rsidR="00A26A5A">
        <w:rPr>
          <w:color w:val="000000" w:themeColor="text1"/>
          <w:u w:color="000000" w:themeColor="text1"/>
        </w:rPr>
        <w:t>; and</w:t>
      </w:r>
    </w:p>
    <w:p w:rsidR="005615AA" w:rsidRDefault="005615AA"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393C3D">
        <w:t>Joe Babb</w:t>
      </w:r>
      <w:r w:rsidR="00F767EF" w:rsidRPr="00F767EF">
        <w:t>’</w:t>
      </w:r>
      <w:r w:rsidR="00393C3D">
        <w:t>s</w:t>
      </w:r>
      <w:r>
        <w:t xml:space="preserve"> many years of faithfulness in serving the people of South Carolina, takes great pleasure in commending him for his contributions to progress and quality of life in this great State, especially in </w:t>
      </w:r>
      <w:r w:rsidR="00393C3D">
        <w:t>Laurens</w:t>
      </w:r>
      <w:r>
        <w:t xml:space="preserve"> County. Now, therefore,</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A32B9C"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32B9C">
        <w:t>recognize and honor Joe R. Babb of Laurens County upon the occasion of his retirement from the Laurens County Registration and Election Commission, thank him for his many years of outstanding public service, and wish him much happiness and fulfillment in the years ahead.</w:t>
      </w:r>
    </w:p>
    <w:p w:rsidR="00D80A85" w:rsidRDefault="00A32B9C"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r>
        <w:rPr>
          <w:sz w:val="16"/>
          <w:szCs w:val="16"/>
        </w:rPr>
        <w:t xml:space="preserve"> </w:t>
      </w:r>
    </w:p>
    <w:p w:rsidR="00D80A85" w:rsidRDefault="00D80A85" w:rsidP="00D8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32B9C">
        <w:t>Joe Babb</w:t>
      </w:r>
      <w:r>
        <w:t>.</w:t>
      </w:r>
    </w:p>
    <w:p w:rsidR="00425A50" w:rsidRDefault="00F767EF" w:rsidP="004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A50" w:rsidRDefault="00425A50" w:rsidP="00006549">
      <w:pPr>
        <w:suppressAutoHyphens/>
      </w:pPr>
    </w:p>
    <w:sectPr w:rsidR="00425A50" w:rsidSect="000065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77D" w:rsidRDefault="00A6277D" w:rsidP="009F0C77">
      <w:r>
        <w:separator/>
      </w:r>
    </w:p>
  </w:endnote>
  <w:endnote w:type="continuationSeparator" w:id="0">
    <w:p w:rsidR="00A6277D" w:rsidRDefault="00A62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779393-3B8F-4B0C-BDC5-92B2E802BA48}"/>
    <w:embedBold r:id="rId2" w:fontKey="{C2019E44-73BD-4C42-8BE8-8DC1065393B9}"/>
  </w:font>
  <w:font w:name="Calibri">
    <w:panose1 w:val="020F0502020204030204"/>
    <w:charset w:val="00"/>
    <w:family w:val="swiss"/>
    <w:pitch w:val="variable"/>
    <w:sig w:usb0="E10002FF" w:usb1="4000ACFF" w:usb2="00000009" w:usb3="00000000" w:csb0="0000019F" w:csb1="00000000"/>
    <w:embedRegular r:id="rId3" w:fontKey="{1C7F8002-3EB7-4515-B4AA-9B5E1229443C}"/>
  </w:font>
  <w:font w:name="Tahoma">
    <w:panose1 w:val="020B0604030504040204"/>
    <w:charset w:val="00"/>
    <w:family w:val="swiss"/>
    <w:pitch w:val="variable"/>
    <w:sig w:usb0="21002A87" w:usb1="80000000" w:usb2="00000008" w:usb3="00000000" w:csb0="000101FF" w:csb1="00000000"/>
    <w:embedRegular r:id="rId4" w:fontKey="{0111B4F4-5BD1-4D07-8FB5-5A250EB0016A}"/>
  </w:font>
  <w:font w:name="Cambria">
    <w:panose1 w:val="02040503050406030204"/>
    <w:charset w:val="00"/>
    <w:family w:val="roman"/>
    <w:pitch w:val="variable"/>
    <w:sig w:usb0="E00002FF" w:usb1="400004FF" w:usb2="00000000" w:usb3="00000000" w:csb0="0000019F" w:csb1="00000000"/>
    <w:embedRegular r:id="rId5" w:fontKey="{7B3A8D50-83CA-4CBA-98A2-8BA861342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549" w:rsidRPr="00425A50" w:rsidRDefault="00006549" w:rsidP="00425A50">
    <w:pPr>
      <w:pStyle w:val="Footer"/>
      <w:tabs>
        <w:tab w:val="clear" w:pos="4680"/>
        <w:tab w:val="clear" w:pos="9360"/>
        <w:tab w:val="center" w:pos="2995"/>
      </w:tabs>
      <w:spacing w:before="120"/>
    </w:pPr>
    <w:r>
      <w:t>[5010]</w:t>
    </w:r>
    <w:r>
      <w:tab/>
    </w:r>
    <w:r w:rsidR="00BE3F69">
      <w:fldChar w:fldCharType="begin"/>
    </w:r>
    <w:r w:rsidR="00BE3F69">
      <w:instrText xml:space="preserve"> PAGE  \* MERGEFORMAT </w:instrText>
    </w:r>
    <w:r w:rsidR="00BE3F69">
      <w:fldChar w:fldCharType="separate"/>
    </w:r>
    <w:r w:rsidR="00514726">
      <w:rPr>
        <w:noProof/>
      </w:rPr>
      <w:t>1</w:t>
    </w:r>
    <w:r w:rsidR="00BE3F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77D" w:rsidRDefault="00A6277D" w:rsidP="009F0C77">
      <w:r>
        <w:separator/>
      </w:r>
    </w:p>
  </w:footnote>
  <w:footnote w:type="continuationSeparator" w:id="0">
    <w:p w:rsidR="00A6277D" w:rsidRDefault="00A62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2SD14"/>
    <w:docVar w:name="CoverBillType" w:val="r"/>
    <w:docVar w:name="docpath" w:val="L:\Council\bills\RM\1392SD14.DOCX"/>
    <w:docVar w:name="dvBillNumber" w:val="5010"/>
    <w:docVar w:name="dvBillNumberPrefix" w:val="H. "/>
    <w:docVar w:name="dvOriginalBody" w:val="House"/>
    <w:docVar w:name="dvSteno" w:val="RM"/>
    <w:docVar w:name="NameofBody" w:val="h"/>
    <w:docVar w:name="vgroup2" w:val="Council"/>
  </w:docVars>
  <w:rsids>
    <w:rsidRoot w:val="00137DF4"/>
    <w:rsid w:val="00006549"/>
    <w:rsid w:val="00011869"/>
    <w:rsid w:val="00044BA7"/>
    <w:rsid w:val="0005397F"/>
    <w:rsid w:val="000720FA"/>
    <w:rsid w:val="000C15EF"/>
    <w:rsid w:val="000E1785"/>
    <w:rsid w:val="000F40FA"/>
    <w:rsid w:val="0010776B"/>
    <w:rsid w:val="0010791B"/>
    <w:rsid w:val="00122714"/>
    <w:rsid w:val="00123CA5"/>
    <w:rsid w:val="00133E66"/>
    <w:rsid w:val="00137DF4"/>
    <w:rsid w:val="001435A3"/>
    <w:rsid w:val="00166C70"/>
    <w:rsid w:val="001C3D04"/>
    <w:rsid w:val="001D08F2"/>
    <w:rsid w:val="001D525B"/>
    <w:rsid w:val="001D7F4F"/>
    <w:rsid w:val="001F0CD8"/>
    <w:rsid w:val="00225D3B"/>
    <w:rsid w:val="002321B6"/>
    <w:rsid w:val="00250967"/>
    <w:rsid w:val="002532D6"/>
    <w:rsid w:val="002543C8"/>
    <w:rsid w:val="00284AAE"/>
    <w:rsid w:val="00296C62"/>
    <w:rsid w:val="002E5912"/>
    <w:rsid w:val="002F79ED"/>
    <w:rsid w:val="00301B21"/>
    <w:rsid w:val="00325348"/>
    <w:rsid w:val="0032732C"/>
    <w:rsid w:val="003335AA"/>
    <w:rsid w:val="00336AD0"/>
    <w:rsid w:val="00362D75"/>
    <w:rsid w:val="0037079A"/>
    <w:rsid w:val="00390B76"/>
    <w:rsid w:val="00393C3D"/>
    <w:rsid w:val="003D01E8"/>
    <w:rsid w:val="003E3CA2"/>
    <w:rsid w:val="003E5288"/>
    <w:rsid w:val="003F6D79"/>
    <w:rsid w:val="0041760A"/>
    <w:rsid w:val="00417C01"/>
    <w:rsid w:val="00425A50"/>
    <w:rsid w:val="00442DF4"/>
    <w:rsid w:val="00463B74"/>
    <w:rsid w:val="004809EE"/>
    <w:rsid w:val="004D6464"/>
    <w:rsid w:val="004E7D54"/>
    <w:rsid w:val="00514726"/>
    <w:rsid w:val="005273C6"/>
    <w:rsid w:val="00530A69"/>
    <w:rsid w:val="00545593"/>
    <w:rsid w:val="00561039"/>
    <w:rsid w:val="005615AA"/>
    <w:rsid w:val="005640B0"/>
    <w:rsid w:val="00571593"/>
    <w:rsid w:val="005769B5"/>
    <w:rsid w:val="00577C6C"/>
    <w:rsid w:val="00596AB5"/>
    <w:rsid w:val="005C2FE2"/>
    <w:rsid w:val="005E2BC9"/>
    <w:rsid w:val="00605102"/>
    <w:rsid w:val="006215AA"/>
    <w:rsid w:val="006333C7"/>
    <w:rsid w:val="00690E50"/>
    <w:rsid w:val="006913C9"/>
    <w:rsid w:val="0069470D"/>
    <w:rsid w:val="006B091F"/>
    <w:rsid w:val="006B7400"/>
    <w:rsid w:val="006F23FE"/>
    <w:rsid w:val="00734F00"/>
    <w:rsid w:val="007A70AE"/>
    <w:rsid w:val="007B4660"/>
    <w:rsid w:val="007C5D84"/>
    <w:rsid w:val="007E18EB"/>
    <w:rsid w:val="007F7D28"/>
    <w:rsid w:val="008362E8"/>
    <w:rsid w:val="00850CF2"/>
    <w:rsid w:val="008A1768"/>
    <w:rsid w:val="008F0F33"/>
    <w:rsid w:val="008F4429"/>
    <w:rsid w:val="00914384"/>
    <w:rsid w:val="009261C7"/>
    <w:rsid w:val="00927C7C"/>
    <w:rsid w:val="0094021A"/>
    <w:rsid w:val="009B44AF"/>
    <w:rsid w:val="009C6A0B"/>
    <w:rsid w:val="009F0C77"/>
    <w:rsid w:val="009F4DD1"/>
    <w:rsid w:val="00A26A5A"/>
    <w:rsid w:val="00A32B9C"/>
    <w:rsid w:val="00A41684"/>
    <w:rsid w:val="00A6277D"/>
    <w:rsid w:val="00A64E80"/>
    <w:rsid w:val="00A72BCD"/>
    <w:rsid w:val="00A741D9"/>
    <w:rsid w:val="00A76206"/>
    <w:rsid w:val="00A8085D"/>
    <w:rsid w:val="00A833AB"/>
    <w:rsid w:val="00A9741D"/>
    <w:rsid w:val="00AD4B17"/>
    <w:rsid w:val="00AE04DF"/>
    <w:rsid w:val="00B33E53"/>
    <w:rsid w:val="00B40134"/>
    <w:rsid w:val="00B412D4"/>
    <w:rsid w:val="00B74B17"/>
    <w:rsid w:val="00BA339D"/>
    <w:rsid w:val="00BA33E1"/>
    <w:rsid w:val="00BE37CA"/>
    <w:rsid w:val="00BE3C22"/>
    <w:rsid w:val="00BE3F69"/>
    <w:rsid w:val="00C0345E"/>
    <w:rsid w:val="00C22A3C"/>
    <w:rsid w:val="00C3483A"/>
    <w:rsid w:val="00C63317"/>
    <w:rsid w:val="00C7291E"/>
    <w:rsid w:val="00C74E9D"/>
    <w:rsid w:val="00C82FD3"/>
    <w:rsid w:val="00C92819"/>
    <w:rsid w:val="00CC6B7B"/>
    <w:rsid w:val="00CD2089"/>
    <w:rsid w:val="00CD593E"/>
    <w:rsid w:val="00D151BD"/>
    <w:rsid w:val="00D34E25"/>
    <w:rsid w:val="00D61462"/>
    <w:rsid w:val="00D73A67"/>
    <w:rsid w:val="00D80A85"/>
    <w:rsid w:val="00D970A9"/>
    <w:rsid w:val="00DC7629"/>
    <w:rsid w:val="00DE78F2"/>
    <w:rsid w:val="00DF3845"/>
    <w:rsid w:val="00E41911"/>
    <w:rsid w:val="00E75808"/>
    <w:rsid w:val="00E92EEF"/>
    <w:rsid w:val="00F14381"/>
    <w:rsid w:val="00F24442"/>
    <w:rsid w:val="00F50AE3"/>
    <w:rsid w:val="00F67CF1"/>
    <w:rsid w:val="00F767EF"/>
    <w:rsid w:val="00F840F0"/>
    <w:rsid w:val="00F90E52"/>
    <w:rsid w:val="00FA7AF8"/>
    <w:rsid w:val="00FB0D0D"/>
    <w:rsid w:val="00FB43B4"/>
    <w:rsid w:val="00FB7D65"/>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EB2AA6-ED02-4D95-B8DE-A7201EAB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3FE"/>
    <w:rPr>
      <w:rFonts w:ascii="Tahoma" w:hAnsi="Tahoma" w:cs="Tahoma"/>
      <w:sz w:val="16"/>
      <w:szCs w:val="16"/>
    </w:rPr>
  </w:style>
  <w:style w:type="character" w:customStyle="1" w:styleId="BalloonTextChar">
    <w:name w:val="Balloon Text Char"/>
    <w:basedOn w:val="DefaultParagraphFont"/>
    <w:link w:val="BalloonText"/>
    <w:uiPriority w:val="99"/>
    <w:semiHidden/>
    <w:rsid w:val="006F23FE"/>
    <w:rPr>
      <w:rFonts w:ascii="Tahoma" w:eastAsia="Times New Roman" w:hAnsi="Tahoma" w:cs="Tahoma"/>
      <w:sz w:val="16"/>
      <w:szCs w:val="16"/>
    </w:rPr>
  </w:style>
  <w:style w:type="character" w:styleId="Hyperlink">
    <w:name w:val="Hyperlink"/>
    <w:basedOn w:val="DefaultParagraphFont"/>
    <w:uiPriority w:val="99"/>
    <w:unhideWhenUsed/>
    <w:rsid w:val="00006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10_20140401.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6076E-9B4E-4668-AB04-1D361B24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719</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5010: Joe R. Babb - South Carolina Legislature Online</dc:title>
  <dc:creator>McDowell</dc:creator>
  <cp:lastModifiedBy>N Cumfer</cp:lastModifiedBy>
  <cp:revision>6</cp:revision>
  <cp:lastPrinted>2013-11-25T14:19:00Z</cp:lastPrinted>
  <dcterms:created xsi:type="dcterms:W3CDTF">2014-04-01T16:46:00Z</dcterms:created>
  <dcterms:modified xsi:type="dcterms:W3CDTF">2014-12-05T17:07:00Z</dcterms:modified>
</cp:coreProperties>
</file>