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706" w:rsidRDefault="00106706" w:rsidP="00106706">
      <w:pPr>
        <w:widowControl w:val="0"/>
        <w:jc w:val="center"/>
      </w:pPr>
      <w:r w:rsidRPr="00106706">
        <w:rPr>
          <w:b/>
        </w:rPr>
        <w:t>South Carolina General Assembly</w:t>
      </w:r>
    </w:p>
    <w:p w:rsidR="00106706" w:rsidRDefault="00106706" w:rsidP="00106706">
      <w:pPr>
        <w:widowControl w:val="0"/>
        <w:jc w:val="center"/>
      </w:pPr>
      <w:r>
        <w:t>120th Session, 2013-2014</w:t>
      </w:r>
    </w:p>
    <w:p w:rsidR="00106706" w:rsidRDefault="00106706" w:rsidP="00106706">
      <w:pPr>
        <w:widowControl w:val="0"/>
        <w:jc w:val="left"/>
      </w:pPr>
    </w:p>
    <w:p w:rsidR="00106706" w:rsidRDefault="00106706" w:rsidP="00106706">
      <w:pPr>
        <w:widowControl w:val="0"/>
        <w:jc w:val="left"/>
        <w:rPr>
          <w:b/>
        </w:rPr>
      </w:pPr>
      <w:r w:rsidRPr="00106706">
        <w:rPr>
          <w:b/>
        </w:rPr>
        <w:t>H. 5091</w:t>
      </w:r>
    </w:p>
    <w:p w:rsidR="00106706" w:rsidRDefault="00106706" w:rsidP="00106706">
      <w:pPr>
        <w:widowControl w:val="0"/>
        <w:jc w:val="left"/>
        <w:rPr>
          <w:b/>
        </w:rPr>
      </w:pPr>
    </w:p>
    <w:p w:rsidR="00106706" w:rsidRDefault="00106706" w:rsidP="00106706">
      <w:pPr>
        <w:widowControl w:val="0"/>
        <w:jc w:val="left"/>
      </w:pPr>
      <w:r w:rsidRPr="00106706">
        <w:rPr>
          <w:b/>
        </w:rPr>
        <w:t>STATUS INFORMATION</w:t>
      </w:r>
    </w:p>
    <w:p w:rsidR="00106706" w:rsidRDefault="00106706" w:rsidP="00106706">
      <w:pPr>
        <w:widowControl w:val="0"/>
        <w:jc w:val="left"/>
      </w:pPr>
    </w:p>
    <w:p w:rsidR="00106706" w:rsidRDefault="00106706" w:rsidP="00106706">
      <w:pPr>
        <w:widowControl w:val="0"/>
        <w:jc w:val="left"/>
      </w:pPr>
      <w:r>
        <w:t>House Resolution</w:t>
      </w:r>
    </w:p>
    <w:p w:rsidR="00106706" w:rsidRDefault="00106706" w:rsidP="00106706">
      <w:pPr>
        <w:widowControl w:val="0"/>
        <w:jc w:val="left"/>
      </w:pPr>
      <w:r>
        <w:t>Sponsors: Reps. H.A. Crawford,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06706" w:rsidRDefault="00106706" w:rsidP="00106706">
      <w:pPr>
        <w:widowControl w:val="0"/>
        <w:jc w:val="left"/>
      </w:pPr>
      <w:r>
        <w:t>Document Path: l:\council\bills\rm\1554ac14.docx</w:t>
      </w:r>
    </w:p>
    <w:p w:rsidR="00B24C03" w:rsidRDefault="00B24C03" w:rsidP="00106706">
      <w:pPr>
        <w:widowControl w:val="0"/>
        <w:jc w:val="left"/>
      </w:pPr>
      <w:r>
        <w:t>Companion/Similar bill(s): 3548, 5009</w:t>
      </w:r>
    </w:p>
    <w:p w:rsidR="00106706" w:rsidRDefault="00106706" w:rsidP="00106706">
      <w:pPr>
        <w:widowControl w:val="0"/>
        <w:jc w:val="left"/>
      </w:pPr>
    </w:p>
    <w:p w:rsidR="00106706" w:rsidRDefault="00106706" w:rsidP="00106706">
      <w:pPr>
        <w:widowControl w:val="0"/>
        <w:jc w:val="left"/>
      </w:pPr>
      <w:r>
        <w:t>Introduced in the House on April 10, 2014</w:t>
      </w:r>
    </w:p>
    <w:p w:rsidR="00106706" w:rsidRDefault="00106706" w:rsidP="00106706">
      <w:pPr>
        <w:widowControl w:val="0"/>
        <w:jc w:val="left"/>
      </w:pPr>
      <w:r>
        <w:t>Adopted by the House on April 10, 2014</w:t>
      </w:r>
    </w:p>
    <w:p w:rsidR="00106706" w:rsidRDefault="00106706" w:rsidP="00106706">
      <w:pPr>
        <w:widowControl w:val="0"/>
        <w:jc w:val="left"/>
      </w:pPr>
    </w:p>
    <w:p w:rsidR="00106706" w:rsidRDefault="00106706" w:rsidP="00106706">
      <w:pPr>
        <w:widowControl w:val="0"/>
        <w:jc w:val="left"/>
      </w:pPr>
      <w:r>
        <w:t xml:space="preserve">Summary: </w:t>
      </w:r>
      <w:r w:rsidR="00BB384B">
        <w:t>Forestbrook Middle School Mock Trial Team</w:t>
      </w:r>
    </w:p>
    <w:p w:rsidR="00106706" w:rsidRDefault="00106706" w:rsidP="00106706">
      <w:pPr>
        <w:widowControl w:val="0"/>
        <w:jc w:val="left"/>
      </w:pPr>
    </w:p>
    <w:p w:rsidR="00106706" w:rsidRDefault="00106706" w:rsidP="00106706">
      <w:pPr>
        <w:widowControl w:val="0"/>
        <w:jc w:val="left"/>
      </w:pPr>
    </w:p>
    <w:p w:rsidR="00106706" w:rsidRDefault="00106706" w:rsidP="001067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6706">
        <w:rPr>
          <w:b/>
        </w:rPr>
        <w:t>HISTORY OF LEGISLATIVE ACTIONS</w:t>
      </w:r>
    </w:p>
    <w:p w:rsidR="00106706" w:rsidRDefault="00106706" w:rsidP="001067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6706" w:rsidRPr="00106706" w:rsidRDefault="00106706" w:rsidP="001067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6706">
        <w:rPr>
          <w:u w:val="single"/>
        </w:rPr>
        <w:tab/>
        <w:t>Date</w:t>
      </w:r>
      <w:r w:rsidRPr="00106706">
        <w:rPr>
          <w:u w:val="single"/>
        </w:rPr>
        <w:tab/>
        <w:t>Body</w:t>
      </w:r>
      <w:r w:rsidRPr="00106706">
        <w:rPr>
          <w:u w:val="single"/>
        </w:rPr>
        <w:tab/>
        <w:t>Action Description with journal page number</w:t>
      </w:r>
      <w:r w:rsidRPr="00106706">
        <w:rPr>
          <w:u w:val="single"/>
        </w:rPr>
        <w:tab/>
      </w:r>
      <w:bookmarkStart w:id="0" w:name="_GoBack"/>
      <w:bookmarkEnd w:id="0"/>
    </w:p>
    <w:p w:rsidR="00106706" w:rsidRDefault="00106706" w:rsidP="00106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DC1871">
        <w:t>Introduced and adopted</w:t>
      </w:r>
    </w:p>
    <w:p w:rsidR="00106706" w:rsidRDefault="00106706" w:rsidP="00106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706" w:rsidRPr="00106706" w:rsidRDefault="00106706" w:rsidP="00106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706" w:rsidRDefault="00106706" w:rsidP="00106706">
      <w:r w:rsidRPr="00106706">
        <w:rPr>
          <w:b/>
        </w:rPr>
        <w:t>VERSIONS OF THIS BILL</w:t>
      </w:r>
    </w:p>
    <w:p w:rsidR="00106706" w:rsidRDefault="00106706" w:rsidP="00106706"/>
    <w:p w:rsidR="00106706" w:rsidRDefault="000025B1" w:rsidP="00106706">
      <w:hyperlink r:id="rId7" w:history="1">
        <w:r w:rsidR="00106706">
          <w:rPr>
            <w:rStyle w:val="Hyperlink"/>
          </w:rPr>
          <w:t>4/10/2014</w:t>
        </w:r>
      </w:hyperlink>
    </w:p>
    <w:p w:rsidR="00106706" w:rsidRDefault="00106706" w:rsidP="00106706"/>
    <w:p w:rsidR="00106706" w:rsidRDefault="00106706" w:rsidP="00106706">
      <w:pPr>
        <w:sectPr w:rsidR="00106706" w:rsidSect="001067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5D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A3F" w:rsidRDefault="00E60397" w:rsidP="00C45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579C">
        <w:t>HONOR</w:t>
      </w:r>
      <w:r w:rsidR="00C45A3F">
        <w:t xml:space="preserve"> THE FORESTBROOK MIDDLE SCHOOL MOCK TRIAL TEAM</w:t>
      </w:r>
      <w:r w:rsidR="00630F28">
        <w:t xml:space="preserve"> FROM MYRTLE BEACH</w:t>
      </w:r>
      <w:r w:rsidR="00C45A3F">
        <w:t xml:space="preserve"> AND TO CONGRATULATE THE STUDENTS AND THEIR COACHES ON CAPTURING THE </w:t>
      </w:r>
      <w:r w:rsidR="00CA579C">
        <w:t>INAUGURAL</w:t>
      </w:r>
      <w:r w:rsidR="00C45A3F">
        <w:t xml:space="preserve"> </w:t>
      </w:r>
      <w:r w:rsidR="00CA579C">
        <w:t>BATTLE OF THE CAROLINAS MOCK</w:t>
      </w:r>
      <w:r w:rsidR="00C45A3F">
        <w:t xml:space="preserve"> TRIAL CHAMPIONSHIP TITLE.</w:t>
      </w:r>
    </w:p>
    <w:p w:rsidR="00325DE0" w:rsidRDefault="00325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0D72" w:rsidRDefault="00325DE0" w:rsidP="00F5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3810" w:rsidRPr="00506714">
        <w:rPr>
          <w:color w:val="000000" w:themeColor="text1"/>
          <w:u w:color="000000" w:themeColor="text1"/>
        </w:rPr>
        <w:t>having beaten all other teams in two states</w:t>
      </w:r>
      <w:r w:rsidR="00F53810">
        <w:rPr>
          <w:color w:val="000000" w:themeColor="text1"/>
          <w:u w:color="000000" w:themeColor="text1"/>
        </w:rPr>
        <w:t xml:space="preserve"> and </w:t>
      </w:r>
      <w:r w:rsidR="00BD27F8">
        <w:rPr>
          <w:color w:val="000000" w:themeColor="text1"/>
          <w:u w:color="000000" w:themeColor="text1"/>
        </w:rPr>
        <w:t xml:space="preserve">having </w:t>
      </w:r>
      <w:r w:rsidR="00AA488E">
        <w:t>delivered convincing evidence that they fully deserved to win top honors</w:t>
      </w:r>
      <w:r w:rsidR="00F53810">
        <w:t xml:space="preserve">, </w:t>
      </w:r>
      <w:r w:rsidR="00AA488E">
        <w:t xml:space="preserve">the Forestbrook Middle School mock trial team took home the </w:t>
      </w:r>
      <w:r w:rsidR="00F53810">
        <w:t xml:space="preserve">inaugural </w:t>
      </w:r>
      <w:r w:rsidR="00AA488E">
        <w:t xml:space="preserve">crown </w:t>
      </w:r>
      <w:r w:rsidR="00640D72">
        <w:t xml:space="preserve">at the </w:t>
      </w:r>
      <w:r w:rsidR="00F53810">
        <w:t>B</w:t>
      </w:r>
      <w:r w:rsidR="00AA488E">
        <w:t>attle of t</w:t>
      </w:r>
      <w:r w:rsidR="00F53810">
        <w:t>he</w:t>
      </w:r>
      <w:r w:rsidR="00AA488E">
        <w:t xml:space="preserve"> Carolinas </w:t>
      </w:r>
      <w:r w:rsidR="00640D72">
        <w:t>Mock Trial Championship</w:t>
      </w:r>
      <w:r w:rsidR="00F53810">
        <w:t>; and</w:t>
      </w:r>
    </w:p>
    <w:p w:rsidR="001A7CCE" w:rsidRDefault="001A7CCE" w:rsidP="00F5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in a riveting final round, </w:t>
      </w:r>
      <w:r w:rsidRPr="00506714">
        <w:rPr>
          <w:color w:val="000000" w:themeColor="text1"/>
          <w:u w:color="000000" w:themeColor="text1"/>
        </w:rPr>
        <w:t xml:space="preserve">Forestbrook prevailed over Ocean Bay Middle </w:t>
      </w:r>
      <w:r>
        <w:rPr>
          <w:color w:val="000000" w:themeColor="text1"/>
          <w:u w:color="000000" w:themeColor="text1"/>
        </w:rPr>
        <w:t xml:space="preserve">with the talents of team members </w:t>
      </w:r>
      <w:r w:rsidRPr="00506714">
        <w:rPr>
          <w:color w:val="000000" w:themeColor="text1"/>
          <w:u w:color="000000" w:themeColor="text1"/>
        </w:rPr>
        <w:t>Hannah Beam, Hailey Haddock, Ashlyn Herring, Erica Holt, Jessica Jefferds, Ashley Jones, Joey Kirkman, Aly Loyd, Zoe McNelis, Zack Odom, Neil Pankhania, Cecia Zavala Ramos, Sydny Stegall, and Sophie Stevanovich</w:t>
      </w:r>
      <w:r>
        <w:rPr>
          <w:color w:val="000000" w:themeColor="text1"/>
          <w:u w:color="000000" w:themeColor="text1"/>
        </w:rPr>
        <w:t>; and</w:t>
      </w: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506714">
        <w:rPr>
          <w:color w:val="000000" w:themeColor="text1"/>
          <w:u w:color="000000" w:themeColor="text1"/>
        </w:rPr>
        <w:t xml:space="preserve">tudents competed in four difficult rounds, with Aly Loyd and Joey Kirkman </w:t>
      </w:r>
      <w:r>
        <w:rPr>
          <w:color w:val="000000" w:themeColor="text1"/>
          <w:u w:color="000000" w:themeColor="text1"/>
        </w:rPr>
        <w:t xml:space="preserve">being </w:t>
      </w:r>
      <w:r w:rsidRPr="00506714">
        <w:rPr>
          <w:color w:val="000000" w:themeColor="text1"/>
          <w:u w:color="000000" w:themeColor="text1"/>
        </w:rPr>
        <w:t xml:space="preserve">named Most Effective Witnesses and </w:t>
      </w:r>
      <w:r>
        <w:rPr>
          <w:color w:val="000000" w:themeColor="text1"/>
          <w:u w:color="000000" w:themeColor="text1"/>
        </w:rPr>
        <w:t>E</w:t>
      </w:r>
      <w:r w:rsidRPr="00506714">
        <w:rPr>
          <w:color w:val="000000" w:themeColor="text1"/>
          <w:u w:color="000000" w:themeColor="text1"/>
        </w:rPr>
        <w:t>rica Holt, Sydny Stegall, and Ashley Jones being named Most Effective Attorneys</w:t>
      </w:r>
      <w:r>
        <w:rPr>
          <w:color w:val="000000" w:themeColor="text1"/>
          <w:u w:color="000000" w:themeColor="text1"/>
        </w:rPr>
        <w:t>; and</w:t>
      </w: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there is no debate about the fine job t</w:t>
      </w:r>
      <w:r w:rsidRPr="00506714">
        <w:rPr>
          <w:color w:val="000000" w:themeColor="text1"/>
          <w:u w:color="000000" w:themeColor="text1"/>
        </w:rPr>
        <w:t>eacher</w:t>
      </w:r>
      <w:r w:rsidR="004444CC">
        <w:rPr>
          <w:color w:val="000000" w:themeColor="text1"/>
          <w:u w:color="000000" w:themeColor="text1"/>
        </w:rPr>
        <w:t xml:space="preserve"> </w:t>
      </w:r>
      <w:r w:rsidRPr="00506714">
        <w:rPr>
          <w:color w:val="000000" w:themeColor="text1"/>
          <w:u w:color="000000" w:themeColor="text1"/>
        </w:rPr>
        <w:t xml:space="preserve">coaches Gretchen Almeida and Grace Burleson and </w:t>
      </w:r>
      <w:r>
        <w:rPr>
          <w:color w:val="000000" w:themeColor="text1"/>
          <w:u w:color="000000" w:themeColor="text1"/>
        </w:rPr>
        <w:t>a</w:t>
      </w:r>
      <w:r w:rsidRPr="00506714">
        <w:rPr>
          <w:color w:val="000000" w:themeColor="text1"/>
          <w:u w:color="000000" w:themeColor="text1"/>
        </w:rPr>
        <w:t>ttorney</w:t>
      </w:r>
      <w:r w:rsidR="00630F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06714">
        <w:rPr>
          <w:color w:val="000000" w:themeColor="text1"/>
          <w:u w:color="000000" w:themeColor="text1"/>
        </w:rPr>
        <w:t>oach Audra Byrd</w:t>
      </w:r>
      <w:r>
        <w:rPr>
          <w:color w:val="000000" w:themeColor="text1"/>
          <w:u w:color="000000" w:themeColor="text1"/>
        </w:rPr>
        <w:t xml:space="preserve"> </w:t>
      </w:r>
      <w:r w:rsidR="00BD27F8">
        <w:rPr>
          <w:color w:val="000000" w:themeColor="text1"/>
          <w:u w:color="000000" w:themeColor="text1"/>
        </w:rPr>
        <w:t xml:space="preserve">did in </w:t>
      </w:r>
      <w:r>
        <w:rPr>
          <w:color w:val="000000" w:themeColor="text1"/>
          <w:u w:color="000000" w:themeColor="text1"/>
        </w:rPr>
        <w:t xml:space="preserve">preparing these students for the new challenges </w:t>
      </w:r>
      <w:r w:rsidR="00231599">
        <w:rPr>
          <w:color w:val="000000" w:themeColor="text1"/>
          <w:u w:color="000000" w:themeColor="text1"/>
        </w:rPr>
        <w:t>that awaited</w:t>
      </w:r>
      <w:r>
        <w:rPr>
          <w:color w:val="000000" w:themeColor="text1"/>
          <w:u w:color="000000" w:themeColor="text1"/>
        </w:rPr>
        <w:t xml:space="preserve"> them at</w:t>
      </w:r>
      <w:r w:rsidR="00630F2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Battle of the Carolinas; and</w:t>
      </w:r>
    </w:p>
    <w:p w:rsidR="001A7CCE" w:rsidRDefault="001A7CCE" w:rsidP="00F5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54A2">
        <w:t xml:space="preserve">proud indeed of the outstanding </w:t>
      </w:r>
      <w:r w:rsidR="00B5776F">
        <w:t>accomplishments</w:t>
      </w:r>
      <w:r w:rsidR="00EC54A2">
        <w:t xml:space="preserve"> of the </w:t>
      </w:r>
      <w:r>
        <w:t>Forestbrook Middle School mock trial team</w:t>
      </w:r>
      <w:r w:rsidR="00EC54A2">
        <w:t xml:space="preserve">, the House of Representatives </w:t>
      </w:r>
      <w:r w:rsidR="00E15647">
        <w:t>congratulates the</w:t>
      </w:r>
      <w:r>
        <w:t xml:space="preserve"> </w:t>
      </w:r>
      <w:r w:rsidR="00E15647">
        <w:t xml:space="preserve">team </w:t>
      </w:r>
      <w:r w:rsidR="00B5776F">
        <w:t>o</w:t>
      </w:r>
      <w:r>
        <w:t xml:space="preserve">n </w:t>
      </w:r>
      <w:r w:rsidR="00E15647">
        <w:t xml:space="preserve">reaching new heights </w:t>
      </w:r>
      <w:r w:rsidR="00B5776F">
        <w:t xml:space="preserve">of </w:t>
      </w:r>
      <w:r w:rsidR="00B5776F">
        <w:lastRenderedPageBreak/>
        <w:t xml:space="preserve">achievement in capturing top honors at the </w:t>
      </w:r>
      <w:r w:rsidR="00062BEE">
        <w:t xml:space="preserve">2014 </w:t>
      </w:r>
      <w:r w:rsidR="00B5776F">
        <w:t xml:space="preserve">Battle of the Carolinas. </w:t>
      </w:r>
      <w:r>
        <w:t>Now, therefore,</w:t>
      </w: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71" w:rsidRDefault="00640D72" w:rsidP="00A14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761129">
        <w:t xml:space="preserve">honor the Forestbrook Middle School mock trial team </w:t>
      </w:r>
      <w:r w:rsidR="00630F28">
        <w:t xml:space="preserve">from Myrtle Beach </w:t>
      </w:r>
      <w:r w:rsidR="00761129">
        <w:t>and congratulate the students and their coaches on capturing the inaugural Battle of the Carolinas Mock Trial Championship title.</w:t>
      </w: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April Scott, principal of Forestbrook Middle School; attorney </w:t>
      </w:r>
      <w:r w:rsidRPr="00925FDF">
        <w:rPr>
          <w:color w:val="000000" w:themeColor="text1"/>
          <w:u w:color="000000" w:themeColor="text1"/>
        </w:rPr>
        <w:t>Audra McCa</w:t>
      </w:r>
      <w:r>
        <w:rPr>
          <w:color w:val="000000" w:themeColor="text1"/>
          <w:u w:color="000000" w:themeColor="text1"/>
        </w:rPr>
        <w:t xml:space="preserve">ll Byrd; </w:t>
      </w:r>
      <w:r>
        <w:t xml:space="preserve">and teachers </w:t>
      </w:r>
      <w:r w:rsidRPr="00925FDF">
        <w:rPr>
          <w:color w:val="000000" w:themeColor="text1"/>
          <w:u w:color="000000" w:themeColor="text1"/>
        </w:rPr>
        <w:t>Gretchen Almeida</w:t>
      </w:r>
      <w:r w:rsidR="00A14371">
        <w:rPr>
          <w:color w:val="000000" w:themeColor="text1"/>
          <w:u w:color="000000" w:themeColor="text1"/>
        </w:rPr>
        <w:t xml:space="preserve"> and</w:t>
      </w:r>
      <w:r w:rsidRPr="00925FDF">
        <w:rPr>
          <w:color w:val="000000" w:themeColor="text1"/>
          <w:u w:color="000000" w:themeColor="text1"/>
        </w:rPr>
        <w:t xml:space="preserve"> Grace Burleson</w:t>
      </w:r>
      <w:r w:rsidR="00A14371">
        <w:rPr>
          <w:color w:val="000000" w:themeColor="text1"/>
          <w:u w:color="000000" w:themeColor="text1"/>
        </w:rPr>
        <w:t xml:space="preserve"> </w:t>
      </w:r>
      <w:r>
        <w:t>of Forestbrook Middle School.</w:t>
      </w:r>
    </w:p>
    <w:p w:rsidR="00A465E8" w:rsidRDefault="002C78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5E8" w:rsidRDefault="00A465E8" w:rsidP="00106706">
      <w:pPr>
        <w:suppressAutoHyphens/>
      </w:pPr>
    </w:p>
    <w:sectPr w:rsidR="00A465E8" w:rsidSect="0010670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DE0" w:rsidRDefault="00325DE0" w:rsidP="009F0C77">
      <w:r>
        <w:separator/>
      </w:r>
    </w:p>
  </w:endnote>
  <w:endnote w:type="continuationSeparator" w:id="0">
    <w:p w:rsidR="00325DE0" w:rsidRDefault="00325D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E50516-A1EF-42B0-8312-981F9401141A}"/>
    <w:embedBold r:id="rId2" w:fontKey="{EEE43F31-AC92-4584-A3F0-078C252E84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BF24B8-3575-4225-9208-E2A0CD0A81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60EBDD1-3590-441E-8ED8-F327FBFB8F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43C4ED-66AB-4CE7-A7C2-4812C0DD46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706" w:rsidRPr="00A465E8" w:rsidRDefault="00106706" w:rsidP="00A465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[5091]</w:t>
    </w:r>
    <w:r>
      <w:tab/>
    </w:r>
    <w:r w:rsidR="001A0EA5">
      <w:fldChar w:fldCharType="begin"/>
    </w:r>
    <w:r w:rsidR="001A0EA5">
      <w:instrText xml:space="preserve"> PAGE  \* MERGEFORMAT </w:instrText>
    </w:r>
    <w:r w:rsidR="001A0EA5">
      <w:fldChar w:fldCharType="separate"/>
    </w:r>
    <w:r w:rsidR="000025B1">
      <w:rPr>
        <w:noProof/>
      </w:rPr>
      <w:t>1</w:t>
    </w:r>
    <w:r w:rsidR="001A0E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DE0" w:rsidRDefault="00325DE0" w:rsidP="009F0C77">
      <w:r>
        <w:separator/>
      </w:r>
    </w:p>
  </w:footnote>
  <w:footnote w:type="continuationSeparator" w:id="0">
    <w:p w:rsidR="00325DE0" w:rsidRDefault="00325D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4AC14"/>
    <w:docVar w:name="CoverBillType" w:val="r"/>
    <w:docVar w:name="docpath" w:val="L:\Council\bills\RM\1554AC14.DOCX"/>
    <w:docVar w:name="dvBillNumber" w:val="50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6710"/>
    <w:rsid w:val="000025B1"/>
    <w:rsid w:val="00011869"/>
    <w:rsid w:val="00062BEE"/>
    <w:rsid w:val="000E1785"/>
    <w:rsid w:val="000F40FA"/>
    <w:rsid w:val="00106706"/>
    <w:rsid w:val="0010776B"/>
    <w:rsid w:val="00133E66"/>
    <w:rsid w:val="00136710"/>
    <w:rsid w:val="001435A3"/>
    <w:rsid w:val="0015327A"/>
    <w:rsid w:val="001A0EA5"/>
    <w:rsid w:val="001A7CCE"/>
    <w:rsid w:val="001D08F2"/>
    <w:rsid w:val="001D525B"/>
    <w:rsid w:val="001D7F4F"/>
    <w:rsid w:val="00231599"/>
    <w:rsid w:val="002321B6"/>
    <w:rsid w:val="00250967"/>
    <w:rsid w:val="002543C8"/>
    <w:rsid w:val="00257934"/>
    <w:rsid w:val="00284AAE"/>
    <w:rsid w:val="00290293"/>
    <w:rsid w:val="002C7837"/>
    <w:rsid w:val="002E5912"/>
    <w:rsid w:val="00301B21"/>
    <w:rsid w:val="00325348"/>
    <w:rsid w:val="00325DE0"/>
    <w:rsid w:val="0032732C"/>
    <w:rsid w:val="00336AD0"/>
    <w:rsid w:val="0037079A"/>
    <w:rsid w:val="003C16DC"/>
    <w:rsid w:val="003D01E8"/>
    <w:rsid w:val="003E5288"/>
    <w:rsid w:val="003F6D79"/>
    <w:rsid w:val="0041760A"/>
    <w:rsid w:val="00417C01"/>
    <w:rsid w:val="004444CC"/>
    <w:rsid w:val="00452401"/>
    <w:rsid w:val="004809EE"/>
    <w:rsid w:val="004E7D54"/>
    <w:rsid w:val="005273C6"/>
    <w:rsid w:val="00530A69"/>
    <w:rsid w:val="00545593"/>
    <w:rsid w:val="00554792"/>
    <w:rsid w:val="00577C6C"/>
    <w:rsid w:val="005C2FE2"/>
    <w:rsid w:val="005E2BC9"/>
    <w:rsid w:val="00605102"/>
    <w:rsid w:val="006215AA"/>
    <w:rsid w:val="00630F28"/>
    <w:rsid w:val="00640D72"/>
    <w:rsid w:val="006645D2"/>
    <w:rsid w:val="006913C9"/>
    <w:rsid w:val="0069470D"/>
    <w:rsid w:val="006D1290"/>
    <w:rsid w:val="007013F5"/>
    <w:rsid w:val="00734F00"/>
    <w:rsid w:val="00761129"/>
    <w:rsid w:val="007862D1"/>
    <w:rsid w:val="007A70AE"/>
    <w:rsid w:val="007A785B"/>
    <w:rsid w:val="00811953"/>
    <w:rsid w:val="008362E8"/>
    <w:rsid w:val="008A1768"/>
    <w:rsid w:val="008F0F33"/>
    <w:rsid w:val="008F4429"/>
    <w:rsid w:val="0094021A"/>
    <w:rsid w:val="0094547B"/>
    <w:rsid w:val="00954F81"/>
    <w:rsid w:val="009B44AF"/>
    <w:rsid w:val="009C6A0B"/>
    <w:rsid w:val="009E7CC3"/>
    <w:rsid w:val="009F0C77"/>
    <w:rsid w:val="009F4DD1"/>
    <w:rsid w:val="00A14371"/>
    <w:rsid w:val="00A41684"/>
    <w:rsid w:val="00A465E8"/>
    <w:rsid w:val="00A64E80"/>
    <w:rsid w:val="00A72BCD"/>
    <w:rsid w:val="00A741D9"/>
    <w:rsid w:val="00A833AB"/>
    <w:rsid w:val="00A92569"/>
    <w:rsid w:val="00A9741D"/>
    <w:rsid w:val="00AA488E"/>
    <w:rsid w:val="00AD4B17"/>
    <w:rsid w:val="00B24C03"/>
    <w:rsid w:val="00B412D4"/>
    <w:rsid w:val="00B5776F"/>
    <w:rsid w:val="00B57AE7"/>
    <w:rsid w:val="00BB384B"/>
    <w:rsid w:val="00BD27F8"/>
    <w:rsid w:val="00BE3C22"/>
    <w:rsid w:val="00C0345E"/>
    <w:rsid w:val="00C3483A"/>
    <w:rsid w:val="00C45A3F"/>
    <w:rsid w:val="00C74E9D"/>
    <w:rsid w:val="00C82FD3"/>
    <w:rsid w:val="00C92819"/>
    <w:rsid w:val="00CA579C"/>
    <w:rsid w:val="00CC6B7B"/>
    <w:rsid w:val="00CD2089"/>
    <w:rsid w:val="00D32506"/>
    <w:rsid w:val="00D40678"/>
    <w:rsid w:val="00D73A67"/>
    <w:rsid w:val="00D970A9"/>
    <w:rsid w:val="00DF3845"/>
    <w:rsid w:val="00E15647"/>
    <w:rsid w:val="00E41911"/>
    <w:rsid w:val="00E60397"/>
    <w:rsid w:val="00E92EEF"/>
    <w:rsid w:val="00EC54A2"/>
    <w:rsid w:val="00F24442"/>
    <w:rsid w:val="00F50AE3"/>
    <w:rsid w:val="00F53810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CA22E2-9658-410E-8CA3-257A1EDFA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67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91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F0EB0-E298-49E0-9ECC-0EF3BA40A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574</Words>
  <Characters>3272</Characters>
  <Application>Microsoft Office Word</Application>
  <DocSecurity>0</DocSecurity>
  <Lines>27</Lines>
  <Paragraphs>7</Paragraphs>
  <ScaleCrop>false</ScaleCrop>
  <Company>LPITS</Company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5091: Forestbrook Middle School Mock Trial Team - South Carolina Legislature Online</dc:title>
  <dc:creator>McDowell</dc:creator>
  <cp:lastModifiedBy>N Cumfer</cp:lastModifiedBy>
  <cp:revision>6</cp:revision>
  <cp:lastPrinted>2014-04-02T14:17:00Z</cp:lastPrinted>
  <dcterms:created xsi:type="dcterms:W3CDTF">2014-04-10T14:46:00Z</dcterms:created>
  <dcterms:modified xsi:type="dcterms:W3CDTF">2014-12-05T17:08:00Z</dcterms:modified>
</cp:coreProperties>
</file>