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E88" w:rsidRDefault="00A30E88" w:rsidP="00A30E88">
      <w:pPr>
        <w:widowControl w:val="0"/>
        <w:jc w:val="center"/>
      </w:pPr>
      <w:r w:rsidRPr="00A30E88">
        <w:rPr>
          <w:b/>
        </w:rPr>
        <w:t>South Carolina General Assembly</w:t>
      </w:r>
    </w:p>
    <w:p w:rsidR="00A30E88" w:rsidRDefault="00A30E88" w:rsidP="00A30E88">
      <w:pPr>
        <w:widowControl w:val="0"/>
        <w:jc w:val="center"/>
      </w:pPr>
      <w:r>
        <w:t>120th Session, 2013-2014</w:t>
      </w:r>
    </w:p>
    <w:p w:rsidR="00A30E88" w:rsidRDefault="00A30E88" w:rsidP="00A30E88">
      <w:pPr>
        <w:widowControl w:val="0"/>
        <w:jc w:val="left"/>
      </w:pPr>
    </w:p>
    <w:p w:rsidR="00A30E88" w:rsidRDefault="00A30E88" w:rsidP="00A30E88">
      <w:pPr>
        <w:widowControl w:val="0"/>
        <w:jc w:val="left"/>
        <w:rPr>
          <w:b/>
        </w:rPr>
      </w:pPr>
      <w:r w:rsidRPr="00A30E88">
        <w:rPr>
          <w:b/>
        </w:rPr>
        <w:t>H. 5092</w:t>
      </w:r>
    </w:p>
    <w:p w:rsidR="00A30E88" w:rsidRDefault="00A30E88" w:rsidP="00A30E88">
      <w:pPr>
        <w:widowControl w:val="0"/>
        <w:jc w:val="left"/>
        <w:rPr>
          <w:b/>
        </w:rPr>
      </w:pPr>
    </w:p>
    <w:p w:rsidR="00A30E88" w:rsidRDefault="00A30E88" w:rsidP="00A30E88">
      <w:pPr>
        <w:widowControl w:val="0"/>
        <w:jc w:val="left"/>
      </w:pPr>
      <w:r w:rsidRPr="00A30E88">
        <w:rPr>
          <w:b/>
        </w:rPr>
        <w:t>STATUS INFORMATION</w:t>
      </w:r>
    </w:p>
    <w:p w:rsidR="00A30E88" w:rsidRDefault="00A30E88" w:rsidP="00A30E88">
      <w:pPr>
        <w:widowControl w:val="0"/>
        <w:jc w:val="left"/>
      </w:pPr>
    </w:p>
    <w:p w:rsidR="00A30E88" w:rsidRDefault="00A30E88" w:rsidP="00A30E88">
      <w:pPr>
        <w:widowControl w:val="0"/>
        <w:jc w:val="left"/>
      </w:pPr>
      <w:r>
        <w:t>Concurrent Resolution</w:t>
      </w:r>
    </w:p>
    <w:p w:rsidR="00A30E88" w:rsidRDefault="00A30E88" w:rsidP="00A30E88">
      <w:pPr>
        <w:widowControl w:val="0"/>
        <w:jc w:val="left"/>
      </w:pPr>
      <w:r>
        <w:t>Sponsors: Reps. H.A. Crawford,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A30E88" w:rsidRDefault="00A30E88" w:rsidP="00A30E88">
      <w:pPr>
        <w:widowControl w:val="0"/>
        <w:jc w:val="left"/>
      </w:pPr>
      <w:r>
        <w:t>Document Path: l:\council\bills\rm\1561ac14.docx</w:t>
      </w:r>
    </w:p>
    <w:p w:rsidR="00660964" w:rsidRDefault="00660964" w:rsidP="00A30E88">
      <w:pPr>
        <w:widowControl w:val="0"/>
        <w:jc w:val="left"/>
      </w:pPr>
      <w:r>
        <w:t>Companion/Similar bill(s): 5020</w:t>
      </w:r>
    </w:p>
    <w:p w:rsidR="00A30E88" w:rsidRDefault="00A30E88" w:rsidP="00A30E88">
      <w:pPr>
        <w:widowControl w:val="0"/>
        <w:jc w:val="left"/>
      </w:pPr>
    </w:p>
    <w:p w:rsidR="00BA5FBF" w:rsidRDefault="00BA5FBF" w:rsidP="00A30E88">
      <w:pPr>
        <w:widowControl w:val="0"/>
        <w:jc w:val="left"/>
      </w:pPr>
      <w:r>
        <w:t>Introduced in the House on April 10, 2014</w:t>
      </w:r>
    </w:p>
    <w:p w:rsidR="00BA5FBF" w:rsidRDefault="00BA5FBF" w:rsidP="00A30E88">
      <w:pPr>
        <w:widowControl w:val="0"/>
        <w:jc w:val="left"/>
      </w:pPr>
      <w:r>
        <w:t>Introduced in the Senate on April 15, 2014</w:t>
      </w:r>
    </w:p>
    <w:p w:rsidR="00BA5FBF" w:rsidRDefault="00BA5FBF" w:rsidP="00A30E88">
      <w:pPr>
        <w:widowControl w:val="0"/>
        <w:jc w:val="left"/>
      </w:pPr>
      <w:r>
        <w:t>Adopted by the General Assembly on April 15, 2014</w:t>
      </w:r>
    </w:p>
    <w:p w:rsidR="00BA5FBF" w:rsidRDefault="00BA5FBF" w:rsidP="00A30E88">
      <w:pPr>
        <w:widowControl w:val="0"/>
        <w:jc w:val="left"/>
      </w:pPr>
    </w:p>
    <w:p w:rsidR="00A30E88" w:rsidRDefault="00A30E88" w:rsidP="00A30E88">
      <w:pPr>
        <w:widowControl w:val="0"/>
        <w:jc w:val="left"/>
      </w:pPr>
      <w:r>
        <w:t xml:space="preserve">Summary: </w:t>
      </w:r>
      <w:r w:rsidR="00215661">
        <w:t>Forestbrook Middle School</w:t>
      </w:r>
    </w:p>
    <w:p w:rsidR="00A30E88" w:rsidRDefault="00A30E88" w:rsidP="00A30E88">
      <w:pPr>
        <w:widowControl w:val="0"/>
        <w:jc w:val="left"/>
      </w:pPr>
    </w:p>
    <w:p w:rsidR="00A30E88" w:rsidRDefault="00A30E88" w:rsidP="00A30E88">
      <w:pPr>
        <w:widowControl w:val="0"/>
        <w:jc w:val="left"/>
      </w:pPr>
    </w:p>
    <w:p w:rsidR="00A30E88" w:rsidRDefault="00A30E88" w:rsidP="00A30E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0E88">
        <w:rPr>
          <w:b/>
        </w:rPr>
        <w:t>HISTORY OF LEGISLATIVE ACTIONS</w:t>
      </w:r>
    </w:p>
    <w:p w:rsidR="00A30E88" w:rsidRDefault="00A30E88" w:rsidP="00A30E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0E88" w:rsidRPr="00A30E88" w:rsidRDefault="00A30E88" w:rsidP="00A30E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0E88">
        <w:rPr>
          <w:u w:val="single"/>
        </w:rPr>
        <w:tab/>
        <w:t>Date</w:t>
      </w:r>
      <w:r w:rsidRPr="00A30E88">
        <w:rPr>
          <w:u w:val="single"/>
        </w:rPr>
        <w:tab/>
        <w:t>Body</w:t>
      </w:r>
      <w:r w:rsidRPr="00A30E88">
        <w:rPr>
          <w:u w:val="single"/>
        </w:rPr>
        <w:tab/>
        <w:t>Action Description with journal page number</w:t>
      </w:r>
      <w:r w:rsidRPr="00A30E88">
        <w:rPr>
          <w:u w:val="single"/>
        </w:rPr>
        <w:tab/>
      </w:r>
      <w:bookmarkStart w:id="0" w:name="_GoBack"/>
      <w:bookmarkEnd w:id="0"/>
    </w:p>
    <w:p w:rsidR="005675F7" w:rsidRDefault="005675F7" w:rsidP="005675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4/10/2014</w:t>
      </w:r>
      <w:r>
        <w:tab/>
        <w:t>House</w:t>
      </w:r>
      <w:r>
        <w:tab/>
      </w:r>
      <w:r w:rsidRPr="009C5262">
        <w:t>Introduced, adopted, sent to Senate</w:t>
      </w:r>
    </w:p>
    <w:p w:rsidR="005675F7" w:rsidRDefault="005675F7" w:rsidP="005675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4/15/2014</w:t>
      </w:r>
      <w:r>
        <w:tab/>
        <w:t>Senate</w:t>
      </w:r>
      <w:r>
        <w:tab/>
      </w:r>
      <w:r w:rsidRPr="009C5262">
        <w:t>Introduced, ado</w:t>
      </w:r>
      <w:r>
        <w:t xml:space="preserve">pted, returned with concurrence </w:t>
      </w:r>
      <w:r w:rsidRPr="009C5262">
        <w:t>(</w:t>
      </w:r>
      <w:hyperlink r:id="rId7" w:history="1">
        <w:r w:rsidRPr="009C5262">
          <w:rPr>
            <w:rStyle w:val="Hyperlink"/>
          </w:rPr>
          <w:t>Senate Journal</w:t>
        </w:r>
        <w:r w:rsidRPr="009C5262">
          <w:rPr>
            <w:rStyle w:val="Hyperlink"/>
          </w:rPr>
          <w:noBreakHyphen/>
          <w:t>page 19</w:t>
        </w:r>
      </w:hyperlink>
      <w:r w:rsidRPr="009C5262">
        <w:t>)</w:t>
      </w:r>
    </w:p>
    <w:p w:rsidR="005675F7" w:rsidRDefault="005675F7" w:rsidP="005675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0E88" w:rsidRPr="00A30E88" w:rsidRDefault="00A30E88" w:rsidP="00A30E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0E88" w:rsidRDefault="00A30E88" w:rsidP="00A30E88">
      <w:r w:rsidRPr="00A30E88">
        <w:rPr>
          <w:b/>
        </w:rPr>
        <w:t>VERSIONS OF THIS BILL</w:t>
      </w:r>
    </w:p>
    <w:p w:rsidR="00A30E88" w:rsidRDefault="00A30E88" w:rsidP="00A30E88"/>
    <w:p w:rsidR="00A30E88" w:rsidRDefault="00EA23DD" w:rsidP="00A30E88">
      <w:hyperlink r:id="rId8" w:history="1">
        <w:r w:rsidR="00A30E88">
          <w:rPr>
            <w:rStyle w:val="Hyperlink"/>
          </w:rPr>
          <w:t>4/10/2014</w:t>
        </w:r>
      </w:hyperlink>
    </w:p>
    <w:p w:rsidR="00A30E88" w:rsidRDefault="00A30E88" w:rsidP="00A30E88"/>
    <w:p w:rsidR="00A30E88" w:rsidRDefault="00A30E88" w:rsidP="00A30E88">
      <w:pPr>
        <w:sectPr w:rsidR="00A30E88" w:rsidSect="00A30E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4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10A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F56" w:rsidRPr="00B30DCF" w:rsidRDefault="001D527D" w:rsidP="00DB4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B4F56" w:rsidRPr="00B30DCF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DB4F56" w:rsidRPr="00DB221E">
        <w:rPr>
          <w:color w:val="000000" w:themeColor="text1"/>
          <w:u w:color="000000" w:themeColor="text1"/>
        </w:rPr>
        <w:t>MYRTLE BEACH</w:t>
      </w:r>
      <w:r w:rsidR="00D7100F" w:rsidRPr="00D7100F">
        <w:rPr>
          <w:color w:val="000000" w:themeColor="text1"/>
          <w:u w:color="000000" w:themeColor="text1"/>
        </w:rPr>
        <w:t>’</w:t>
      </w:r>
      <w:r w:rsidR="00DB4F56">
        <w:rPr>
          <w:color w:val="000000" w:themeColor="text1"/>
          <w:u w:color="000000" w:themeColor="text1"/>
        </w:rPr>
        <w:t>S FO</w:t>
      </w:r>
      <w:r w:rsidR="00DB4F56" w:rsidRPr="00DB221E">
        <w:rPr>
          <w:color w:val="000000" w:themeColor="text1"/>
          <w:u w:color="000000" w:themeColor="text1"/>
        </w:rPr>
        <w:t>RESTBROOK MIDDLE SCHOOL</w:t>
      </w:r>
      <w:r w:rsidR="00DB4F56">
        <w:rPr>
          <w:color w:val="000000" w:themeColor="text1"/>
          <w:u w:color="000000" w:themeColor="text1"/>
        </w:rPr>
        <w:t xml:space="preserve"> O</w:t>
      </w:r>
      <w:r w:rsidR="00DB4F56" w:rsidRPr="00B30DCF">
        <w:rPr>
          <w:color w:val="000000" w:themeColor="text1"/>
          <w:u w:color="000000" w:themeColor="text1"/>
        </w:rPr>
        <w:t xml:space="preserve">N RECEIVING A </w:t>
      </w:r>
      <w:r w:rsidR="00CE19A5">
        <w:rPr>
          <w:color w:val="000000" w:themeColor="text1"/>
          <w:u w:color="000000" w:themeColor="text1"/>
        </w:rPr>
        <w:t xml:space="preserve">COVETED </w:t>
      </w:r>
      <w:r w:rsidR="00DB4F56" w:rsidRPr="00B30DCF">
        <w:rPr>
          <w:color w:val="000000" w:themeColor="text1"/>
          <w:u w:color="000000" w:themeColor="text1"/>
        </w:rPr>
        <w:t>20</w:t>
      </w:r>
      <w:r w:rsidR="00DB4F56">
        <w:rPr>
          <w:color w:val="000000" w:themeColor="text1"/>
          <w:u w:color="000000" w:themeColor="text1"/>
        </w:rPr>
        <w:t>14</w:t>
      </w:r>
      <w:r w:rsidR="00DB4F56" w:rsidRPr="00B30DCF">
        <w:rPr>
          <w:color w:val="000000" w:themeColor="text1"/>
          <w:u w:color="000000" w:themeColor="text1"/>
        </w:rPr>
        <w:t xml:space="preserve"> CAROLINA FIRST PALMETTO</w:t>
      </w:r>
      <w:r w:rsidR="00D7100F" w:rsidRPr="00D7100F">
        <w:rPr>
          <w:color w:val="000000" w:themeColor="text1"/>
          <w:u w:color="000000" w:themeColor="text1"/>
        </w:rPr>
        <w:t>’</w:t>
      </w:r>
      <w:r w:rsidR="00DB4F56" w:rsidRPr="00B30DCF">
        <w:rPr>
          <w:color w:val="000000" w:themeColor="text1"/>
          <w:u w:color="000000" w:themeColor="text1"/>
        </w:rPr>
        <w:t>S FINEST AWARD.</w:t>
      </w:r>
    </w:p>
    <w:p w:rsidR="00AC10AA" w:rsidRDefault="00AC10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2AA0" w:rsidRPr="00B30DCF" w:rsidRDefault="00AC10AA" w:rsidP="00E2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22AA0" w:rsidRPr="00B30DCF">
        <w:rPr>
          <w:color w:val="000000" w:themeColor="text1"/>
          <w:u w:color="000000" w:themeColor="text1"/>
        </w:rPr>
        <w:t xml:space="preserve">the members of the South Carolina General Assembly note with pleasure that </w:t>
      </w:r>
      <w:r w:rsidR="00E22AA0" w:rsidRPr="00DB221E">
        <w:rPr>
          <w:color w:val="000000" w:themeColor="text1"/>
          <w:u w:color="000000" w:themeColor="text1"/>
        </w:rPr>
        <w:t>Forestbrook Middle School</w:t>
      </w:r>
      <w:r w:rsidR="00E22AA0">
        <w:rPr>
          <w:color w:val="000000" w:themeColor="text1"/>
          <w:u w:color="000000" w:themeColor="text1"/>
        </w:rPr>
        <w:t xml:space="preserve"> in Myrtle Beach</w:t>
      </w:r>
      <w:r w:rsidR="00E22AA0" w:rsidRPr="00B30DCF">
        <w:rPr>
          <w:color w:val="000000" w:themeColor="text1"/>
          <w:u w:color="000000" w:themeColor="text1"/>
        </w:rPr>
        <w:t xml:space="preserve"> received a 20</w:t>
      </w:r>
      <w:r w:rsidR="00E22AA0">
        <w:rPr>
          <w:color w:val="000000" w:themeColor="text1"/>
          <w:u w:color="000000" w:themeColor="text1"/>
        </w:rPr>
        <w:t>14</w:t>
      </w:r>
      <w:r w:rsidR="00E22AA0" w:rsidRPr="00B30DCF">
        <w:rPr>
          <w:color w:val="000000" w:themeColor="text1"/>
          <w:u w:color="000000" w:themeColor="text1"/>
        </w:rPr>
        <w:t xml:space="preserve"> Carolina First Palmetto</w:t>
      </w:r>
      <w:r w:rsidR="00D7100F" w:rsidRPr="00D7100F">
        <w:rPr>
          <w:color w:val="000000" w:themeColor="text1"/>
          <w:u w:color="000000" w:themeColor="text1"/>
        </w:rPr>
        <w:t>’</w:t>
      </w:r>
      <w:r w:rsidR="00E22AA0" w:rsidRPr="00B30DCF">
        <w:rPr>
          <w:color w:val="000000" w:themeColor="text1"/>
          <w:u w:color="000000" w:themeColor="text1"/>
        </w:rPr>
        <w:t>s Finest award</w:t>
      </w:r>
      <w:r w:rsidR="00027B5A">
        <w:rPr>
          <w:color w:val="000000" w:themeColor="text1"/>
          <w:u w:color="000000" w:themeColor="text1"/>
        </w:rPr>
        <w:t>; and</w:t>
      </w:r>
    </w:p>
    <w:p w:rsidR="00E22AA0" w:rsidRDefault="00E22AA0" w:rsidP="004C1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3C7D" w:rsidRPr="00B30DCF" w:rsidRDefault="00D83C7D" w:rsidP="00D8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>Whereas, sponsored by the South Carolina Association of School Administrators and several partner businesses, this prestigious awards program annually honors two elementary schools, a middle school, and a high school that maintain innovative, effective educational programs; and</w:t>
      </w:r>
    </w:p>
    <w:p w:rsidR="00D83C7D" w:rsidRPr="00B30DCF" w:rsidRDefault="00D83C7D" w:rsidP="00D8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3C7D" w:rsidRPr="00B30DCF" w:rsidRDefault="00D83C7D" w:rsidP="00D8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>Whereas, looking beyond academics to such things as what students do for their community, judges consider a school</w:t>
      </w:r>
      <w:r w:rsidR="00D7100F" w:rsidRPr="00D7100F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>s instructional program, school culture, student achievement, and quality of faculty and staff; and</w:t>
      </w:r>
    </w:p>
    <w:p w:rsidR="00D83C7D" w:rsidRPr="00B30DCF" w:rsidRDefault="00D83C7D" w:rsidP="00D8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3C7D" w:rsidRPr="00DB221E" w:rsidRDefault="00D83C7D" w:rsidP="00D8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</w:t>
      </w:r>
      <w:r w:rsidR="00027B5A">
        <w:rPr>
          <w:color w:val="000000" w:themeColor="text1"/>
          <w:u w:color="000000" w:themeColor="text1"/>
        </w:rPr>
        <w:t>Forestbrook</w:t>
      </w:r>
      <w:r w:rsidRPr="00B30DCF">
        <w:rPr>
          <w:color w:val="000000" w:themeColor="text1"/>
          <w:u w:color="000000" w:themeColor="text1"/>
        </w:rPr>
        <w:t xml:space="preserve"> Middle School long has demonstrated to all that persistent excellence pays off</w:t>
      </w:r>
      <w:r w:rsidR="00027B5A">
        <w:rPr>
          <w:color w:val="000000" w:themeColor="text1"/>
          <w:u w:color="000000" w:themeColor="text1"/>
        </w:rPr>
        <w:t xml:space="preserve">, and the achievements of its more than </w:t>
      </w:r>
      <w:r w:rsidR="00027B5A" w:rsidRPr="00DB221E">
        <w:rPr>
          <w:color w:val="000000" w:themeColor="text1"/>
          <w:u w:color="000000" w:themeColor="text1"/>
        </w:rPr>
        <w:t>one thousand one hundred students</w:t>
      </w:r>
      <w:r w:rsidR="00027B5A">
        <w:rPr>
          <w:color w:val="000000" w:themeColor="text1"/>
          <w:u w:color="000000" w:themeColor="text1"/>
        </w:rPr>
        <w:t xml:space="preserve"> are </w:t>
      </w:r>
      <w:r w:rsidR="00E602B3">
        <w:rPr>
          <w:color w:val="000000" w:themeColor="text1"/>
          <w:u w:color="000000" w:themeColor="text1"/>
        </w:rPr>
        <w:t>proof of the fine work of its faculty, staff, and administration</w:t>
      </w:r>
      <w:r w:rsidR="00D26146">
        <w:rPr>
          <w:color w:val="000000" w:themeColor="text1"/>
          <w:u w:color="000000" w:themeColor="text1"/>
        </w:rPr>
        <w:t>,</w:t>
      </w:r>
      <w:r w:rsidR="00E602B3">
        <w:rPr>
          <w:color w:val="000000" w:themeColor="text1"/>
          <w:u w:color="000000" w:themeColor="text1"/>
        </w:rPr>
        <w:t xml:space="preserve"> as well; and</w:t>
      </w:r>
    </w:p>
    <w:p w:rsidR="004C158C" w:rsidRPr="00DB221E" w:rsidRDefault="004C158C" w:rsidP="004C1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A28" w:rsidRPr="00B30DCF" w:rsidRDefault="00B86A28" w:rsidP="00B86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the General Assembly is proud to affirm </w:t>
      </w:r>
      <w:r>
        <w:rPr>
          <w:color w:val="000000" w:themeColor="text1"/>
          <w:u w:color="000000" w:themeColor="text1"/>
        </w:rPr>
        <w:t>Forestbrook</w:t>
      </w:r>
      <w:r w:rsidRPr="00B30DCF">
        <w:rPr>
          <w:color w:val="000000" w:themeColor="text1"/>
          <w:u w:color="000000" w:themeColor="text1"/>
        </w:rPr>
        <w:t xml:space="preserve"> Middle School</w:t>
      </w:r>
      <w:r w:rsidR="00D7100F" w:rsidRPr="00D7100F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 xml:space="preserve">s place as an exemplar of all that is good and positive in public education in South Carolina, and the members join </w:t>
      </w:r>
      <w:r>
        <w:rPr>
          <w:color w:val="000000" w:themeColor="text1"/>
          <w:u w:color="000000" w:themeColor="text1"/>
        </w:rPr>
        <w:t>Forestbrook</w:t>
      </w:r>
      <w:r w:rsidR="00D7100F" w:rsidRPr="00D7100F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 xml:space="preserve">s many friends in congratulating the school on this, its latest achievement. Now, therefore, </w:t>
      </w:r>
    </w:p>
    <w:p w:rsidR="004C158C" w:rsidRPr="00DB221E" w:rsidRDefault="004C158C" w:rsidP="004C1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58C" w:rsidRPr="00DB221E" w:rsidRDefault="004C158C" w:rsidP="004C1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21E">
        <w:rPr>
          <w:color w:val="000000" w:themeColor="text1"/>
          <w:u w:color="000000" w:themeColor="text1"/>
        </w:rPr>
        <w:lastRenderedPageBreak/>
        <w:t>Be it resolved by the House of Representatives, the Senate concurring:</w:t>
      </w:r>
    </w:p>
    <w:p w:rsidR="004C158C" w:rsidRPr="00DB221E" w:rsidRDefault="004C158C" w:rsidP="004C1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54E3" w:rsidRPr="00B30DCF" w:rsidRDefault="004C158C" w:rsidP="00285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21E">
        <w:rPr>
          <w:color w:val="000000" w:themeColor="text1"/>
          <w:u w:color="000000" w:themeColor="text1"/>
        </w:rPr>
        <w:t xml:space="preserve">That the members of the South Carolina General Assembly, by this resolution, </w:t>
      </w:r>
      <w:r w:rsidR="002854E3" w:rsidRPr="00B30DCF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2854E3">
        <w:rPr>
          <w:color w:val="000000" w:themeColor="text1"/>
          <w:u w:color="000000" w:themeColor="text1"/>
        </w:rPr>
        <w:t>M</w:t>
      </w:r>
      <w:r w:rsidR="002854E3" w:rsidRPr="00DB221E">
        <w:rPr>
          <w:color w:val="000000" w:themeColor="text1"/>
          <w:u w:color="000000" w:themeColor="text1"/>
        </w:rPr>
        <w:t xml:space="preserve">yrtle </w:t>
      </w:r>
      <w:r w:rsidR="002854E3">
        <w:rPr>
          <w:color w:val="000000" w:themeColor="text1"/>
          <w:u w:color="000000" w:themeColor="text1"/>
        </w:rPr>
        <w:t>B</w:t>
      </w:r>
      <w:r w:rsidR="002854E3" w:rsidRPr="00DB221E">
        <w:rPr>
          <w:color w:val="000000" w:themeColor="text1"/>
          <w:u w:color="000000" w:themeColor="text1"/>
        </w:rPr>
        <w:t>each</w:t>
      </w:r>
      <w:r w:rsidR="00D7100F" w:rsidRPr="00D7100F">
        <w:rPr>
          <w:color w:val="000000" w:themeColor="text1"/>
          <w:u w:color="000000" w:themeColor="text1"/>
        </w:rPr>
        <w:t>’</w:t>
      </w:r>
      <w:r w:rsidR="002854E3">
        <w:rPr>
          <w:color w:val="000000" w:themeColor="text1"/>
          <w:u w:color="000000" w:themeColor="text1"/>
        </w:rPr>
        <w:t>s Fo</w:t>
      </w:r>
      <w:r w:rsidR="002854E3" w:rsidRPr="00DB221E">
        <w:rPr>
          <w:color w:val="000000" w:themeColor="text1"/>
          <w:u w:color="000000" w:themeColor="text1"/>
        </w:rPr>
        <w:t xml:space="preserve">restbrook </w:t>
      </w:r>
      <w:r w:rsidR="002854E3">
        <w:rPr>
          <w:color w:val="000000" w:themeColor="text1"/>
          <w:u w:color="000000" w:themeColor="text1"/>
        </w:rPr>
        <w:t>M</w:t>
      </w:r>
      <w:r w:rsidR="002854E3" w:rsidRPr="00DB221E">
        <w:rPr>
          <w:color w:val="000000" w:themeColor="text1"/>
          <w:u w:color="000000" w:themeColor="text1"/>
        </w:rPr>
        <w:t xml:space="preserve">iddle </w:t>
      </w:r>
      <w:r w:rsidR="002854E3">
        <w:rPr>
          <w:color w:val="000000" w:themeColor="text1"/>
          <w:u w:color="000000" w:themeColor="text1"/>
        </w:rPr>
        <w:t>S</w:t>
      </w:r>
      <w:r w:rsidR="002854E3" w:rsidRPr="00DB221E">
        <w:rPr>
          <w:color w:val="000000" w:themeColor="text1"/>
          <w:u w:color="000000" w:themeColor="text1"/>
        </w:rPr>
        <w:t>chool</w:t>
      </w:r>
      <w:r w:rsidR="002854E3">
        <w:rPr>
          <w:color w:val="000000" w:themeColor="text1"/>
          <w:u w:color="000000" w:themeColor="text1"/>
        </w:rPr>
        <w:t xml:space="preserve"> o</w:t>
      </w:r>
      <w:r w:rsidR="002854E3" w:rsidRPr="00B30DCF">
        <w:rPr>
          <w:color w:val="000000" w:themeColor="text1"/>
          <w:u w:color="000000" w:themeColor="text1"/>
        </w:rPr>
        <w:t xml:space="preserve">n receiving a </w:t>
      </w:r>
      <w:r w:rsidR="002854E3">
        <w:rPr>
          <w:color w:val="000000" w:themeColor="text1"/>
          <w:u w:color="000000" w:themeColor="text1"/>
        </w:rPr>
        <w:t xml:space="preserve">coveted </w:t>
      </w:r>
      <w:r w:rsidR="002854E3" w:rsidRPr="00B30DCF">
        <w:rPr>
          <w:color w:val="000000" w:themeColor="text1"/>
          <w:u w:color="000000" w:themeColor="text1"/>
        </w:rPr>
        <w:t>20</w:t>
      </w:r>
      <w:r w:rsidR="002854E3">
        <w:rPr>
          <w:color w:val="000000" w:themeColor="text1"/>
          <w:u w:color="000000" w:themeColor="text1"/>
        </w:rPr>
        <w:t>14</w:t>
      </w:r>
      <w:r w:rsidR="002854E3" w:rsidRPr="00B30DCF">
        <w:rPr>
          <w:color w:val="000000" w:themeColor="text1"/>
          <w:u w:color="000000" w:themeColor="text1"/>
        </w:rPr>
        <w:t xml:space="preserve"> </w:t>
      </w:r>
      <w:r w:rsidR="002854E3">
        <w:rPr>
          <w:color w:val="000000" w:themeColor="text1"/>
          <w:u w:color="000000" w:themeColor="text1"/>
        </w:rPr>
        <w:t>C</w:t>
      </w:r>
      <w:r w:rsidR="002854E3" w:rsidRPr="00B30DCF">
        <w:rPr>
          <w:color w:val="000000" w:themeColor="text1"/>
          <w:u w:color="000000" w:themeColor="text1"/>
        </w:rPr>
        <w:t xml:space="preserve">arolina </w:t>
      </w:r>
      <w:r w:rsidR="002854E3">
        <w:rPr>
          <w:color w:val="000000" w:themeColor="text1"/>
          <w:u w:color="000000" w:themeColor="text1"/>
        </w:rPr>
        <w:t>F</w:t>
      </w:r>
      <w:r w:rsidR="002854E3" w:rsidRPr="00B30DCF">
        <w:rPr>
          <w:color w:val="000000" w:themeColor="text1"/>
          <w:u w:color="000000" w:themeColor="text1"/>
        </w:rPr>
        <w:t xml:space="preserve">irst </w:t>
      </w:r>
      <w:r w:rsidR="002854E3">
        <w:rPr>
          <w:color w:val="000000" w:themeColor="text1"/>
          <w:u w:color="000000" w:themeColor="text1"/>
        </w:rPr>
        <w:t>P</w:t>
      </w:r>
      <w:r w:rsidR="002854E3" w:rsidRPr="00B30DCF">
        <w:rPr>
          <w:color w:val="000000" w:themeColor="text1"/>
          <w:u w:color="000000" w:themeColor="text1"/>
        </w:rPr>
        <w:t>almetto</w:t>
      </w:r>
      <w:r w:rsidR="00D7100F" w:rsidRPr="00D7100F">
        <w:rPr>
          <w:color w:val="000000" w:themeColor="text1"/>
          <w:u w:color="000000" w:themeColor="text1"/>
        </w:rPr>
        <w:t>’</w:t>
      </w:r>
      <w:r w:rsidR="002854E3" w:rsidRPr="00B30DCF">
        <w:rPr>
          <w:color w:val="000000" w:themeColor="text1"/>
          <w:u w:color="000000" w:themeColor="text1"/>
        </w:rPr>
        <w:t xml:space="preserve">s </w:t>
      </w:r>
      <w:r w:rsidR="002854E3">
        <w:rPr>
          <w:color w:val="000000" w:themeColor="text1"/>
          <w:u w:color="000000" w:themeColor="text1"/>
        </w:rPr>
        <w:t>Fi</w:t>
      </w:r>
      <w:r w:rsidR="002854E3" w:rsidRPr="00B30DCF">
        <w:rPr>
          <w:color w:val="000000" w:themeColor="text1"/>
          <w:u w:color="000000" w:themeColor="text1"/>
        </w:rPr>
        <w:t>nest award.</w:t>
      </w:r>
    </w:p>
    <w:p w:rsidR="004C158C" w:rsidRPr="00DB221E" w:rsidRDefault="004C158C" w:rsidP="004C1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58C" w:rsidRPr="00DB221E" w:rsidRDefault="004C158C" w:rsidP="004C1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21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7107AE">
        <w:rPr>
          <w:color w:val="000000" w:themeColor="text1"/>
          <w:u w:color="000000" w:themeColor="text1"/>
        </w:rPr>
        <w:t>Principal</w:t>
      </w:r>
      <w:r w:rsidRPr="00DB221E">
        <w:rPr>
          <w:color w:val="000000" w:themeColor="text1"/>
          <w:u w:color="000000" w:themeColor="text1"/>
        </w:rPr>
        <w:t xml:space="preserve"> April Scott</w:t>
      </w:r>
      <w:r w:rsidR="007107AE">
        <w:rPr>
          <w:color w:val="000000" w:themeColor="text1"/>
          <w:u w:color="000000" w:themeColor="text1"/>
        </w:rPr>
        <w:t xml:space="preserve"> </w:t>
      </w:r>
      <w:r w:rsidRPr="00DB221E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DB221E">
        <w:rPr>
          <w:color w:val="000000" w:themeColor="text1"/>
          <w:u w:color="000000" w:themeColor="text1"/>
        </w:rPr>
        <w:t>Forestbrook Middle School.</w:t>
      </w:r>
    </w:p>
    <w:p w:rsidR="00044FEF" w:rsidRDefault="00D7100F" w:rsidP="00825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4FEF" w:rsidRDefault="00044FEF" w:rsidP="00A30E88">
      <w:pPr>
        <w:suppressAutoHyphens/>
      </w:pPr>
    </w:p>
    <w:sectPr w:rsidR="00044FEF" w:rsidSect="00A30E8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AA0" w:rsidRDefault="00E22AA0" w:rsidP="009F0C77">
      <w:r>
        <w:separator/>
      </w:r>
    </w:p>
  </w:endnote>
  <w:endnote w:type="continuationSeparator" w:id="0">
    <w:p w:rsidR="00E22AA0" w:rsidRDefault="00E22A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3600FF-1CB2-4D3F-B82F-EBD502B45502}"/>
    <w:embedBold r:id="rId2" w:fontKey="{839D4299-B342-4AA0-9D93-BE0C8169BC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220D04E-9CFB-441A-98A2-021FB3AA9C2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934FA0F-03E4-4E1D-AED3-598460B6AC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AFE276-509C-48C5-B468-6621430F82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E88" w:rsidRPr="00044FEF" w:rsidRDefault="00A30E88" w:rsidP="00044F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[5092]</w:t>
    </w:r>
    <w:r>
      <w:tab/>
    </w:r>
    <w:r w:rsidR="00D94FF3">
      <w:fldChar w:fldCharType="begin"/>
    </w:r>
    <w:r w:rsidR="00D94FF3">
      <w:instrText xml:space="preserve"> PAGE  \* MERGEFORMAT </w:instrText>
    </w:r>
    <w:r w:rsidR="00D94FF3">
      <w:fldChar w:fldCharType="separate"/>
    </w:r>
    <w:r w:rsidR="00EA23DD">
      <w:rPr>
        <w:noProof/>
      </w:rPr>
      <w:t>1</w:t>
    </w:r>
    <w:r w:rsidR="00D94FF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AA0" w:rsidRDefault="00E22AA0" w:rsidP="009F0C77">
      <w:r>
        <w:separator/>
      </w:r>
    </w:p>
  </w:footnote>
  <w:footnote w:type="continuationSeparator" w:id="0">
    <w:p w:rsidR="00E22AA0" w:rsidRDefault="00E22A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61AC14"/>
    <w:docVar w:name="CoverBillType" w:val="c"/>
    <w:docVar w:name="docpath" w:val="L:\Council\bills\RM\1561AC14.DOCX"/>
    <w:docVar w:name="dvBillNumber" w:val="50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4E2D"/>
    <w:rsid w:val="00011869"/>
    <w:rsid w:val="00027B5A"/>
    <w:rsid w:val="00044FEF"/>
    <w:rsid w:val="00077DFD"/>
    <w:rsid w:val="0008739F"/>
    <w:rsid w:val="000E1785"/>
    <w:rsid w:val="000F40FA"/>
    <w:rsid w:val="0010776B"/>
    <w:rsid w:val="00133758"/>
    <w:rsid w:val="00133E66"/>
    <w:rsid w:val="001435A3"/>
    <w:rsid w:val="001A503F"/>
    <w:rsid w:val="001D08F2"/>
    <w:rsid w:val="001D525B"/>
    <w:rsid w:val="001D527D"/>
    <w:rsid w:val="001D7F4F"/>
    <w:rsid w:val="001F55FE"/>
    <w:rsid w:val="00215661"/>
    <w:rsid w:val="002321B6"/>
    <w:rsid w:val="00250967"/>
    <w:rsid w:val="002543C8"/>
    <w:rsid w:val="00284AAE"/>
    <w:rsid w:val="002854E3"/>
    <w:rsid w:val="002A681D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158C"/>
    <w:rsid w:val="004E7D54"/>
    <w:rsid w:val="005273C6"/>
    <w:rsid w:val="00530A69"/>
    <w:rsid w:val="00545593"/>
    <w:rsid w:val="005675F7"/>
    <w:rsid w:val="00577C6C"/>
    <w:rsid w:val="005C2FE2"/>
    <w:rsid w:val="005E2BC9"/>
    <w:rsid w:val="005F5127"/>
    <w:rsid w:val="00605102"/>
    <w:rsid w:val="006215AA"/>
    <w:rsid w:val="00660964"/>
    <w:rsid w:val="006913C9"/>
    <w:rsid w:val="0069470D"/>
    <w:rsid w:val="006A09E2"/>
    <w:rsid w:val="007107AE"/>
    <w:rsid w:val="00722B09"/>
    <w:rsid w:val="00734F00"/>
    <w:rsid w:val="00751776"/>
    <w:rsid w:val="007A70AE"/>
    <w:rsid w:val="007C4580"/>
    <w:rsid w:val="008258DA"/>
    <w:rsid w:val="008362E8"/>
    <w:rsid w:val="008A1768"/>
    <w:rsid w:val="008B797E"/>
    <w:rsid w:val="008D0D22"/>
    <w:rsid w:val="008F0F33"/>
    <w:rsid w:val="008F4429"/>
    <w:rsid w:val="0094021A"/>
    <w:rsid w:val="00963C79"/>
    <w:rsid w:val="009B44AF"/>
    <w:rsid w:val="009C6A0B"/>
    <w:rsid w:val="009F0C77"/>
    <w:rsid w:val="009F4DD1"/>
    <w:rsid w:val="00A30E88"/>
    <w:rsid w:val="00A41684"/>
    <w:rsid w:val="00A6009D"/>
    <w:rsid w:val="00A64E80"/>
    <w:rsid w:val="00A67263"/>
    <w:rsid w:val="00A72BCD"/>
    <w:rsid w:val="00A741D9"/>
    <w:rsid w:val="00A833AB"/>
    <w:rsid w:val="00A94E2D"/>
    <w:rsid w:val="00A9741D"/>
    <w:rsid w:val="00AC10AA"/>
    <w:rsid w:val="00AD10D9"/>
    <w:rsid w:val="00AD4B17"/>
    <w:rsid w:val="00B412D4"/>
    <w:rsid w:val="00B50ACB"/>
    <w:rsid w:val="00B86A28"/>
    <w:rsid w:val="00BA5FBF"/>
    <w:rsid w:val="00BE3C22"/>
    <w:rsid w:val="00C0345E"/>
    <w:rsid w:val="00C3483A"/>
    <w:rsid w:val="00C74E9D"/>
    <w:rsid w:val="00C82FD3"/>
    <w:rsid w:val="00C92819"/>
    <w:rsid w:val="00CC6B7B"/>
    <w:rsid w:val="00CD2089"/>
    <w:rsid w:val="00CE19A5"/>
    <w:rsid w:val="00D26146"/>
    <w:rsid w:val="00D7100F"/>
    <w:rsid w:val="00D73A67"/>
    <w:rsid w:val="00D83C7D"/>
    <w:rsid w:val="00D94FF3"/>
    <w:rsid w:val="00D970A9"/>
    <w:rsid w:val="00DB4F56"/>
    <w:rsid w:val="00DF3845"/>
    <w:rsid w:val="00E22AA0"/>
    <w:rsid w:val="00E41911"/>
    <w:rsid w:val="00E602B3"/>
    <w:rsid w:val="00E92EEF"/>
    <w:rsid w:val="00EA23DD"/>
    <w:rsid w:val="00EB437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679F755-F522-42D7-9E58-91AFEC4B0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3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39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30E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092_201404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4-1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0F812-01DF-4243-90A2-CFCF50FDA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5092: Forestbrook Middle School - South Carolina Legislature Online</dc:title>
  <dc:creator>McDowell</dc:creator>
  <cp:lastModifiedBy>N Cumfer</cp:lastModifiedBy>
  <cp:revision>8</cp:revision>
  <cp:lastPrinted>2014-04-04T16:21:00Z</cp:lastPrinted>
  <dcterms:created xsi:type="dcterms:W3CDTF">2014-04-10T14:46:00Z</dcterms:created>
  <dcterms:modified xsi:type="dcterms:W3CDTF">2014-12-05T17:08:00Z</dcterms:modified>
</cp:coreProperties>
</file>