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4A0" w:rsidRDefault="00E844A0" w:rsidP="00E844A0">
      <w:pPr>
        <w:widowControl w:val="0"/>
        <w:jc w:val="center"/>
      </w:pPr>
      <w:r w:rsidRPr="00E844A0">
        <w:rPr>
          <w:b/>
        </w:rPr>
        <w:t>South Carolina General Assembly</w:t>
      </w:r>
    </w:p>
    <w:p w:rsidR="00E844A0" w:rsidRDefault="00E844A0" w:rsidP="00E844A0">
      <w:pPr>
        <w:widowControl w:val="0"/>
        <w:jc w:val="center"/>
      </w:pPr>
      <w:r>
        <w:t>120th Session, 2013-2014</w:t>
      </w:r>
    </w:p>
    <w:p w:rsidR="00E844A0" w:rsidRDefault="00E844A0" w:rsidP="00E844A0">
      <w:pPr>
        <w:widowControl w:val="0"/>
        <w:jc w:val="left"/>
      </w:pPr>
    </w:p>
    <w:p w:rsidR="00E844A0" w:rsidRDefault="00E844A0" w:rsidP="00E844A0">
      <w:pPr>
        <w:widowControl w:val="0"/>
        <w:jc w:val="left"/>
        <w:rPr>
          <w:b/>
        </w:rPr>
      </w:pPr>
      <w:r w:rsidRPr="00E844A0">
        <w:rPr>
          <w:b/>
        </w:rPr>
        <w:t>H. 5144</w:t>
      </w:r>
    </w:p>
    <w:p w:rsidR="00E844A0" w:rsidRDefault="00E844A0" w:rsidP="00E844A0">
      <w:pPr>
        <w:widowControl w:val="0"/>
        <w:jc w:val="left"/>
        <w:rPr>
          <w:b/>
        </w:rPr>
      </w:pPr>
    </w:p>
    <w:p w:rsidR="00E844A0" w:rsidRDefault="00E844A0" w:rsidP="00E844A0">
      <w:pPr>
        <w:widowControl w:val="0"/>
        <w:jc w:val="left"/>
      </w:pPr>
      <w:r w:rsidRPr="00E844A0">
        <w:rPr>
          <w:b/>
        </w:rPr>
        <w:t>STATUS INFORMATION</w:t>
      </w:r>
    </w:p>
    <w:p w:rsidR="00E844A0" w:rsidRDefault="00E844A0" w:rsidP="00E844A0">
      <w:pPr>
        <w:widowControl w:val="0"/>
        <w:jc w:val="left"/>
      </w:pPr>
    </w:p>
    <w:p w:rsidR="00E844A0" w:rsidRDefault="00E844A0" w:rsidP="00E844A0">
      <w:pPr>
        <w:widowControl w:val="0"/>
        <w:jc w:val="left"/>
      </w:pPr>
      <w:r>
        <w:t>House Resolution</w:t>
      </w:r>
    </w:p>
    <w:p w:rsidR="00E844A0" w:rsidRDefault="00E844A0" w:rsidP="00E844A0">
      <w:pPr>
        <w:widowControl w:val="0"/>
        <w:jc w:val="left"/>
      </w:pPr>
      <w:r>
        <w:t>Sponsors: Reps. Gilliard, Limehouse, Mack, Sottile, R.L. Brown, Whipper and Harrell</w:t>
      </w:r>
    </w:p>
    <w:p w:rsidR="00E844A0" w:rsidRDefault="00E844A0" w:rsidP="00E844A0">
      <w:pPr>
        <w:widowControl w:val="0"/>
        <w:jc w:val="left"/>
      </w:pPr>
      <w:r>
        <w:t>Document Path: l:\council\bills\gm\24042ac14.docx</w:t>
      </w:r>
    </w:p>
    <w:p w:rsidR="00E844A0" w:rsidRDefault="00E844A0" w:rsidP="00E844A0">
      <w:pPr>
        <w:widowControl w:val="0"/>
        <w:jc w:val="left"/>
      </w:pPr>
    </w:p>
    <w:p w:rsidR="00E844A0" w:rsidRDefault="00E844A0" w:rsidP="00E844A0">
      <w:pPr>
        <w:widowControl w:val="0"/>
        <w:jc w:val="left"/>
      </w:pPr>
      <w:r>
        <w:t>Introduced in the House on April 29, 2014</w:t>
      </w:r>
    </w:p>
    <w:p w:rsidR="00E844A0" w:rsidRDefault="00E844A0" w:rsidP="00E844A0">
      <w:pPr>
        <w:widowControl w:val="0"/>
        <w:jc w:val="left"/>
      </w:pPr>
      <w:r>
        <w:t>Adopted by the House on April 29, 2014</w:t>
      </w:r>
    </w:p>
    <w:p w:rsidR="00E844A0" w:rsidRDefault="00E844A0" w:rsidP="00E844A0">
      <w:pPr>
        <w:widowControl w:val="0"/>
        <w:jc w:val="left"/>
      </w:pPr>
    </w:p>
    <w:p w:rsidR="00E844A0" w:rsidRDefault="00E844A0" w:rsidP="00E844A0">
      <w:pPr>
        <w:widowControl w:val="0"/>
        <w:jc w:val="left"/>
      </w:pPr>
      <w:r>
        <w:t xml:space="preserve">Summary: </w:t>
      </w:r>
      <w:r w:rsidR="00323138">
        <w:t>Reverend Jimmy Gallant</w:t>
      </w:r>
    </w:p>
    <w:p w:rsidR="00E844A0" w:rsidRDefault="00E844A0" w:rsidP="00E844A0">
      <w:pPr>
        <w:widowControl w:val="0"/>
        <w:jc w:val="left"/>
      </w:pPr>
    </w:p>
    <w:p w:rsidR="00E844A0" w:rsidRDefault="00E844A0" w:rsidP="00E844A0">
      <w:pPr>
        <w:widowControl w:val="0"/>
        <w:jc w:val="left"/>
      </w:pPr>
    </w:p>
    <w:p w:rsidR="00E844A0" w:rsidRDefault="00E844A0" w:rsidP="00E844A0">
      <w:pPr>
        <w:widowControl w:val="0"/>
        <w:tabs>
          <w:tab w:val="center" w:pos="590"/>
          <w:tab w:val="center" w:pos="1440"/>
          <w:tab w:val="left" w:pos="1872"/>
          <w:tab w:val="left" w:pos="9187"/>
        </w:tabs>
        <w:jc w:val="left"/>
      </w:pPr>
      <w:r w:rsidRPr="00E844A0">
        <w:rPr>
          <w:b/>
        </w:rPr>
        <w:t>HISTORY OF LEGISLATIVE ACTIONS</w:t>
      </w:r>
    </w:p>
    <w:p w:rsidR="00E844A0" w:rsidRDefault="00E844A0" w:rsidP="00E844A0">
      <w:pPr>
        <w:widowControl w:val="0"/>
        <w:tabs>
          <w:tab w:val="center" w:pos="590"/>
          <w:tab w:val="center" w:pos="1440"/>
          <w:tab w:val="left" w:pos="1872"/>
          <w:tab w:val="left" w:pos="9187"/>
        </w:tabs>
        <w:jc w:val="left"/>
      </w:pPr>
    </w:p>
    <w:p w:rsidR="00E844A0" w:rsidRPr="00E844A0" w:rsidRDefault="00E844A0" w:rsidP="00E844A0">
      <w:pPr>
        <w:widowControl w:val="0"/>
        <w:tabs>
          <w:tab w:val="center" w:pos="590"/>
          <w:tab w:val="center" w:pos="1440"/>
          <w:tab w:val="left" w:pos="1872"/>
          <w:tab w:val="left" w:pos="9187"/>
        </w:tabs>
        <w:jc w:val="left"/>
      </w:pPr>
      <w:r w:rsidRPr="00E844A0">
        <w:rPr>
          <w:u w:val="single"/>
        </w:rPr>
        <w:tab/>
        <w:t>Date</w:t>
      </w:r>
      <w:r w:rsidRPr="00E844A0">
        <w:rPr>
          <w:u w:val="single"/>
        </w:rPr>
        <w:tab/>
        <w:t>Body</w:t>
      </w:r>
      <w:r w:rsidRPr="00E844A0">
        <w:rPr>
          <w:u w:val="single"/>
        </w:rPr>
        <w:tab/>
        <w:t>Action Description with journal page number</w:t>
      </w:r>
      <w:r w:rsidRPr="00E844A0">
        <w:rPr>
          <w:u w:val="single"/>
        </w:rPr>
        <w:tab/>
      </w:r>
      <w:bookmarkStart w:id="0" w:name="_GoBack"/>
      <w:bookmarkEnd w:id="0"/>
    </w:p>
    <w:p w:rsidR="00FD7944" w:rsidRDefault="00FD7944" w:rsidP="00FD7944">
      <w:pPr>
        <w:widowControl w:val="0"/>
        <w:tabs>
          <w:tab w:val="right" w:pos="1008"/>
          <w:tab w:val="left" w:pos="1152"/>
          <w:tab w:val="left" w:pos="1872"/>
          <w:tab w:val="left" w:pos="9187"/>
        </w:tabs>
        <w:ind w:left="2088" w:hanging="2088"/>
        <w:jc w:val="left"/>
      </w:pPr>
      <w:r>
        <w:tab/>
        <w:t>4/29/2014</w:t>
      </w:r>
      <w:r>
        <w:tab/>
        <w:t>House</w:t>
      </w:r>
      <w:r>
        <w:tab/>
      </w:r>
      <w:r w:rsidRPr="005324F8">
        <w:t>Introduced and adopted (</w:t>
      </w:r>
      <w:hyperlink r:id="rId7" w:history="1">
        <w:r w:rsidRPr="005324F8">
          <w:rPr>
            <w:rStyle w:val="Hyperlink"/>
          </w:rPr>
          <w:t>House Journal</w:t>
        </w:r>
        <w:r w:rsidRPr="005324F8">
          <w:rPr>
            <w:rStyle w:val="Hyperlink"/>
          </w:rPr>
          <w:noBreakHyphen/>
          <w:t>page 68</w:t>
        </w:r>
      </w:hyperlink>
      <w:r w:rsidRPr="005324F8">
        <w:t>)</w:t>
      </w:r>
    </w:p>
    <w:p w:rsidR="00FD7944" w:rsidRDefault="00FD7944" w:rsidP="00FD7944">
      <w:pPr>
        <w:widowControl w:val="0"/>
        <w:tabs>
          <w:tab w:val="right" w:pos="1008"/>
          <w:tab w:val="left" w:pos="1152"/>
          <w:tab w:val="left" w:pos="1872"/>
          <w:tab w:val="left" w:pos="9187"/>
        </w:tabs>
        <w:ind w:left="2088" w:hanging="2088"/>
        <w:jc w:val="left"/>
      </w:pPr>
    </w:p>
    <w:p w:rsidR="00E844A0" w:rsidRPr="00E844A0" w:rsidRDefault="00E844A0" w:rsidP="00E844A0">
      <w:pPr>
        <w:widowControl w:val="0"/>
        <w:tabs>
          <w:tab w:val="right" w:pos="1008"/>
          <w:tab w:val="left" w:pos="1152"/>
          <w:tab w:val="left" w:pos="1872"/>
          <w:tab w:val="left" w:pos="9187"/>
        </w:tabs>
        <w:ind w:left="2088" w:hanging="2088"/>
        <w:jc w:val="left"/>
      </w:pPr>
    </w:p>
    <w:p w:rsidR="00E844A0" w:rsidRDefault="00E844A0" w:rsidP="00E844A0">
      <w:r w:rsidRPr="00E844A0">
        <w:rPr>
          <w:b/>
        </w:rPr>
        <w:t>VERSIONS OF THIS BILL</w:t>
      </w:r>
    </w:p>
    <w:p w:rsidR="00E844A0" w:rsidRDefault="00E844A0" w:rsidP="00E844A0"/>
    <w:p w:rsidR="00E844A0" w:rsidRDefault="00E37FD4" w:rsidP="00E844A0">
      <w:hyperlink r:id="rId8" w:history="1">
        <w:r w:rsidR="00E844A0">
          <w:rPr>
            <w:rStyle w:val="Hyperlink"/>
          </w:rPr>
          <w:t>4/29/2014</w:t>
        </w:r>
      </w:hyperlink>
    </w:p>
    <w:p w:rsidR="00E844A0" w:rsidRDefault="00E844A0" w:rsidP="00E844A0"/>
    <w:p w:rsidR="00E844A0" w:rsidRDefault="00E844A0" w:rsidP="00E844A0">
      <w:pPr>
        <w:sectPr w:rsidR="00E844A0" w:rsidSect="00E844A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4D0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3A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REVEREND JIMMY GALLANT</w:t>
      </w:r>
      <w:r w:rsidR="00C02CFB">
        <w:t xml:space="preserve"> OF CHARLESTON</w:t>
      </w:r>
      <w:r>
        <w:t xml:space="preserve"> FOR HIS </w:t>
      </w:r>
      <w:r w:rsidR="00F41563">
        <w:t>DEVOTED</w:t>
      </w:r>
      <w:r>
        <w:t xml:space="preserve"> AND </w:t>
      </w:r>
      <w:r w:rsidR="00C02CFB">
        <w:t>PASSIONATE</w:t>
      </w:r>
      <w:r>
        <w:t xml:space="preserve"> MINISTRY TO HIS COMMUNITY, HIS CHURCH, AND HIS GOD.</w:t>
      </w:r>
    </w:p>
    <w:p w:rsidR="00104D05" w:rsidRDefault="00104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53AB" w:rsidRDefault="00104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53AB">
        <w:t>the members of the House of Representatives of the State of South Carolina are grateful for the years of outstanding service that Jimmy Gallant has dedicated to ministering the truth of Jesus Christ; and</w:t>
      </w:r>
    </w:p>
    <w:p w:rsidR="00EC53AB" w:rsidRDefault="00EC5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FCD" w:rsidRDefault="00EC5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5005">
        <w:t xml:space="preserve">he </w:t>
      </w:r>
      <w:r>
        <w:t>earned a bachelor</w:t>
      </w:r>
      <w:r w:rsidR="00F41563" w:rsidRPr="00F41563">
        <w:t>’</w:t>
      </w:r>
      <w:r>
        <w:t>s degree from Benedict College</w:t>
      </w:r>
      <w:r w:rsidR="00E64D69">
        <w:t>,</w:t>
      </w:r>
      <w:r w:rsidR="00C02CFB">
        <w:t xml:space="preserve"> attended both Columbia University and Lutheran Theological Seminary</w:t>
      </w:r>
      <w:r w:rsidR="00E64D69">
        <w:t>,</w:t>
      </w:r>
      <w:r>
        <w:t xml:space="preserve"> and</w:t>
      </w:r>
      <w:r w:rsidR="00C02CFB">
        <w:t xml:space="preserve"> received</w:t>
      </w:r>
      <w:r>
        <w:t xml:space="preserve"> a master</w:t>
      </w:r>
      <w:r w:rsidR="00F41563" w:rsidRPr="00F41563">
        <w:t>’</w:t>
      </w:r>
      <w:r>
        <w:t>s in theology from Gulf Coast Seminary</w:t>
      </w:r>
      <w:r w:rsidR="00951FCD">
        <w:t>; and</w:t>
      </w:r>
    </w:p>
    <w:p w:rsidR="00951FCD" w:rsidRDefault="00951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FCD" w:rsidRDefault="00951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5005">
        <w:t>from 1990 to 1998</w:t>
      </w:r>
      <w:r>
        <w:t xml:space="preserve">, </w:t>
      </w:r>
      <w:r w:rsidR="002C3A7A">
        <w:t>Reverend Gallant</w:t>
      </w:r>
      <w:r>
        <w:t xml:space="preserve"> served as </w:t>
      </w:r>
      <w:r w:rsidR="003D5005">
        <w:t>an associate evangelist and director for the urban ministry of the John Guest Evangelistic Team and as t</w:t>
      </w:r>
      <w:r>
        <w:t xml:space="preserve">he </w:t>
      </w:r>
      <w:r w:rsidR="00C02CFB">
        <w:t>Vice President</w:t>
      </w:r>
      <w:r>
        <w:t xml:space="preserve"> of AGAPE Inner City of Charleston Assembly </w:t>
      </w:r>
      <w:r w:rsidR="003D5005">
        <w:t>from 1988 to 2004; and</w:t>
      </w:r>
    </w:p>
    <w:p w:rsidR="003D5005" w:rsidRDefault="003D5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05" w:rsidRDefault="003D5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02CFB">
        <w:t xml:space="preserve"> Reverend Gallant served as one of five chaplains at the 1996 Summer Olympic Games in Atlanta</w:t>
      </w:r>
      <w:r w:rsidR="00E64D69">
        <w:t>, and</w:t>
      </w:r>
      <w:r>
        <w:t xml:space="preserve"> he has </w:t>
      </w:r>
      <w:r w:rsidR="00C11883">
        <w:t>minister</w:t>
      </w:r>
      <w:r>
        <w:t>ed as the senior chaplain of the Charleston Police Department since 1990</w:t>
      </w:r>
      <w:r w:rsidR="00E64D69">
        <w:t>,</w:t>
      </w:r>
      <w:r>
        <w:t xml:space="preserve"> as a chaplain of </w:t>
      </w:r>
      <w:r w:rsidR="00C02CFB">
        <w:t xml:space="preserve">South Carolina Chapter of the </w:t>
      </w:r>
      <w:r>
        <w:t>National Organization of Black Law Enforcement Executives</w:t>
      </w:r>
      <w:r w:rsidR="00E64D69">
        <w:t>,</w:t>
      </w:r>
      <w:r>
        <w:t xml:space="preserve"> and </w:t>
      </w:r>
      <w:r w:rsidR="00C11883">
        <w:t xml:space="preserve">as a chaplain and member of both </w:t>
      </w:r>
      <w:r>
        <w:t>the Fraternal Order of Police and the South Carolina Police Corps Advisory Board; and</w:t>
      </w:r>
    </w:p>
    <w:p w:rsidR="00951FCD" w:rsidRDefault="00951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883" w:rsidRDefault="00C11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as the coordinator of Midnight </w:t>
      </w:r>
      <w:r w:rsidR="00F41563">
        <w:t>B</w:t>
      </w:r>
      <w:r>
        <w:t xml:space="preserve">asketball for eight hundred participants from 1989 to 2003, and he was a member of the Trident Workforce Youth Council Investment </w:t>
      </w:r>
      <w:r>
        <w:lastRenderedPageBreak/>
        <w:t xml:space="preserve">Board, the </w:t>
      </w:r>
      <w:r w:rsidR="00C02CFB">
        <w:t>Governor</w:t>
      </w:r>
      <w:r w:rsidR="00C02CFB" w:rsidRPr="00F41563">
        <w:t>’</w:t>
      </w:r>
      <w:r w:rsidR="00C02CFB">
        <w:t xml:space="preserve">s </w:t>
      </w:r>
      <w:r>
        <w:t xml:space="preserve">Juvenile </w:t>
      </w:r>
      <w:r w:rsidR="00F41563">
        <w:t xml:space="preserve">Justice </w:t>
      </w:r>
      <w:r>
        <w:t xml:space="preserve">Task Force, and the Task Force on Gangs and Gang Violence for the </w:t>
      </w:r>
      <w:r w:rsidR="00C02CFB">
        <w:t>Attorney General</w:t>
      </w:r>
      <w:r>
        <w:t>; and</w:t>
      </w:r>
    </w:p>
    <w:p w:rsidR="00C11883" w:rsidRPr="00E64D69" w:rsidRDefault="00C11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C11883" w:rsidRDefault="00C11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2CFB">
        <w:t>Jimmy Gallant represented District Five on the Charleston C</w:t>
      </w:r>
      <w:r w:rsidR="00E64D69">
        <w:t>i</w:t>
      </w:r>
      <w:r w:rsidR="00C02CFB">
        <w:t>ty Council for twelve years, during which time he served as Mayor Pro Tempore</w:t>
      </w:r>
      <w:r>
        <w:t xml:space="preserve"> of the City of Charleston</w:t>
      </w:r>
      <w:r w:rsidR="00C02CFB">
        <w:t>,</w:t>
      </w:r>
      <w:r>
        <w:t xml:space="preserve"> as the </w:t>
      </w:r>
      <w:r w:rsidR="00C02CFB">
        <w:t xml:space="preserve">Vice Chair </w:t>
      </w:r>
      <w:r>
        <w:t>of</w:t>
      </w:r>
      <w:r w:rsidR="00E64D69">
        <w:t xml:space="preserve"> both</w:t>
      </w:r>
      <w:r>
        <w:t xml:space="preserve"> the </w:t>
      </w:r>
      <w:r w:rsidR="00F41563">
        <w:t>C</w:t>
      </w:r>
      <w:r>
        <w:t>ommunity Development Committee and</w:t>
      </w:r>
      <w:r w:rsidR="00806C8B">
        <w:t xml:space="preserve"> the Public Safety Committee;</w:t>
      </w:r>
      <w:r>
        <w:t xml:space="preserve"> </w:t>
      </w:r>
      <w:r w:rsidR="00806C8B">
        <w:t>and</w:t>
      </w:r>
    </w:p>
    <w:p w:rsidR="00806C8B" w:rsidRPr="00E64D69" w:rsidRDefault="00806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951FCD" w:rsidRDefault="00806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1FCD">
        <w:t>from 2006 to 2009</w:t>
      </w:r>
      <w:r>
        <w:t>, Reverend Gallant served</w:t>
      </w:r>
      <w:r w:rsidR="00F41563">
        <w:t xml:space="preserve"> as </w:t>
      </w:r>
      <w:r w:rsidR="00951FCD">
        <w:t>assistant</w:t>
      </w:r>
      <w:r w:rsidR="00F41563">
        <w:t xml:space="preserve"> to the</w:t>
      </w:r>
      <w:r w:rsidR="00951FCD">
        <w:t xml:space="preserve"> rector of Christ Episcopal Church in Mount Pleasant; and</w:t>
      </w:r>
    </w:p>
    <w:p w:rsidR="00951FCD" w:rsidRPr="00E64D69" w:rsidRDefault="00951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806C8B" w:rsidRDefault="00806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4D69">
        <w:t xml:space="preserve">he has received Honorary Doctorates from the Medical University of South Carolina and Cathedral Bible College and </w:t>
      </w:r>
      <w:r>
        <w:t xml:space="preserve">among his numerous civic and professional awards, he was honored with the 1997 Charleston Shriners Temple 139 Religious and Education Award; the </w:t>
      </w:r>
      <w:r w:rsidR="00F41563">
        <w:t xml:space="preserve">1997 </w:t>
      </w:r>
      <w:r>
        <w:t>Charleston NAACP President</w:t>
      </w:r>
      <w:r w:rsidR="00F41563" w:rsidRPr="00F41563">
        <w:t>’</w:t>
      </w:r>
      <w:r>
        <w:t>s Award</w:t>
      </w:r>
      <w:r w:rsidR="00F41563">
        <w:t>;</w:t>
      </w:r>
      <w:r>
        <w:t xml:space="preserve"> the 2003 Outstanding Service Award </w:t>
      </w:r>
      <w:r w:rsidR="00F41563">
        <w:t xml:space="preserve">in Politics </w:t>
      </w:r>
      <w:r>
        <w:t>of the Mu Alpha Chapter of Omega Psi Phi</w:t>
      </w:r>
      <w:r w:rsidR="00E64D69">
        <w:t>;</w:t>
      </w:r>
      <w:r>
        <w:t xml:space="preserve"> and the Macedonia AME Church Service Award</w:t>
      </w:r>
      <w:r w:rsidR="00C02CFB">
        <w:t>,</w:t>
      </w:r>
      <w:r>
        <w:t xml:space="preserve"> Black History Month</w:t>
      </w:r>
      <w:r w:rsidR="00C02CFB">
        <w:t xml:space="preserve"> 2004</w:t>
      </w:r>
      <w:r>
        <w:t>; and</w:t>
      </w:r>
    </w:p>
    <w:p w:rsidR="00806C8B" w:rsidRPr="00E64D69" w:rsidRDefault="00806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FB4F43" w:rsidRDefault="00806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Gallant has ministered the truth of Jesus Christ </w:t>
      </w:r>
      <w:r w:rsidR="00FB4F43">
        <w:t>across the nation in youth detention centers, nursing homes, prisons, fire houses, police stations, ho</w:t>
      </w:r>
      <w:r w:rsidR="00F41563">
        <w:t>spitals, and inner</w:t>
      </w:r>
      <w:r w:rsidR="00C02CFB">
        <w:noBreakHyphen/>
      </w:r>
      <w:r w:rsidR="00F41563">
        <w:t>city streets</w:t>
      </w:r>
      <w:r w:rsidR="00FB4F43">
        <w:t xml:space="preserve">, and he has taken this message to </w:t>
      </w:r>
      <w:r w:rsidR="00C02CFB">
        <w:t>the far reaches of the world including,</w:t>
      </w:r>
      <w:r w:rsidR="0044575E">
        <w:t xml:space="preserve"> the</w:t>
      </w:r>
      <w:r w:rsidR="00FB4F43">
        <w:t xml:space="preserve"> Union of Soviet Socialists Republic (U.S.S.R.); Ghana, West Africa</w:t>
      </w:r>
      <w:r w:rsidR="00F41563">
        <w:t>; the Caribbean Islands; Israel;</w:t>
      </w:r>
      <w:r w:rsidR="00FB4F43">
        <w:t xml:space="preserve"> and Germany; and</w:t>
      </w:r>
    </w:p>
    <w:p w:rsidR="00FB4F43" w:rsidRPr="00E64D69" w:rsidRDefault="00FB4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4D05" w:rsidRDefault="00FB4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express their profound gratitude for the life of dedicated service that Jimmy Gallant has bestowed on his community and on the Palmetto State</w:t>
      </w:r>
      <w:r w:rsidR="00104D05">
        <w:t>.  Now, therefore,</w:t>
      </w:r>
    </w:p>
    <w:p w:rsidR="00104D05" w:rsidRPr="00E64D69" w:rsidRDefault="00104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4D05" w:rsidRDefault="00104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4D05" w:rsidRPr="00E64D69" w:rsidRDefault="00104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4D05" w:rsidRDefault="00104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4F43">
        <w:t xml:space="preserve"> the members of the House of Representatives of the State of South Carolina, by this resolution, recognize and honor the Reverend Jimmy Gallant</w:t>
      </w:r>
      <w:r w:rsidR="00C02CFB">
        <w:t xml:space="preserve"> of Charleston</w:t>
      </w:r>
      <w:r w:rsidR="00FB4F43">
        <w:t xml:space="preserve"> for his </w:t>
      </w:r>
      <w:r w:rsidR="00F41563">
        <w:t>devoted</w:t>
      </w:r>
      <w:r w:rsidR="00FB4F43">
        <w:t xml:space="preserve"> and </w:t>
      </w:r>
      <w:r w:rsidR="00C02CFB">
        <w:t>passionate</w:t>
      </w:r>
      <w:r w:rsidR="00FB4F43">
        <w:t xml:space="preserve"> ministry to his</w:t>
      </w:r>
      <w:r w:rsidR="002C3A7A">
        <w:t xml:space="preserve"> community, his church, and his God.</w:t>
      </w:r>
      <w:r w:rsidR="00FB4F43">
        <w:t xml:space="preserve"> </w:t>
      </w:r>
    </w:p>
    <w:p w:rsidR="00104D05" w:rsidRPr="00E64D69" w:rsidRDefault="00104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776B" w:rsidRDefault="00104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B4F43">
        <w:t>provi</w:t>
      </w:r>
      <w:r>
        <w:t>ded to</w:t>
      </w:r>
      <w:r w:rsidR="00FB4F43">
        <w:t xml:space="preserve"> Reverend Jimmy Gallant.</w:t>
      </w:r>
    </w:p>
    <w:p w:rsidR="00263B30" w:rsidRDefault="00C02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B30" w:rsidRDefault="00263B30" w:rsidP="00E844A0">
      <w:pPr>
        <w:suppressAutoHyphens/>
      </w:pPr>
    </w:p>
    <w:sectPr w:rsidR="00263B30" w:rsidSect="00E844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F43" w:rsidRDefault="00FB4F43" w:rsidP="009F0C77">
      <w:r>
        <w:separator/>
      </w:r>
    </w:p>
  </w:endnote>
  <w:endnote w:type="continuationSeparator" w:id="0">
    <w:p w:rsidR="00FB4F43" w:rsidRDefault="00FB4F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3A30FB-A3AA-47CF-BB99-31E228408B83}"/>
    <w:embedBold r:id="rId2" w:fontKey="{3E8935E5-775D-4ABF-8BEA-5DD19E1BC0FC}"/>
  </w:font>
  <w:font w:name="Calibri">
    <w:panose1 w:val="020F0502020204030204"/>
    <w:charset w:val="00"/>
    <w:family w:val="swiss"/>
    <w:pitch w:val="variable"/>
    <w:sig w:usb0="E10002FF" w:usb1="4000ACFF" w:usb2="00000009" w:usb3="00000000" w:csb0="0000019F" w:csb1="00000000"/>
    <w:embedRegular r:id="rId3" w:fontKey="{6C474987-103B-4BE9-B612-32BA98F0C9D0}"/>
  </w:font>
  <w:font w:name="Tahoma">
    <w:panose1 w:val="020B0604030504040204"/>
    <w:charset w:val="00"/>
    <w:family w:val="swiss"/>
    <w:pitch w:val="variable"/>
    <w:sig w:usb0="21002A87" w:usb1="80000000" w:usb2="00000008" w:usb3="00000000" w:csb0="000101FF" w:csb1="00000000"/>
    <w:embedRegular r:id="rId4" w:fontKey="{D4EC0B5F-1A40-4F7C-B4B8-5C99C72883F1}"/>
  </w:font>
  <w:font w:name="Cambria">
    <w:panose1 w:val="02040503050406030204"/>
    <w:charset w:val="00"/>
    <w:family w:val="roman"/>
    <w:pitch w:val="variable"/>
    <w:sig w:usb0="E00002FF" w:usb1="400004FF" w:usb2="00000000" w:usb3="00000000" w:csb0="0000019F" w:csb1="00000000"/>
    <w:embedRegular r:id="rId5" w:fontKey="{78B88F3A-90AB-4259-AED9-B2C69DF063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4A0" w:rsidRPr="00263B30" w:rsidRDefault="00E844A0" w:rsidP="00263B30">
    <w:pPr>
      <w:pStyle w:val="Footer"/>
      <w:tabs>
        <w:tab w:val="clear" w:pos="4680"/>
        <w:tab w:val="clear" w:pos="9360"/>
        <w:tab w:val="center" w:pos="2995"/>
      </w:tabs>
      <w:spacing w:before="120"/>
    </w:pPr>
    <w:r>
      <w:t>[5144]</w:t>
    </w:r>
    <w:r>
      <w:tab/>
    </w:r>
    <w:r w:rsidR="000352D3">
      <w:fldChar w:fldCharType="begin"/>
    </w:r>
    <w:r w:rsidR="000352D3">
      <w:instrText xml:space="preserve"> PAGE  \* MERGEFORMAT </w:instrText>
    </w:r>
    <w:r w:rsidR="000352D3">
      <w:fldChar w:fldCharType="separate"/>
    </w:r>
    <w:r w:rsidR="00E37FD4">
      <w:rPr>
        <w:noProof/>
      </w:rPr>
      <w:t>1</w:t>
    </w:r>
    <w:r w:rsidR="000352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F43" w:rsidRDefault="00FB4F43" w:rsidP="009F0C77">
      <w:r>
        <w:separator/>
      </w:r>
    </w:p>
  </w:footnote>
  <w:footnote w:type="continuationSeparator" w:id="0">
    <w:p w:rsidR="00FB4F43" w:rsidRDefault="00FB4F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042AC14"/>
    <w:docVar w:name="CoverBillType" w:val="r"/>
    <w:docVar w:name="docpath" w:val="L:\Council\bills\GM\24042AC14.DOCX"/>
    <w:docVar w:name="dvBillNumber" w:val="5144"/>
    <w:docVar w:name="dvBillNumberPrefix" w:val="H. "/>
    <w:docVar w:name="dvOriginalBody" w:val="House"/>
    <w:docVar w:name="dvSteno" w:val="GM"/>
    <w:docVar w:name="NameofBody" w:val="h"/>
    <w:docVar w:name="vgroup2" w:val="Council"/>
  </w:docVars>
  <w:rsids>
    <w:rsidRoot w:val="005F5D5A"/>
    <w:rsid w:val="00011869"/>
    <w:rsid w:val="000352D3"/>
    <w:rsid w:val="00083DDA"/>
    <w:rsid w:val="000E1785"/>
    <w:rsid w:val="000F40FA"/>
    <w:rsid w:val="00104D05"/>
    <w:rsid w:val="0010776B"/>
    <w:rsid w:val="00133E66"/>
    <w:rsid w:val="001435A3"/>
    <w:rsid w:val="00195EB8"/>
    <w:rsid w:val="001D08F2"/>
    <w:rsid w:val="001D525B"/>
    <w:rsid w:val="001D7F4F"/>
    <w:rsid w:val="002321B6"/>
    <w:rsid w:val="00250967"/>
    <w:rsid w:val="002543C8"/>
    <w:rsid w:val="00263B30"/>
    <w:rsid w:val="00284AAE"/>
    <w:rsid w:val="002C3A7A"/>
    <w:rsid w:val="002E5912"/>
    <w:rsid w:val="00301B21"/>
    <w:rsid w:val="00323138"/>
    <w:rsid w:val="00325348"/>
    <w:rsid w:val="0032732C"/>
    <w:rsid w:val="00336AD0"/>
    <w:rsid w:val="0037079A"/>
    <w:rsid w:val="003D01E8"/>
    <w:rsid w:val="003D5005"/>
    <w:rsid w:val="003E5288"/>
    <w:rsid w:val="003F6D79"/>
    <w:rsid w:val="0041760A"/>
    <w:rsid w:val="00417C01"/>
    <w:rsid w:val="0044575E"/>
    <w:rsid w:val="004809EE"/>
    <w:rsid w:val="004E7D54"/>
    <w:rsid w:val="005273C6"/>
    <w:rsid w:val="00530A69"/>
    <w:rsid w:val="00545593"/>
    <w:rsid w:val="00577C6C"/>
    <w:rsid w:val="005B5B1E"/>
    <w:rsid w:val="005C2FE2"/>
    <w:rsid w:val="005E2BC9"/>
    <w:rsid w:val="005F5D5A"/>
    <w:rsid w:val="00605102"/>
    <w:rsid w:val="006215AA"/>
    <w:rsid w:val="006913C9"/>
    <w:rsid w:val="0069470D"/>
    <w:rsid w:val="007032F4"/>
    <w:rsid w:val="00734F00"/>
    <w:rsid w:val="007A70AE"/>
    <w:rsid w:val="00806C8B"/>
    <w:rsid w:val="008362E8"/>
    <w:rsid w:val="008A1768"/>
    <w:rsid w:val="008B46AD"/>
    <w:rsid w:val="008F0F33"/>
    <w:rsid w:val="008F4429"/>
    <w:rsid w:val="0094021A"/>
    <w:rsid w:val="00951FCD"/>
    <w:rsid w:val="009B44AF"/>
    <w:rsid w:val="009C6A0B"/>
    <w:rsid w:val="009F0C77"/>
    <w:rsid w:val="009F4DD1"/>
    <w:rsid w:val="00A41684"/>
    <w:rsid w:val="00A64E80"/>
    <w:rsid w:val="00A72BCD"/>
    <w:rsid w:val="00A741D9"/>
    <w:rsid w:val="00A833AB"/>
    <w:rsid w:val="00A9741D"/>
    <w:rsid w:val="00AD4B17"/>
    <w:rsid w:val="00B412D4"/>
    <w:rsid w:val="00B92D5D"/>
    <w:rsid w:val="00BE3C22"/>
    <w:rsid w:val="00C02CFB"/>
    <w:rsid w:val="00C0345E"/>
    <w:rsid w:val="00C11883"/>
    <w:rsid w:val="00C3483A"/>
    <w:rsid w:val="00C74E9D"/>
    <w:rsid w:val="00C82FD3"/>
    <w:rsid w:val="00C92819"/>
    <w:rsid w:val="00CC6B7B"/>
    <w:rsid w:val="00CD2089"/>
    <w:rsid w:val="00D02031"/>
    <w:rsid w:val="00D73A67"/>
    <w:rsid w:val="00D970A9"/>
    <w:rsid w:val="00DF3845"/>
    <w:rsid w:val="00E37FD4"/>
    <w:rsid w:val="00E41911"/>
    <w:rsid w:val="00E64D69"/>
    <w:rsid w:val="00E66AB1"/>
    <w:rsid w:val="00E844A0"/>
    <w:rsid w:val="00E92EEF"/>
    <w:rsid w:val="00EC53AB"/>
    <w:rsid w:val="00EF3F3B"/>
    <w:rsid w:val="00F24442"/>
    <w:rsid w:val="00F41563"/>
    <w:rsid w:val="00F50AE3"/>
    <w:rsid w:val="00F52ADB"/>
    <w:rsid w:val="00F67CF1"/>
    <w:rsid w:val="00F840F0"/>
    <w:rsid w:val="00FB0D0D"/>
    <w:rsid w:val="00FB43B4"/>
    <w:rsid w:val="00FB4F43"/>
    <w:rsid w:val="00FD7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0CB3E4-0583-407C-8301-86336C978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A7A"/>
    <w:rPr>
      <w:rFonts w:ascii="Tahoma" w:hAnsi="Tahoma" w:cs="Tahoma"/>
      <w:sz w:val="16"/>
      <w:szCs w:val="16"/>
    </w:rPr>
  </w:style>
  <w:style w:type="character" w:customStyle="1" w:styleId="BalloonTextChar">
    <w:name w:val="Balloon Text Char"/>
    <w:basedOn w:val="DefaultParagraphFont"/>
    <w:link w:val="BalloonText"/>
    <w:uiPriority w:val="99"/>
    <w:semiHidden/>
    <w:rsid w:val="002C3A7A"/>
    <w:rPr>
      <w:rFonts w:ascii="Tahoma" w:eastAsia="Times New Roman" w:hAnsi="Tahoma" w:cs="Tahoma"/>
      <w:sz w:val="16"/>
      <w:szCs w:val="16"/>
    </w:rPr>
  </w:style>
  <w:style w:type="character" w:styleId="Hyperlink">
    <w:name w:val="Hyperlink"/>
    <w:basedOn w:val="DefaultParagraphFont"/>
    <w:uiPriority w:val="99"/>
    <w:unhideWhenUsed/>
    <w:rsid w:val="00E844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44_20140429.docx" TargetMode="External"/><Relationship Id="rId3" Type="http://schemas.openxmlformats.org/officeDocument/2006/relationships/settings" Target="settings.xml"/><Relationship Id="rId7" Type="http://schemas.openxmlformats.org/officeDocument/2006/relationships/hyperlink" Target="file:///H:\HJ%20Archive\2014\04-2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F1D64-6FE1-483F-B968-AE0A5DD52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5144: Reverend Jimmy Gallant - South Carolina Legislature Online</dc:title>
  <dc:creator>%USERNAME%</dc:creator>
  <cp:lastModifiedBy>N Cumfer</cp:lastModifiedBy>
  <cp:revision>6</cp:revision>
  <cp:lastPrinted>2014-04-29T14:39:00Z</cp:lastPrinted>
  <dcterms:created xsi:type="dcterms:W3CDTF">2014-04-29T20:33:00Z</dcterms:created>
  <dcterms:modified xsi:type="dcterms:W3CDTF">2014-12-05T17:09:00Z</dcterms:modified>
</cp:coreProperties>
</file>