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049" w:rsidRDefault="00987049" w:rsidP="00987049">
      <w:pPr>
        <w:widowControl w:val="0"/>
        <w:jc w:val="center"/>
      </w:pPr>
      <w:r w:rsidRPr="00987049">
        <w:rPr>
          <w:b/>
        </w:rPr>
        <w:t>South Carolina General Assembly</w:t>
      </w:r>
    </w:p>
    <w:p w:rsidR="00987049" w:rsidRDefault="00987049" w:rsidP="00987049">
      <w:pPr>
        <w:widowControl w:val="0"/>
        <w:jc w:val="center"/>
      </w:pPr>
      <w:r>
        <w:t>120th Session, 2013-2014</w:t>
      </w:r>
    </w:p>
    <w:p w:rsidR="00987049" w:rsidRDefault="00987049" w:rsidP="00987049">
      <w:pPr>
        <w:widowControl w:val="0"/>
        <w:jc w:val="left"/>
      </w:pPr>
    </w:p>
    <w:p w:rsidR="00987049" w:rsidRDefault="00987049" w:rsidP="00987049">
      <w:pPr>
        <w:widowControl w:val="0"/>
        <w:jc w:val="left"/>
        <w:rPr>
          <w:b/>
        </w:rPr>
      </w:pPr>
      <w:r w:rsidRPr="00987049">
        <w:rPr>
          <w:b/>
        </w:rPr>
        <w:t>H. 5172</w:t>
      </w:r>
    </w:p>
    <w:p w:rsidR="00987049" w:rsidRDefault="00987049" w:rsidP="00987049">
      <w:pPr>
        <w:widowControl w:val="0"/>
        <w:jc w:val="left"/>
        <w:rPr>
          <w:b/>
        </w:rPr>
      </w:pPr>
    </w:p>
    <w:p w:rsidR="00987049" w:rsidRDefault="00987049" w:rsidP="00987049">
      <w:pPr>
        <w:widowControl w:val="0"/>
        <w:jc w:val="left"/>
      </w:pPr>
      <w:r w:rsidRPr="00987049">
        <w:rPr>
          <w:b/>
        </w:rPr>
        <w:t>STATUS INFORMATION</w:t>
      </w:r>
    </w:p>
    <w:p w:rsidR="00987049" w:rsidRDefault="00987049" w:rsidP="00987049">
      <w:pPr>
        <w:widowControl w:val="0"/>
        <w:jc w:val="left"/>
      </w:pPr>
    </w:p>
    <w:p w:rsidR="00987049" w:rsidRDefault="00987049" w:rsidP="00987049">
      <w:pPr>
        <w:widowControl w:val="0"/>
        <w:jc w:val="left"/>
      </w:pPr>
      <w:r>
        <w:t>House Resolution</w:t>
      </w:r>
    </w:p>
    <w:p w:rsidR="00987049" w:rsidRDefault="00987049" w:rsidP="00987049">
      <w:pPr>
        <w:widowControl w:val="0"/>
        <w:jc w:val="left"/>
      </w:pPr>
      <w:r>
        <w:t>Sponsors: Reps. G.A. Brown, Alexander, Allison, Anderson, Anthony, Atwater, Bales, Ballentine, Bannister, Barfield, Bedingfield, Bernstein, Bingham, Bowen, Bowers, Branham, Brannon,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987049" w:rsidRDefault="00987049" w:rsidP="00987049">
      <w:pPr>
        <w:widowControl w:val="0"/>
        <w:jc w:val="left"/>
      </w:pPr>
      <w:r>
        <w:t>Document Path: l:\council\bills\rm\1591zw14.docx</w:t>
      </w:r>
    </w:p>
    <w:p w:rsidR="00987049" w:rsidRDefault="00987049" w:rsidP="00987049">
      <w:pPr>
        <w:widowControl w:val="0"/>
        <w:jc w:val="left"/>
      </w:pPr>
    </w:p>
    <w:p w:rsidR="00987049" w:rsidRDefault="00987049" w:rsidP="00987049">
      <w:pPr>
        <w:widowControl w:val="0"/>
        <w:jc w:val="left"/>
      </w:pPr>
      <w:r>
        <w:t>Introduced in the House on April 30, 2014</w:t>
      </w:r>
    </w:p>
    <w:p w:rsidR="00987049" w:rsidRDefault="00987049" w:rsidP="00987049">
      <w:pPr>
        <w:widowControl w:val="0"/>
        <w:jc w:val="left"/>
      </w:pPr>
      <w:r>
        <w:t>Adopted by the House on April 30, 2014</w:t>
      </w:r>
    </w:p>
    <w:p w:rsidR="00987049" w:rsidRDefault="00987049" w:rsidP="00987049">
      <w:pPr>
        <w:widowControl w:val="0"/>
        <w:jc w:val="left"/>
      </w:pPr>
    </w:p>
    <w:p w:rsidR="00987049" w:rsidRDefault="00987049" w:rsidP="00987049">
      <w:pPr>
        <w:widowControl w:val="0"/>
        <w:jc w:val="left"/>
      </w:pPr>
      <w:r>
        <w:t xml:space="preserve">Summary: </w:t>
      </w:r>
      <w:r w:rsidR="009914B4">
        <w:t>Claudia Craft Jordan</w:t>
      </w:r>
    </w:p>
    <w:p w:rsidR="00987049" w:rsidRDefault="00987049" w:rsidP="00987049">
      <w:pPr>
        <w:widowControl w:val="0"/>
        <w:jc w:val="left"/>
      </w:pPr>
    </w:p>
    <w:p w:rsidR="00987049" w:rsidRDefault="00987049" w:rsidP="00987049">
      <w:pPr>
        <w:widowControl w:val="0"/>
        <w:jc w:val="left"/>
      </w:pPr>
    </w:p>
    <w:p w:rsidR="00987049" w:rsidRDefault="00987049" w:rsidP="009870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7049">
        <w:rPr>
          <w:b/>
        </w:rPr>
        <w:t>HISTORY OF LEGISLATIVE ACTIONS</w:t>
      </w:r>
    </w:p>
    <w:p w:rsidR="00987049" w:rsidRDefault="00987049" w:rsidP="009870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87049" w:rsidRPr="00987049" w:rsidRDefault="00987049" w:rsidP="009870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7049">
        <w:rPr>
          <w:u w:val="single"/>
        </w:rPr>
        <w:tab/>
        <w:t>Date</w:t>
      </w:r>
      <w:r w:rsidRPr="00987049">
        <w:rPr>
          <w:u w:val="single"/>
        </w:rPr>
        <w:tab/>
        <w:t>Body</w:t>
      </w:r>
      <w:r w:rsidRPr="00987049">
        <w:rPr>
          <w:u w:val="single"/>
        </w:rPr>
        <w:tab/>
        <w:t>Action Description with journal page number</w:t>
      </w:r>
      <w:r w:rsidRPr="00987049">
        <w:rPr>
          <w:u w:val="single"/>
        </w:rPr>
        <w:tab/>
      </w:r>
      <w:bookmarkStart w:id="0" w:name="_GoBack"/>
      <w:bookmarkEnd w:id="0"/>
    </w:p>
    <w:p w:rsidR="00A51A06" w:rsidRDefault="00A51A06" w:rsidP="00A51A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4/30/2014</w:t>
      </w:r>
      <w:r>
        <w:tab/>
        <w:t>House</w:t>
      </w:r>
      <w:r>
        <w:tab/>
      </w:r>
      <w:r w:rsidRPr="00B51F91">
        <w:t>Introduced and adopted (</w:t>
      </w:r>
      <w:hyperlink r:id="rId7" w:history="1">
        <w:r w:rsidRPr="00B51F91">
          <w:rPr>
            <w:rStyle w:val="Hyperlink"/>
          </w:rPr>
          <w:t>House Journal</w:t>
        </w:r>
        <w:r w:rsidRPr="00B51F91">
          <w:rPr>
            <w:rStyle w:val="Hyperlink"/>
          </w:rPr>
          <w:noBreakHyphen/>
          <w:t>page 24</w:t>
        </w:r>
      </w:hyperlink>
      <w:r w:rsidRPr="00B51F91">
        <w:t>)</w:t>
      </w:r>
    </w:p>
    <w:p w:rsidR="00A51A06" w:rsidRDefault="00A51A06" w:rsidP="00A51A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7049" w:rsidRPr="00987049" w:rsidRDefault="00987049" w:rsidP="009870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7049" w:rsidRDefault="00987049" w:rsidP="00987049">
      <w:r w:rsidRPr="00987049">
        <w:rPr>
          <w:b/>
        </w:rPr>
        <w:t>VERSIONS OF THIS BILL</w:t>
      </w:r>
    </w:p>
    <w:p w:rsidR="00987049" w:rsidRDefault="00987049" w:rsidP="00987049"/>
    <w:p w:rsidR="00987049" w:rsidRDefault="002602FE" w:rsidP="00987049">
      <w:hyperlink r:id="rId8" w:history="1">
        <w:r w:rsidR="00987049">
          <w:rPr>
            <w:rStyle w:val="Hyperlink"/>
          </w:rPr>
          <w:t>4/30/2014</w:t>
        </w:r>
      </w:hyperlink>
    </w:p>
    <w:p w:rsidR="00987049" w:rsidRDefault="00987049" w:rsidP="00987049"/>
    <w:p w:rsidR="00987049" w:rsidRDefault="00987049" w:rsidP="00987049">
      <w:pPr>
        <w:sectPr w:rsidR="00987049" w:rsidSect="0098704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26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8322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5D7B" w:rsidRDefault="00A909BA" w:rsidP="00125D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25D7B">
        <w:t>EXPRESS THE PROFOUND SORROW OF THE MEMBERS OF THE SOUTH CAROLINA HOUSE OF REPRESENTATIVES UPON THE DEATH OF C</w:t>
      </w:r>
      <w:r w:rsidR="0014716A">
        <w:t>LAUDIA CRAFT JORDAN</w:t>
      </w:r>
      <w:r w:rsidR="00125D7B">
        <w:t xml:space="preserve"> OF </w:t>
      </w:r>
      <w:r w:rsidR="0014716A">
        <w:t>SUMTER</w:t>
      </w:r>
      <w:r w:rsidR="00125D7B">
        <w:t xml:space="preserve"> AND TO EXTEND THE DEEPEST SYMPATHY TO HER FAMILY AND MANY FRIENDS.</w:t>
      </w:r>
    </w:p>
    <w:p w:rsidR="00083220" w:rsidRDefault="000832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E2D88" w:rsidRDefault="00083220" w:rsidP="00DE2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E2D88">
        <w:t>the members of the South Carolina House of Representatives were deeply saddened to learn of the death of C</w:t>
      </w:r>
      <w:r w:rsidR="00051647">
        <w:t>laudia Craft Jordan</w:t>
      </w:r>
      <w:r w:rsidR="00DE2D88">
        <w:t xml:space="preserve"> of </w:t>
      </w:r>
      <w:r w:rsidR="00051647">
        <w:t xml:space="preserve">Sumter </w:t>
      </w:r>
      <w:r w:rsidR="00DE2D88">
        <w:t xml:space="preserve">on </w:t>
      </w:r>
      <w:r w:rsidR="00FA50C8">
        <w:t xml:space="preserve">Thursday, </w:t>
      </w:r>
      <w:r w:rsidR="00DE2D88">
        <w:t xml:space="preserve">April </w:t>
      </w:r>
      <w:r w:rsidR="00051647">
        <w:t>10</w:t>
      </w:r>
      <w:r w:rsidR="00DE2D88">
        <w:t>, 201</w:t>
      </w:r>
      <w:r w:rsidR="00051647">
        <w:t>4</w:t>
      </w:r>
      <w:r w:rsidR="00DE2D88">
        <w:t xml:space="preserve">, at the </w:t>
      </w:r>
      <w:r w:rsidR="00051647">
        <w:t>venerable age of eighty</w:t>
      </w:r>
      <w:r w:rsidR="00051EFF">
        <w:noBreakHyphen/>
      </w:r>
      <w:r w:rsidR="00051647">
        <w:t>one</w:t>
      </w:r>
      <w:r w:rsidR="00DE2D88">
        <w:t>; and</w:t>
      </w:r>
    </w:p>
    <w:p w:rsidR="00DE2D88" w:rsidRDefault="00DE2D88" w:rsidP="00DE2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D28" w:rsidRDefault="00DE2D88" w:rsidP="00DE2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9E65E2">
        <w:rPr>
          <w:color w:val="000000" w:themeColor="text1"/>
          <w:u w:color="000000" w:themeColor="text1"/>
        </w:rPr>
        <w:t xml:space="preserve">orn </w:t>
      </w:r>
      <w:r w:rsidR="00100D28">
        <w:rPr>
          <w:color w:val="000000" w:themeColor="text1"/>
          <w:u w:color="000000" w:themeColor="text1"/>
        </w:rPr>
        <w:t>in Sumter</w:t>
      </w:r>
      <w:r>
        <w:rPr>
          <w:color w:val="000000" w:themeColor="text1"/>
          <w:u w:color="000000" w:themeColor="text1"/>
        </w:rPr>
        <w:t xml:space="preserve">, </w:t>
      </w:r>
      <w:r w:rsidR="00100D28">
        <w:rPr>
          <w:color w:val="000000" w:themeColor="text1"/>
          <w:u w:color="000000" w:themeColor="text1"/>
        </w:rPr>
        <w:t xml:space="preserve">she was </w:t>
      </w:r>
      <w:r w:rsidR="008339AF">
        <w:rPr>
          <w:color w:val="000000" w:themeColor="text1"/>
          <w:u w:color="000000" w:themeColor="text1"/>
        </w:rPr>
        <w:t>a</w:t>
      </w:r>
      <w:r w:rsidR="00100D28">
        <w:rPr>
          <w:color w:val="000000" w:themeColor="text1"/>
          <w:u w:color="000000" w:themeColor="text1"/>
        </w:rPr>
        <w:t xml:space="preserve"> daughter of Harvey and Margaret Troublefield Craft</w:t>
      </w:r>
      <w:r w:rsidR="000D3F72">
        <w:rPr>
          <w:color w:val="000000" w:themeColor="text1"/>
          <w:u w:color="000000" w:themeColor="text1"/>
        </w:rPr>
        <w:t xml:space="preserve"> and the widow of Dr. Charles Frank Jordan, Jr.</w:t>
      </w:r>
      <w:r w:rsidR="00100D28">
        <w:rPr>
          <w:color w:val="000000" w:themeColor="text1"/>
          <w:u w:color="000000" w:themeColor="text1"/>
        </w:rPr>
        <w:t>; and</w:t>
      </w:r>
    </w:p>
    <w:p w:rsidR="00100D28" w:rsidRDefault="00100D28" w:rsidP="00DE2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0D28" w:rsidRDefault="00100D28" w:rsidP="00DE2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4196E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a registered nurse</w:t>
      </w:r>
      <w:r w:rsidR="00AF58D7">
        <w:rPr>
          <w:color w:val="000000" w:themeColor="text1"/>
          <w:u w:color="000000" w:themeColor="text1"/>
        </w:rPr>
        <w:t xml:space="preserve"> by profession</w:t>
      </w:r>
      <w:r w:rsidR="0054196E">
        <w:rPr>
          <w:color w:val="000000" w:themeColor="text1"/>
          <w:u w:color="000000" w:themeColor="text1"/>
        </w:rPr>
        <w:t>, Mrs. Jordan worked at Tuomey Hospital for fifteen years, as well as at the Sumter Mental Health Center; and</w:t>
      </w:r>
    </w:p>
    <w:p w:rsidR="00100D28" w:rsidRDefault="00100D28" w:rsidP="00DE2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2D88" w:rsidRDefault="00100D28" w:rsidP="00DE2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4196E"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t>w</w:t>
      </w:r>
      <w:r w:rsidR="00DE2D88">
        <w:rPr>
          <w:color w:val="000000" w:themeColor="text1"/>
          <w:u w:color="000000" w:themeColor="text1"/>
        </w:rPr>
        <w:t>oman of faith</w:t>
      </w:r>
      <w:r w:rsidR="0054196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served her God as a </w:t>
      </w:r>
      <w:r w:rsidR="00DE2D88">
        <w:rPr>
          <w:color w:val="000000" w:themeColor="text1"/>
          <w:u w:color="000000" w:themeColor="text1"/>
        </w:rPr>
        <w:t xml:space="preserve">member of </w:t>
      </w:r>
      <w:r>
        <w:rPr>
          <w:color w:val="000000" w:themeColor="text1"/>
          <w:u w:color="000000" w:themeColor="text1"/>
        </w:rPr>
        <w:t>Grace Baptist Church</w:t>
      </w:r>
      <w:r w:rsidR="00DE2D88">
        <w:rPr>
          <w:color w:val="000000" w:themeColor="text1"/>
          <w:u w:color="000000" w:themeColor="text1"/>
        </w:rPr>
        <w:t>; and</w:t>
      </w:r>
    </w:p>
    <w:p w:rsidR="00100D28" w:rsidRDefault="00100D28" w:rsidP="00DE2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0D28" w:rsidRDefault="00100D28" w:rsidP="00DE2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217F5">
        <w:rPr>
          <w:color w:val="000000" w:themeColor="text1"/>
          <w:u w:color="000000" w:themeColor="text1"/>
        </w:rPr>
        <w:t>one of the oldest members of the Sumter AA group, she recently celebrated forty years of sobriety and was instrumental in helping others with their struggles; and</w:t>
      </w:r>
    </w:p>
    <w:p w:rsidR="009217F5" w:rsidRDefault="009217F5" w:rsidP="00DE2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2D88" w:rsidRPr="00807D62" w:rsidRDefault="00DE2D88" w:rsidP="00AC3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217F5">
        <w:rPr>
          <w:color w:val="000000" w:themeColor="text1"/>
          <w:u w:color="000000" w:themeColor="text1"/>
        </w:rPr>
        <w:t xml:space="preserve">Mrs. Jordan </w:t>
      </w:r>
      <w:r>
        <w:rPr>
          <w:color w:val="000000" w:themeColor="text1"/>
          <w:u w:color="000000" w:themeColor="text1"/>
        </w:rPr>
        <w:t xml:space="preserve">leaves to cherish her memory </w:t>
      </w:r>
      <w:r w:rsidR="00520638" w:rsidRPr="007F4121">
        <w:rPr>
          <w:color w:val="000000" w:themeColor="text1"/>
          <w:u w:color="000000" w:themeColor="text1"/>
        </w:rPr>
        <w:t>her children, Melvin E. Brown, Jr., John Morgan Brown, Margaret Ann Baker, Ruth Jennings Latour, James A. Jordan, and Sandy Pillar; ten grandchildren; nine great</w:t>
      </w:r>
      <w:r w:rsidR="00051EFF">
        <w:rPr>
          <w:color w:val="000000" w:themeColor="text1"/>
          <w:u w:color="000000" w:themeColor="text1"/>
        </w:rPr>
        <w:noBreakHyphen/>
      </w:r>
      <w:r w:rsidR="00520638" w:rsidRPr="007F4121">
        <w:rPr>
          <w:color w:val="000000" w:themeColor="text1"/>
          <w:u w:color="000000" w:themeColor="text1"/>
        </w:rPr>
        <w:t xml:space="preserve">grandchildren; one </w:t>
      </w:r>
      <w:r w:rsidR="00520638" w:rsidRPr="007F4121">
        <w:rPr>
          <w:color w:val="000000" w:themeColor="text1"/>
          <w:u w:color="000000" w:themeColor="text1"/>
        </w:rPr>
        <w:lastRenderedPageBreak/>
        <w:t>great</w:t>
      </w:r>
      <w:r w:rsidR="00051EFF">
        <w:rPr>
          <w:color w:val="000000" w:themeColor="text1"/>
          <w:u w:color="000000" w:themeColor="text1"/>
        </w:rPr>
        <w:noBreakHyphen/>
      </w:r>
      <w:r w:rsidR="00520638" w:rsidRPr="007F4121">
        <w:rPr>
          <w:color w:val="000000" w:themeColor="text1"/>
          <w:u w:color="000000" w:themeColor="text1"/>
        </w:rPr>
        <w:t>great</w:t>
      </w:r>
      <w:r w:rsidR="00051EFF">
        <w:rPr>
          <w:color w:val="000000" w:themeColor="text1"/>
          <w:u w:color="000000" w:themeColor="text1"/>
        </w:rPr>
        <w:noBreakHyphen/>
      </w:r>
      <w:r w:rsidR="00520638" w:rsidRPr="007F4121">
        <w:rPr>
          <w:color w:val="000000" w:themeColor="text1"/>
          <w:u w:color="000000" w:themeColor="text1"/>
        </w:rPr>
        <w:t xml:space="preserve">grandchild; and a host of other family members and friends. She will be missed. </w:t>
      </w:r>
      <w:r>
        <w:t>Now, therefore,</w:t>
      </w:r>
    </w:p>
    <w:p w:rsidR="00DE2D88" w:rsidRDefault="00DE2D88" w:rsidP="00DE2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D88" w:rsidRDefault="00DE2D88" w:rsidP="00DE2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E2D88" w:rsidRDefault="00DE2D88" w:rsidP="00DE2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5A67" w:rsidRDefault="00DE2D88" w:rsidP="00525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</w:t>
      </w:r>
      <w:r w:rsidR="00525A67">
        <w:t>upon the death of Claudia Craft Jordan of Sumter and extend the deepest sympathy to her family and many friends.</w:t>
      </w:r>
    </w:p>
    <w:p w:rsidR="00DE2D88" w:rsidRDefault="00DE2D88" w:rsidP="00DE2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D88" w:rsidRDefault="00DE2D88" w:rsidP="00DE2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525A67" w:rsidRPr="007F4121">
        <w:rPr>
          <w:color w:val="000000" w:themeColor="text1"/>
          <w:u w:color="000000" w:themeColor="text1"/>
        </w:rPr>
        <w:t>Melvin E. Brown, Jr.</w:t>
      </w:r>
      <w:r w:rsidR="00525A67">
        <w:rPr>
          <w:color w:val="000000" w:themeColor="text1"/>
          <w:u w:color="000000" w:themeColor="text1"/>
        </w:rPr>
        <w:t xml:space="preserve">, </w:t>
      </w:r>
      <w:r>
        <w:t>for the family.</w:t>
      </w:r>
    </w:p>
    <w:p w:rsidR="009260FC" w:rsidRDefault="00051EFF" w:rsidP="00EC53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260FC" w:rsidRDefault="009260FC" w:rsidP="00987049">
      <w:pPr>
        <w:suppressAutoHyphens/>
      </w:pPr>
    </w:p>
    <w:sectPr w:rsidR="009260FC" w:rsidSect="0098704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58D7" w:rsidRDefault="00AF58D7" w:rsidP="009F0C77">
      <w:r>
        <w:separator/>
      </w:r>
    </w:p>
  </w:endnote>
  <w:endnote w:type="continuationSeparator" w:id="0">
    <w:p w:rsidR="00AF58D7" w:rsidRDefault="00AF58D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8E6253D-10C2-4951-826F-C00A5A230449}"/>
    <w:embedBold r:id="rId2" w:fontKey="{FC3F2BE0-1A5E-409A-866D-B404E41EBA9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B26121C-26B0-4965-9A71-7B7BF59EB94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30AB5F2-6A0D-4940-ABA5-2F2B7D2EA8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D76FFFE-C7B0-4F36-B729-2656B649C3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049" w:rsidRPr="009260FC" w:rsidRDefault="00987049" w:rsidP="009260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[5172]</w:t>
    </w:r>
    <w:r>
      <w:tab/>
    </w:r>
    <w:r w:rsidR="002A164A">
      <w:fldChar w:fldCharType="begin"/>
    </w:r>
    <w:r w:rsidR="002A164A">
      <w:instrText xml:space="preserve"> PAGE  \* MERGEFORMAT </w:instrText>
    </w:r>
    <w:r w:rsidR="002A164A">
      <w:fldChar w:fldCharType="separate"/>
    </w:r>
    <w:r w:rsidR="002602FE">
      <w:rPr>
        <w:noProof/>
      </w:rPr>
      <w:t>1</w:t>
    </w:r>
    <w:r w:rsidR="002A164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58D7" w:rsidRDefault="00AF58D7" w:rsidP="009F0C77">
      <w:r>
        <w:separator/>
      </w:r>
    </w:p>
  </w:footnote>
  <w:footnote w:type="continuationSeparator" w:id="0">
    <w:p w:rsidR="00AF58D7" w:rsidRDefault="00AF58D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91ZW14"/>
    <w:docVar w:name="CoverBillType" w:val="r"/>
    <w:docVar w:name="docpath" w:val="L:\Council\bills\RM\1591ZW14.DOCX"/>
    <w:docVar w:name="dvBillNumber" w:val="517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B0D71"/>
    <w:rsid w:val="00011869"/>
    <w:rsid w:val="00051647"/>
    <w:rsid w:val="00051EFF"/>
    <w:rsid w:val="00083220"/>
    <w:rsid w:val="000D3F72"/>
    <w:rsid w:val="000E1785"/>
    <w:rsid w:val="000F40FA"/>
    <w:rsid w:val="00100D28"/>
    <w:rsid w:val="0010776B"/>
    <w:rsid w:val="00125D7B"/>
    <w:rsid w:val="00133E66"/>
    <w:rsid w:val="001435A3"/>
    <w:rsid w:val="0014716A"/>
    <w:rsid w:val="001D08F2"/>
    <w:rsid w:val="001D525B"/>
    <w:rsid w:val="001D7F4F"/>
    <w:rsid w:val="002321B6"/>
    <w:rsid w:val="00250967"/>
    <w:rsid w:val="002543C8"/>
    <w:rsid w:val="002602FE"/>
    <w:rsid w:val="00284AAE"/>
    <w:rsid w:val="002A164A"/>
    <w:rsid w:val="002B3F76"/>
    <w:rsid w:val="002E5912"/>
    <w:rsid w:val="00301B21"/>
    <w:rsid w:val="00325348"/>
    <w:rsid w:val="0032732C"/>
    <w:rsid w:val="00330FCE"/>
    <w:rsid w:val="00336AD0"/>
    <w:rsid w:val="0037079A"/>
    <w:rsid w:val="00384B7B"/>
    <w:rsid w:val="003D01E8"/>
    <w:rsid w:val="003E5288"/>
    <w:rsid w:val="003F6D79"/>
    <w:rsid w:val="0041760A"/>
    <w:rsid w:val="00417C01"/>
    <w:rsid w:val="00470D71"/>
    <w:rsid w:val="004809EE"/>
    <w:rsid w:val="004B07D2"/>
    <w:rsid w:val="004E7D54"/>
    <w:rsid w:val="00520638"/>
    <w:rsid w:val="00525A67"/>
    <w:rsid w:val="005273C6"/>
    <w:rsid w:val="00530A69"/>
    <w:rsid w:val="0054196E"/>
    <w:rsid w:val="00545593"/>
    <w:rsid w:val="00577C6C"/>
    <w:rsid w:val="005C2FE2"/>
    <w:rsid w:val="005E2BC9"/>
    <w:rsid w:val="00605102"/>
    <w:rsid w:val="006215AA"/>
    <w:rsid w:val="006913C9"/>
    <w:rsid w:val="0069470D"/>
    <w:rsid w:val="006B0D71"/>
    <w:rsid w:val="00734F00"/>
    <w:rsid w:val="007A70AE"/>
    <w:rsid w:val="008339AF"/>
    <w:rsid w:val="008362E8"/>
    <w:rsid w:val="008A1768"/>
    <w:rsid w:val="008F0F33"/>
    <w:rsid w:val="008F4429"/>
    <w:rsid w:val="009217F5"/>
    <w:rsid w:val="009260FC"/>
    <w:rsid w:val="0094021A"/>
    <w:rsid w:val="00987049"/>
    <w:rsid w:val="009914B4"/>
    <w:rsid w:val="009B44AF"/>
    <w:rsid w:val="009C6A0B"/>
    <w:rsid w:val="009F0C77"/>
    <w:rsid w:val="009F4DD1"/>
    <w:rsid w:val="00A04DF3"/>
    <w:rsid w:val="00A41684"/>
    <w:rsid w:val="00A51A06"/>
    <w:rsid w:val="00A64E80"/>
    <w:rsid w:val="00A72BCD"/>
    <w:rsid w:val="00A741D9"/>
    <w:rsid w:val="00A8179A"/>
    <w:rsid w:val="00A833AB"/>
    <w:rsid w:val="00A909BA"/>
    <w:rsid w:val="00A90BCF"/>
    <w:rsid w:val="00A9741D"/>
    <w:rsid w:val="00AC342F"/>
    <w:rsid w:val="00AD4B17"/>
    <w:rsid w:val="00AF58D7"/>
    <w:rsid w:val="00B412D4"/>
    <w:rsid w:val="00BE3C22"/>
    <w:rsid w:val="00BE4E27"/>
    <w:rsid w:val="00C0345E"/>
    <w:rsid w:val="00C059A0"/>
    <w:rsid w:val="00C3483A"/>
    <w:rsid w:val="00C36394"/>
    <w:rsid w:val="00C74E9D"/>
    <w:rsid w:val="00C82FD3"/>
    <w:rsid w:val="00C92819"/>
    <w:rsid w:val="00CC6B7B"/>
    <w:rsid w:val="00CD2089"/>
    <w:rsid w:val="00D16EA0"/>
    <w:rsid w:val="00D73A67"/>
    <w:rsid w:val="00D970A9"/>
    <w:rsid w:val="00DE0128"/>
    <w:rsid w:val="00DE2D88"/>
    <w:rsid w:val="00DF3845"/>
    <w:rsid w:val="00E41911"/>
    <w:rsid w:val="00E92EEF"/>
    <w:rsid w:val="00EC53F7"/>
    <w:rsid w:val="00F24442"/>
    <w:rsid w:val="00F44948"/>
    <w:rsid w:val="00F50AE3"/>
    <w:rsid w:val="00F67CF1"/>
    <w:rsid w:val="00F840F0"/>
    <w:rsid w:val="00FA4D84"/>
    <w:rsid w:val="00FA50C8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8134C38-A0FE-4F61-923B-861B3BAE8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49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94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870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172_2014043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3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17F2D-0008-459A-A5E2-02E106142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516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5172: Claudia Craft Jordan - South Carolina Legislature Online</dc:title>
  <dc:creator>McDowell</dc:creator>
  <cp:lastModifiedBy>N Cumfer</cp:lastModifiedBy>
  <cp:revision>6</cp:revision>
  <cp:lastPrinted>2014-04-29T18:55:00Z</cp:lastPrinted>
  <dcterms:created xsi:type="dcterms:W3CDTF">2014-04-30T15:22:00Z</dcterms:created>
  <dcterms:modified xsi:type="dcterms:W3CDTF">2014-12-05T17:09:00Z</dcterms:modified>
</cp:coreProperties>
</file>