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5F" w:rsidRDefault="00BB5D5F" w:rsidP="00BB5D5F">
      <w:pPr>
        <w:widowControl w:val="0"/>
        <w:jc w:val="center"/>
      </w:pPr>
      <w:r w:rsidRPr="00BB5D5F">
        <w:rPr>
          <w:b/>
        </w:rPr>
        <w:t>South Carolina General Assembly</w:t>
      </w:r>
    </w:p>
    <w:p w:rsidR="00BB5D5F" w:rsidRDefault="00BB5D5F" w:rsidP="00BB5D5F">
      <w:pPr>
        <w:widowControl w:val="0"/>
        <w:jc w:val="center"/>
      </w:pPr>
      <w:r>
        <w:t>120th Session, 2013-2014</w:t>
      </w: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jc w:val="left"/>
        <w:rPr>
          <w:b/>
        </w:rPr>
      </w:pPr>
      <w:r w:rsidRPr="00BB5D5F">
        <w:rPr>
          <w:b/>
        </w:rPr>
        <w:t>H. 5200</w:t>
      </w:r>
    </w:p>
    <w:p w:rsidR="00BB5D5F" w:rsidRDefault="00BB5D5F" w:rsidP="00BB5D5F">
      <w:pPr>
        <w:widowControl w:val="0"/>
        <w:jc w:val="left"/>
        <w:rPr>
          <w:b/>
        </w:rPr>
      </w:pPr>
    </w:p>
    <w:p w:rsidR="00BB5D5F" w:rsidRDefault="00BB5D5F" w:rsidP="00BB5D5F">
      <w:pPr>
        <w:widowControl w:val="0"/>
        <w:jc w:val="left"/>
      </w:pPr>
      <w:r w:rsidRPr="00BB5D5F">
        <w:rPr>
          <w:b/>
        </w:rPr>
        <w:t>STATUS INFORMATION</w:t>
      </w: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jc w:val="left"/>
      </w:pPr>
      <w:r>
        <w:t>House Resolution</w:t>
      </w:r>
    </w:p>
    <w:p w:rsidR="00BB5D5F" w:rsidRDefault="00BB5D5F" w:rsidP="00BB5D5F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B5D5F" w:rsidRDefault="00BB5D5F" w:rsidP="00BB5D5F">
      <w:pPr>
        <w:widowControl w:val="0"/>
        <w:jc w:val="left"/>
      </w:pPr>
      <w:r>
        <w:t>Document Path: l:\council\bills\rm\1605sd14.docx</w:t>
      </w:r>
    </w:p>
    <w:p w:rsidR="001C5892" w:rsidRDefault="001C5892" w:rsidP="00BB5D5F">
      <w:pPr>
        <w:widowControl w:val="0"/>
        <w:jc w:val="left"/>
      </w:pPr>
      <w:r>
        <w:t>Companion/Similar bill(s): 1276</w:t>
      </w: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jc w:val="left"/>
      </w:pPr>
      <w:r>
        <w:t>Introduced in the House on May 6, 2014</w:t>
      </w:r>
    </w:p>
    <w:p w:rsidR="00BB5D5F" w:rsidRDefault="00BB5D5F" w:rsidP="00BB5D5F">
      <w:pPr>
        <w:widowControl w:val="0"/>
        <w:jc w:val="left"/>
      </w:pPr>
      <w:r>
        <w:t>Adopted by the House on May 6, 2014</w:t>
      </w: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jc w:val="left"/>
      </w:pPr>
      <w:r>
        <w:t xml:space="preserve">Summary: </w:t>
      </w:r>
      <w:r w:rsidR="0096303A">
        <w:t>Wilbert Howard</w:t>
      </w: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jc w:val="left"/>
      </w:pPr>
    </w:p>
    <w:p w:rsidR="00BB5D5F" w:rsidRDefault="00BB5D5F" w:rsidP="00BB5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D5F">
        <w:rPr>
          <w:b/>
        </w:rPr>
        <w:t>HISTORY OF LEGISLATIVE ACTIONS</w:t>
      </w:r>
    </w:p>
    <w:p w:rsidR="00BB5D5F" w:rsidRDefault="00BB5D5F" w:rsidP="00BB5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5D5F" w:rsidRPr="00BB5D5F" w:rsidRDefault="00BB5D5F" w:rsidP="00BB5D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D5F">
        <w:rPr>
          <w:u w:val="single"/>
        </w:rPr>
        <w:tab/>
        <w:t>Date</w:t>
      </w:r>
      <w:r w:rsidRPr="00BB5D5F">
        <w:rPr>
          <w:u w:val="single"/>
        </w:rPr>
        <w:tab/>
        <w:t>Body</w:t>
      </w:r>
      <w:r w:rsidRPr="00BB5D5F">
        <w:rPr>
          <w:u w:val="single"/>
        </w:rPr>
        <w:tab/>
        <w:t>Action Description with journal page number</w:t>
      </w:r>
      <w:r w:rsidRPr="00BB5D5F">
        <w:rPr>
          <w:u w:val="single"/>
        </w:rPr>
        <w:tab/>
      </w:r>
      <w:bookmarkStart w:id="0" w:name="_GoBack"/>
      <w:bookmarkEnd w:id="0"/>
    </w:p>
    <w:p w:rsidR="00BB5D5F" w:rsidRDefault="00BB5D5F" w:rsidP="00BB5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EB1004">
        <w:t>Introduced and adopted</w:t>
      </w:r>
    </w:p>
    <w:p w:rsidR="00BB5D5F" w:rsidRDefault="00BB5D5F" w:rsidP="00BB5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D5F" w:rsidRPr="00BB5D5F" w:rsidRDefault="00BB5D5F" w:rsidP="00BB5D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D5F" w:rsidRDefault="00BB5D5F" w:rsidP="00BB5D5F">
      <w:r w:rsidRPr="00BB5D5F">
        <w:rPr>
          <w:b/>
        </w:rPr>
        <w:t>VERSIONS OF THIS BILL</w:t>
      </w:r>
    </w:p>
    <w:p w:rsidR="00BB5D5F" w:rsidRDefault="00BB5D5F" w:rsidP="00BB5D5F"/>
    <w:p w:rsidR="00BB5D5F" w:rsidRDefault="00187B68" w:rsidP="00BB5D5F">
      <w:hyperlink r:id="rId7" w:history="1">
        <w:r w:rsidR="00BB5D5F">
          <w:rPr>
            <w:rStyle w:val="Hyperlink"/>
          </w:rPr>
          <w:t>5/6/2014</w:t>
        </w:r>
      </w:hyperlink>
    </w:p>
    <w:p w:rsidR="00BB5D5F" w:rsidRDefault="00BB5D5F" w:rsidP="00BB5D5F"/>
    <w:p w:rsidR="00BB5D5F" w:rsidRDefault="00BB5D5F" w:rsidP="00BB5D5F">
      <w:pPr>
        <w:sectPr w:rsidR="00BB5D5F" w:rsidSect="00BB5D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47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24" w:rsidRDefault="00E342F5" w:rsidP="005C1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27959">
        <w:t xml:space="preserve">EXPRESS THE PROFOUND SORROW OF THE </w:t>
      </w:r>
      <w:r w:rsidR="00DD7744">
        <w:t xml:space="preserve">MEMBERS OF THE SOUTH CAROLINA HOUSE OF REPRESENTATIVES UPON THE DEATH OF WILBERT HOWARD </w:t>
      </w:r>
      <w:r w:rsidR="00327959">
        <w:t>OF COLUMBIA</w:t>
      </w:r>
      <w:r w:rsidR="00327959">
        <w:rPr>
          <w:color w:val="000000" w:themeColor="text1"/>
          <w:u w:color="000000" w:themeColor="text1"/>
        </w:rPr>
        <w:t xml:space="preserve"> </w:t>
      </w:r>
      <w:r w:rsidR="00327959">
        <w:t>AND TO EXTEND THE DEEPEST SYMPATHY TO HIS FAMILY AND MANY FRIENDS</w:t>
      </w:r>
      <w:r w:rsidR="005C1724">
        <w:t>, INCLUDING HIS SON AND OUR FRIEND AND COLLEAGUE REPRESENTATIVE LEON HOWARD.</w:t>
      </w:r>
    </w:p>
    <w:p w:rsidR="001D47CF" w:rsidRDefault="001D4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3F75" w:rsidRDefault="001D47CF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3F75">
        <w:t xml:space="preserve">the members of the South Carolina </w:t>
      </w:r>
      <w:r w:rsidR="00DD7744">
        <w:t>House of Representatives</w:t>
      </w:r>
      <w:r w:rsidR="00013F75">
        <w:t xml:space="preserve"> were deeply saddened to learn of the recent death of Wilbert Howard of Columbia on </w:t>
      </w:r>
      <w:r w:rsidR="00013F75" w:rsidRPr="00F96355">
        <w:rPr>
          <w:color w:val="000000" w:themeColor="text1"/>
          <w:u w:color="000000" w:themeColor="text1"/>
        </w:rPr>
        <w:t>May 2, 2014</w:t>
      </w:r>
      <w:r w:rsidR="00013F75">
        <w:t>, at the venerable age of eighty</w:t>
      </w:r>
      <w:r w:rsidR="003D08D7">
        <w:noBreakHyphen/>
      </w:r>
      <w:r w:rsidR="00013F75">
        <w:t>four;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Pr="00F96355">
        <w:rPr>
          <w:color w:val="000000" w:themeColor="text1"/>
          <w:u w:color="000000" w:themeColor="text1"/>
        </w:rPr>
        <w:t>Bishopville, Wilbert was the son of Simon and Emma Presley Howard</w:t>
      </w:r>
      <w:r>
        <w:rPr>
          <w:color w:val="000000" w:themeColor="text1"/>
          <w:u w:color="000000" w:themeColor="text1"/>
        </w:rPr>
        <w:t>. He received his e</w:t>
      </w:r>
      <w:r w:rsidRPr="00F96355">
        <w:rPr>
          <w:color w:val="000000" w:themeColor="text1"/>
          <w:u w:color="000000" w:themeColor="text1"/>
        </w:rPr>
        <w:t>ducat</w:t>
      </w:r>
      <w:r>
        <w:rPr>
          <w:color w:val="000000" w:themeColor="text1"/>
          <w:u w:color="000000" w:themeColor="text1"/>
        </w:rPr>
        <w:t>ion</w:t>
      </w:r>
      <w:r w:rsidRPr="00F96355">
        <w:rPr>
          <w:color w:val="000000" w:themeColor="text1"/>
          <w:u w:color="000000" w:themeColor="text1"/>
        </w:rPr>
        <w:t xml:space="preserve"> in the Lee County public school system, graduating from Dennis High School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answering the call of his country, the young Wilbert served proudly and honorably in the U.S. Army during the Korean War;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6355">
        <w:rPr>
          <w:color w:val="000000" w:themeColor="text1"/>
          <w:u w:color="000000" w:themeColor="text1"/>
        </w:rPr>
        <w:t xml:space="preserve">Deacon Howard was a member of Elizabeth Baptist Church in Bishopville and later transferred his membership to </w:t>
      </w:r>
      <w:r>
        <w:rPr>
          <w:color w:val="000000" w:themeColor="text1"/>
          <w:u w:color="000000" w:themeColor="text1"/>
        </w:rPr>
        <w:t>Columbia</w:t>
      </w:r>
      <w:r w:rsidR="003D08D7" w:rsidRPr="003D0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6355">
        <w:rPr>
          <w:color w:val="000000" w:themeColor="text1"/>
          <w:u w:color="000000" w:themeColor="text1"/>
        </w:rPr>
        <w:t xml:space="preserve">Antioch Baptist Church, where he served </w:t>
      </w:r>
      <w:r>
        <w:rPr>
          <w:color w:val="000000" w:themeColor="text1"/>
          <w:u w:color="000000" w:themeColor="text1"/>
        </w:rPr>
        <w:t>as a d</w:t>
      </w:r>
      <w:r w:rsidRPr="00F96355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, t</w:t>
      </w:r>
      <w:r w:rsidRPr="00F96355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, and </w:t>
      </w:r>
      <w:r w:rsidRPr="00F96355">
        <w:rPr>
          <w:color w:val="000000" w:themeColor="text1"/>
          <w:u w:color="000000" w:themeColor="text1"/>
        </w:rPr>
        <w:t xml:space="preserve">Jubilee Choir </w:t>
      </w:r>
      <w:r>
        <w:rPr>
          <w:color w:val="000000" w:themeColor="text1"/>
          <w:u w:color="000000" w:themeColor="text1"/>
        </w:rPr>
        <w:t>d</w:t>
      </w:r>
      <w:r w:rsidRPr="00F963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96355">
        <w:rPr>
          <w:color w:val="000000" w:themeColor="text1"/>
          <w:u w:color="000000" w:themeColor="text1"/>
        </w:rPr>
        <w:t xml:space="preserve"> pillar of the community, he started his business career with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Grocery Store on Wheat Street. He went on to open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Fuel and Oil, a service station, as well as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Garage and Puff Howard Towing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Pr="00FA7A8A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Howard leaves to cherish his memory </w:t>
      </w:r>
      <w:r w:rsidRPr="00F96355">
        <w:rPr>
          <w:color w:val="000000" w:themeColor="text1"/>
          <w:u w:color="000000" w:themeColor="text1"/>
        </w:rPr>
        <w:t xml:space="preserve">his sons, </w:t>
      </w:r>
      <w:r>
        <w:rPr>
          <w:color w:val="000000" w:themeColor="text1"/>
          <w:u w:color="000000" w:themeColor="text1"/>
        </w:rPr>
        <w:t xml:space="preserve">our friend and colleague Representative </w:t>
      </w:r>
      <w:r w:rsidRPr="00F96355">
        <w:rPr>
          <w:color w:val="000000" w:themeColor="text1"/>
          <w:u w:color="000000" w:themeColor="text1"/>
        </w:rPr>
        <w:t xml:space="preserve">Leon </w:t>
      </w:r>
      <w:r>
        <w:rPr>
          <w:color w:val="000000" w:themeColor="text1"/>
          <w:u w:color="000000" w:themeColor="text1"/>
        </w:rPr>
        <w:t xml:space="preserve">Howard and </w:t>
      </w:r>
      <w:r w:rsidRPr="00F96355">
        <w:rPr>
          <w:color w:val="000000" w:themeColor="text1"/>
          <w:u w:color="000000" w:themeColor="text1"/>
        </w:rPr>
        <w:t xml:space="preserve">Harold (Michelle) Howard;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 xml:space="preserve">grandchildren, Branch Howard and Kirstie Logan;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>great</w:t>
      </w:r>
      <w:r w:rsidR="003D08D7">
        <w:rPr>
          <w:color w:val="000000" w:themeColor="text1"/>
          <w:u w:color="000000" w:themeColor="text1"/>
        </w:rPr>
        <w:noBreakHyphen/>
      </w:r>
      <w:r w:rsidRPr="00F96355">
        <w:rPr>
          <w:color w:val="000000" w:themeColor="text1"/>
          <w:u w:color="000000" w:themeColor="text1"/>
        </w:rPr>
        <w:t>granddaughter, Kylei Logan; a sister, Leila Gettis; and other loving relatives, church members</w:t>
      </w:r>
      <w:r>
        <w:rPr>
          <w:color w:val="000000" w:themeColor="text1"/>
          <w:u w:color="000000" w:themeColor="text1"/>
        </w:rPr>
        <w:t>,</w:t>
      </w:r>
      <w:r w:rsidRPr="00F96355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744" w:rsidRDefault="00DD7744" w:rsidP="00DD7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155" w:rsidRDefault="00013F75" w:rsidP="00AC5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D7744">
        <w:t>House of Representatives</w:t>
      </w:r>
      <w:r>
        <w:t>, by this resolution, express their profound sorrow upon the death of Wilbert Howard of Columbia and extend the deepest sympathy to his family and many friends</w:t>
      </w:r>
      <w:r w:rsidR="00AC5155">
        <w:t>, including his son and our friend and colleague Representative Leon Howard.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Wilbert Howard.</w:t>
      </w:r>
    </w:p>
    <w:p w:rsidR="00FB6485" w:rsidRDefault="003D0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6485" w:rsidRDefault="00FB6485" w:rsidP="00BB5D5F">
      <w:pPr>
        <w:suppressAutoHyphens/>
      </w:pPr>
    </w:p>
    <w:sectPr w:rsidR="00FB6485" w:rsidSect="00BB5D5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7CF" w:rsidRDefault="001D47CF" w:rsidP="009F0C77">
      <w:r>
        <w:separator/>
      </w:r>
    </w:p>
  </w:endnote>
  <w:endnote w:type="continuationSeparator" w:id="0">
    <w:p w:rsidR="001D47CF" w:rsidRDefault="001D4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70B656-9B60-4A59-A172-6116A4314D33}"/>
    <w:embedBold r:id="rId2" w:fontKey="{C5D95A60-50EE-4F9C-AC5F-BD12C04820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E21C18-1CBC-49BE-AC25-78DC8D32B5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7BA9C5-79B6-4397-AB0A-52E825823D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D5F" w:rsidRPr="00FB6485" w:rsidRDefault="00BB5D5F" w:rsidP="00FB64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[5200]</w:t>
    </w:r>
    <w:r>
      <w:tab/>
    </w:r>
    <w:r w:rsidR="004E021C">
      <w:fldChar w:fldCharType="begin"/>
    </w:r>
    <w:r w:rsidR="004E021C">
      <w:instrText xml:space="preserve"> PAGE  \* MERGEFORMAT </w:instrText>
    </w:r>
    <w:r w:rsidR="004E021C">
      <w:fldChar w:fldCharType="separate"/>
    </w:r>
    <w:r w:rsidR="00187B68">
      <w:rPr>
        <w:noProof/>
      </w:rPr>
      <w:t>1</w:t>
    </w:r>
    <w:r w:rsidR="004E02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7CF" w:rsidRDefault="001D47CF" w:rsidP="009F0C77">
      <w:r>
        <w:separator/>
      </w:r>
    </w:p>
  </w:footnote>
  <w:footnote w:type="continuationSeparator" w:id="0">
    <w:p w:rsidR="001D47CF" w:rsidRDefault="001D4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5SD14"/>
    <w:docVar w:name="CoverBillType" w:val="r"/>
    <w:docVar w:name="docpath" w:val="L:\Council\bills\RM\1605SD14.DOCX"/>
    <w:docVar w:name="dvBillNumber" w:val="52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107"/>
    <w:rsid w:val="00011869"/>
    <w:rsid w:val="00013F75"/>
    <w:rsid w:val="000E1785"/>
    <w:rsid w:val="000F40FA"/>
    <w:rsid w:val="0010776B"/>
    <w:rsid w:val="00133E66"/>
    <w:rsid w:val="001435A3"/>
    <w:rsid w:val="00187B68"/>
    <w:rsid w:val="00194107"/>
    <w:rsid w:val="001C5892"/>
    <w:rsid w:val="001D08F2"/>
    <w:rsid w:val="001D47CF"/>
    <w:rsid w:val="001D525B"/>
    <w:rsid w:val="001D7F4F"/>
    <w:rsid w:val="002321B6"/>
    <w:rsid w:val="00250967"/>
    <w:rsid w:val="002543C8"/>
    <w:rsid w:val="00284AAE"/>
    <w:rsid w:val="002D703B"/>
    <w:rsid w:val="002E5912"/>
    <w:rsid w:val="00301B21"/>
    <w:rsid w:val="00325348"/>
    <w:rsid w:val="0032732C"/>
    <w:rsid w:val="00327959"/>
    <w:rsid w:val="00336AD0"/>
    <w:rsid w:val="0037079A"/>
    <w:rsid w:val="003D01E8"/>
    <w:rsid w:val="003D08D7"/>
    <w:rsid w:val="003E5288"/>
    <w:rsid w:val="003F6D79"/>
    <w:rsid w:val="0041760A"/>
    <w:rsid w:val="00417C01"/>
    <w:rsid w:val="00454A04"/>
    <w:rsid w:val="004809EE"/>
    <w:rsid w:val="004E021C"/>
    <w:rsid w:val="004E7D54"/>
    <w:rsid w:val="005273C6"/>
    <w:rsid w:val="00530A69"/>
    <w:rsid w:val="00545593"/>
    <w:rsid w:val="00577C6C"/>
    <w:rsid w:val="005C1724"/>
    <w:rsid w:val="005C2FE2"/>
    <w:rsid w:val="005E2BC9"/>
    <w:rsid w:val="00605102"/>
    <w:rsid w:val="006215AA"/>
    <w:rsid w:val="0064602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303A"/>
    <w:rsid w:val="009B44AF"/>
    <w:rsid w:val="009C6A0B"/>
    <w:rsid w:val="009D1BF6"/>
    <w:rsid w:val="009F0C77"/>
    <w:rsid w:val="009F4DD1"/>
    <w:rsid w:val="00A41684"/>
    <w:rsid w:val="00A55A05"/>
    <w:rsid w:val="00A64E80"/>
    <w:rsid w:val="00A72BCD"/>
    <w:rsid w:val="00A741D9"/>
    <w:rsid w:val="00A742FD"/>
    <w:rsid w:val="00A833AB"/>
    <w:rsid w:val="00A9741D"/>
    <w:rsid w:val="00AC5155"/>
    <w:rsid w:val="00AD4B17"/>
    <w:rsid w:val="00AF2617"/>
    <w:rsid w:val="00B412D4"/>
    <w:rsid w:val="00BB5D5F"/>
    <w:rsid w:val="00BE3C22"/>
    <w:rsid w:val="00BE53B7"/>
    <w:rsid w:val="00C0345E"/>
    <w:rsid w:val="00C3483A"/>
    <w:rsid w:val="00C74E9D"/>
    <w:rsid w:val="00C82FD3"/>
    <w:rsid w:val="00C92819"/>
    <w:rsid w:val="00CC6B7B"/>
    <w:rsid w:val="00CD2089"/>
    <w:rsid w:val="00D73A67"/>
    <w:rsid w:val="00D77698"/>
    <w:rsid w:val="00D970A9"/>
    <w:rsid w:val="00DB0C03"/>
    <w:rsid w:val="00DD7744"/>
    <w:rsid w:val="00DF3845"/>
    <w:rsid w:val="00E30286"/>
    <w:rsid w:val="00E342F5"/>
    <w:rsid w:val="00E41911"/>
    <w:rsid w:val="00E92EEF"/>
    <w:rsid w:val="00F24442"/>
    <w:rsid w:val="00F50AE3"/>
    <w:rsid w:val="00F67CF1"/>
    <w:rsid w:val="00F7366E"/>
    <w:rsid w:val="00F840F0"/>
    <w:rsid w:val="00FB0D0D"/>
    <w:rsid w:val="00FB43B4"/>
    <w:rsid w:val="00FB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2BBC04-4D5B-42D7-93F8-F472A476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5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200_2014050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E0C32-B1B8-4FEE-8545-4DEAD05F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570</Words>
  <Characters>3252</Characters>
  <Application>Microsoft Office Word</Application>
  <DocSecurity>0</DocSecurity>
  <Lines>27</Lines>
  <Paragraphs>7</Paragraphs>
  <ScaleCrop>false</ScaleCrop>
  <Company>LPITS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5200: Wilbert Howard - South Carolina Legislature Online</dc:title>
  <dc:creator>McDowell</dc:creator>
  <cp:lastModifiedBy>N Cumfer</cp:lastModifiedBy>
  <cp:revision>6</cp:revision>
  <dcterms:created xsi:type="dcterms:W3CDTF">2014-05-06T16:28:00Z</dcterms:created>
  <dcterms:modified xsi:type="dcterms:W3CDTF">2014-12-05T17:10:00Z</dcterms:modified>
</cp:coreProperties>
</file>