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D57" w:rsidRDefault="00B84D57" w:rsidP="00B84D57">
      <w:pPr>
        <w:widowControl w:val="0"/>
        <w:jc w:val="center"/>
      </w:pPr>
      <w:r w:rsidRPr="00B84D57">
        <w:rPr>
          <w:b/>
        </w:rPr>
        <w:t>South Carolina General Assembly</w:t>
      </w:r>
    </w:p>
    <w:p w:rsidR="00B84D57" w:rsidRDefault="00B84D57" w:rsidP="00B84D57">
      <w:pPr>
        <w:widowControl w:val="0"/>
        <w:jc w:val="center"/>
      </w:pPr>
      <w:r>
        <w:t>120th Session, 2013-2014</w:t>
      </w: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jc w:val="left"/>
        <w:rPr>
          <w:b/>
        </w:rPr>
      </w:pPr>
      <w:r w:rsidRPr="00B84D57">
        <w:rPr>
          <w:b/>
        </w:rPr>
        <w:t>H. 5232</w:t>
      </w:r>
    </w:p>
    <w:p w:rsidR="00B84D57" w:rsidRDefault="00B84D57" w:rsidP="00B84D57">
      <w:pPr>
        <w:widowControl w:val="0"/>
        <w:jc w:val="left"/>
        <w:rPr>
          <w:b/>
        </w:rPr>
      </w:pPr>
    </w:p>
    <w:p w:rsidR="00B84D57" w:rsidRDefault="00B84D57" w:rsidP="00B84D57">
      <w:pPr>
        <w:widowControl w:val="0"/>
        <w:jc w:val="left"/>
      </w:pPr>
      <w:r w:rsidRPr="00B84D57">
        <w:rPr>
          <w:b/>
        </w:rPr>
        <w:t>STATUS INFORMATION</w:t>
      </w: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jc w:val="left"/>
      </w:pPr>
      <w:r>
        <w:t>House Resolution</w:t>
      </w:r>
    </w:p>
    <w:p w:rsidR="00B84D57" w:rsidRDefault="00B84D57" w:rsidP="00B84D57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84D57" w:rsidRDefault="00B84D57" w:rsidP="00B84D57">
      <w:pPr>
        <w:widowControl w:val="0"/>
        <w:jc w:val="left"/>
      </w:pPr>
      <w:r>
        <w:t>Document Path: l:\council\bills\rm\1610htc14.docx</w:t>
      </w:r>
    </w:p>
    <w:p w:rsidR="00453B97" w:rsidRDefault="00453B97" w:rsidP="00B84D57">
      <w:pPr>
        <w:widowControl w:val="0"/>
        <w:jc w:val="left"/>
      </w:pPr>
      <w:r>
        <w:t>Companion/Similar bill(s): 5233</w:t>
      </w: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jc w:val="left"/>
      </w:pPr>
      <w:r>
        <w:t>Introduced in the House on May 8, 2014</w:t>
      </w:r>
    </w:p>
    <w:p w:rsidR="00B84D57" w:rsidRDefault="00B84D57" w:rsidP="00B84D57">
      <w:pPr>
        <w:widowControl w:val="0"/>
        <w:jc w:val="left"/>
      </w:pPr>
      <w:r>
        <w:t>Adopted by the House on May 8, 2014</w:t>
      </w: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jc w:val="left"/>
      </w:pPr>
      <w:r>
        <w:t xml:space="preserve">Summary: </w:t>
      </w:r>
      <w:r w:rsidR="00BA1220">
        <w:t>Christ Church Episcopal School Football Team</w:t>
      </w: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jc w:val="left"/>
      </w:pPr>
    </w:p>
    <w:p w:rsidR="00B84D57" w:rsidRDefault="00B84D57" w:rsidP="00B8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D57">
        <w:rPr>
          <w:b/>
        </w:rPr>
        <w:t>HISTORY OF LEGISLATIVE ACTIONS</w:t>
      </w:r>
    </w:p>
    <w:p w:rsidR="00B84D57" w:rsidRDefault="00B84D57" w:rsidP="00B8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4D57" w:rsidRPr="00B84D57" w:rsidRDefault="00B84D57" w:rsidP="00B8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D57">
        <w:rPr>
          <w:u w:val="single"/>
        </w:rPr>
        <w:tab/>
        <w:t>Date</w:t>
      </w:r>
      <w:r w:rsidRPr="00B84D57">
        <w:rPr>
          <w:u w:val="single"/>
        </w:rPr>
        <w:tab/>
        <w:t>Body</w:t>
      </w:r>
      <w:r w:rsidRPr="00B84D57">
        <w:rPr>
          <w:u w:val="single"/>
        </w:rPr>
        <w:tab/>
        <w:t>Action Description with journal page number</w:t>
      </w:r>
      <w:r w:rsidRPr="00B84D57">
        <w:rPr>
          <w:u w:val="single"/>
        </w:rPr>
        <w:tab/>
      </w:r>
      <w:bookmarkStart w:id="0" w:name="_GoBack"/>
      <w:bookmarkEnd w:id="0"/>
    </w:p>
    <w:p w:rsidR="00BF1D7F" w:rsidRDefault="00BF1D7F" w:rsidP="00BF1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E27FC4">
        <w:t>Introduced and adopted (</w:t>
      </w:r>
      <w:hyperlink r:id="rId7" w:history="1">
        <w:r w:rsidRPr="00E27FC4">
          <w:rPr>
            <w:rStyle w:val="Hyperlink"/>
          </w:rPr>
          <w:t>House Journal</w:t>
        </w:r>
        <w:r w:rsidRPr="00E27FC4">
          <w:rPr>
            <w:rStyle w:val="Hyperlink"/>
          </w:rPr>
          <w:noBreakHyphen/>
          <w:t>page 146</w:t>
        </w:r>
      </w:hyperlink>
      <w:r w:rsidRPr="00E27FC4">
        <w:t>)</w:t>
      </w:r>
    </w:p>
    <w:p w:rsidR="00BF1D7F" w:rsidRDefault="00BF1D7F" w:rsidP="00BF1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D57" w:rsidRPr="00B84D57" w:rsidRDefault="00B84D57" w:rsidP="00B8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D57" w:rsidRDefault="00B84D57" w:rsidP="00B84D57">
      <w:r w:rsidRPr="00B84D57">
        <w:rPr>
          <w:b/>
        </w:rPr>
        <w:t>VERSIONS OF THIS BILL</w:t>
      </w:r>
    </w:p>
    <w:p w:rsidR="00B84D57" w:rsidRDefault="00B84D57" w:rsidP="00B84D57"/>
    <w:p w:rsidR="00B84D57" w:rsidRDefault="00A24A9F" w:rsidP="00B84D57">
      <w:hyperlink r:id="rId8" w:history="1">
        <w:r w:rsidR="00B84D57">
          <w:rPr>
            <w:rStyle w:val="Hyperlink"/>
          </w:rPr>
          <w:t>5/8/2014</w:t>
        </w:r>
      </w:hyperlink>
    </w:p>
    <w:p w:rsidR="00B84D57" w:rsidRDefault="00B84D57" w:rsidP="00B84D57"/>
    <w:p w:rsidR="00B84D57" w:rsidRDefault="00B84D57" w:rsidP="00B84D57">
      <w:pPr>
        <w:sectPr w:rsidR="00B84D57" w:rsidSect="00B84D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6EF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801" w:rsidRDefault="002F4806" w:rsidP="00A2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5B1E">
        <w:t>HONOR</w:t>
      </w:r>
      <w:r w:rsidR="00A20801">
        <w:t xml:space="preserve"> THE </w:t>
      </w:r>
      <w:r w:rsidR="001B5B1E">
        <w:t xml:space="preserve">CHRIST CHURCH EPISCOPAL SCHOOL </w:t>
      </w:r>
      <w:r w:rsidR="00A20801">
        <w:t>FOOTBALL TEAM AND COACH</w:t>
      </w:r>
      <w:r w:rsidR="001B5B1E">
        <w:t>ES</w:t>
      </w:r>
      <w:r w:rsidR="00A20801">
        <w:t xml:space="preserve"> ON THEIR IMPRESSIVE WIN OF THE 201</w:t>
      </w:r>
      <w:r w:rsidR="007C543B">
        <w:t>3</w:t>
      </w:r>
      <w:r w:rsidR="00A20801">
        <w:t xml:space="preserve"> CLASS A DIVISION I STATE CHAMPIONSHIP TITLE.</w:t>
      </w:r>
    </w:p>
    <w:p w:rsidR="00D06EF9" w:rsidRDefault="00D0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582" w:rsidRDefault="00D06EF9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4582">
        <w:t>not to be denied</w:t>
      </w:r>
      <w:r w:rsidR="00B81432">
        <w:t xml:space="preserve"> the crown</w:t>
      </w:r>
      <w:r w:rsidR="00654582">
        <w:t xml:space="preserve">, the </w:t>
      </w:r>
      <w:r w:rsidR="003B49FB">
        <w:t>Christ Church Episcopal School</w:t>
      </w:r>
      <w:r w:rsidR="00654582">
        <w:t xml:space="preserve"> football team drove past </w:t>
      </w:r>
      <w:r w:rsidR="003B49FB">
        <w:t>Carvers Bay</w:t>
      </w:r>
      <w:r w:rsidR="00654582">
        <w:t xml:space="preserve"> 28</w:t>
      </w:r>
      <w:r w:rsidR="00704C68">
        <w:noBreakHyphen/>
      </w:r>
      <w:r w:rsidR="00654582">
        <w:t>2</w:t>
      </w:r>
      <w:r w:rsidR="003B49FB">
        <w:t>1</w:t>
      </w:r>
      <w:r w:rsidR="00654582">
        <w:t xml:space="preserve"> to </w:t>
      </w:r>
      <w:r w:rsidR="003B49FB">
        <w:t>nail</w:t>
      </w:r>
      <w:r w:rsidR="00654582">
        <w:t xml:space="preserve"> the 201</w:t>
      </w:r>
      <w:r w:rsidR="007C543B">
        <w:t>3</w:t>
      </w:r>
      <w:r w:rsidR="00654582">
        <w:t xml:space="preserve"> Class A Division I State Championship</w:t>
      </w:r>
      <w:r w:rsidR="00446582">
        <w:t xml:space="preserve"> in style</w:t>
      </w:r>
      <w:r w:rsidR="00654582">
        <w:t>; and</w:t>
      </w:r>
    </w:p>
    <w:p w:rsidR="00446582" w:rsidRDefault="00446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the </w:t>
      </w:r>
      <w:r w:rsidR="00614A0E">
        <w:t xml:space="preserve">title </w:t>
      </w:r>
      <w:r>
        <w:t>contest</w:t>
      </w:r>
      <w:r w:rsidR="00614A0E">
        <w:t xml:space="preserve">, Charles </w:t>
      </w:r>
      <w:r>
        <w:t xml:space="preserve">W. Johnson Stadium in Columbia echoed with the cheers of exuberant </w:t>
      </w:r>
      <w:r w:rsidR="00614A0E">
        <w:t>Christ Church</w:t>
      </w:r>
      <w:r>
        <w:t xml:space="preserve"> fans, pleased to see their confident predictions of victory realized as a satisfying end to a </w:t>
      </w:r>
      <w:r w:rsidR="00614A0E">
        <w:t>perfect 14</w:t>
      </w:r>
      <w:r w:rsidR="00704C68">
        <w:noBreakHyphen/>
      </w:r>
      <w:r w:rsidR="00614A0E">
        <w:t xml:space="preserve">0 </w:t>
      </w:r>
      <w:r>
        <w:t xml:space="preserve">season. By the end of the title game, the </w:t>
      </w:r>
      <w:r w:rsidR="00614A0E">
        <w:t>Cavaliers</w:t>
      </w:r>
      <w:r w:rsidR="00704C68" w:rsidRPr="00704C68">
        <w:t>’</w:t>
      </w:r>
      <w:r>
        <w:t xml:space="preserve"> admirers were already looking with anticipation toward a repeat performance next year; and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14A0E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</w:t>
      </w:r>
      <w:r w:rsidR="00654582">
        <w:t>hereas, such victories do not come overnight; they take determination and hard work. W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Head Coach Don Frost and his fine assistant coaches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refused to settle for second best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2483E" w:rsidRDefault="0072483E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02E5D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this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402E5D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, </w:t>
      </w:r>
      <w:r w:rsidRPr="00402E5D">
        <w:rPr>
          <w:color w:val="000000" w:themeColor="text1"/>
          <w:u w:color="000000" w:themeColor="text1"/>
        </w:rPr>
        <w:t xml:space="preserve">Christ Church has </w:t>
      </w:r>
      <w:r>
        <w:rPr>
          <w:color w:val="000000" w:themeColor="text1"/>
          <w:u w:color="000000" w:themeColor="text1"/>
        </w:rPr>
        <w:t>taken home</w:t>
      </w:r>
      <w:r w:rsidRPr="00402E5D">
        <w:rPr>
          <w:color w:val="000000" w:themeColor="text1"/>
          <w:u w:color="000000" w:themeColor="text1"/>
        </w:rPr>
        <w:t xml:space="preserve"> three straight state titles and </w:t>
      </w:r>
      <w:r>
        <w:rPr>
          <w:color w:val="000000" w:themeColor="text1"/>
          <w:u w:color="000000" w:themeColor="text1"/>
        </w:rPr>
        <w:t>won forty</w:t>
      </w:r>
      <w:r w:rsidRPr="00402E5D">
        <w:rPr>
          <w:color w:val="000000" w:themeColor="text1"/>
          <w:u w:color="000000" w:themeColor="text1"/>
        </w:rPr>
        <w:t xml:space="preserve"> consecutive games</w:t>
      </w:r>
      <w:r>
        <w:rPr>
          <w:color w:val="000000" w:themeColor="text1"/>
          <w:u w:color="000000" w:themeColor="text1"/>
        </w:rPr>
        <w:t xml:space="preserve">, and </w:t>
      </w:r>
      <w:r w:rsidRPr="00402E5D">
        <w:rPr>
          <w:color w:val="000000" w:themeColor="text1"/>
          <w:u w:color="000000" w:themeColor="text1"/>
        </w:rPr>
        <w:t xml:space="preserve">Cavaliers </w:t>
      </w:r>
      <w:r>
        <w:rPr>
          <w:color w:val="000000" w:themeColor="text1"/>
          <w:u w:color="000000" w:themeColor="text1"/>
        </w:rPr>
        <w:t>Head C</w:t>
      </w:r>
      <w:r w:rsidRPr="00402E5D">
        <w:rPr>
          <w:color w:val="000000" w:themeColor="text1"/>
          <w:u w:color="000000" w:themeColor="text1"/>
        </w:rPr>
        <w:t>oach Don Frost</w:t>
      </w:r>
      <w:r>
        <w:rPr>
          <w:color w:val="000000" w:themeColor="text1"/>
          <w:u w:color="000000" w:themeColor="text1"/>
        </w:rPr>
        <w:t xml:space="preserve"> has notched his one hundredth career win. In addition, C</w:t>
      </w:r>
      <w:r w:rsidRPr="00402E5D">
        <w:rPr>
          <w:color w:val="000000" w:themeColor="text1"/>
          <w:u w:color="000000" w:themeColor="text1"/>
        </w:rPr>
        <w:t xml:space="preserve">hrist Church </w:t>
      </w:r>
      <w:r>
        <w:rPr>
          <w:color w:val="000000" w:themeColor="text1"/>
          <w:u w:color="000000" w:themeColor="text1"/>
        </w:rPr>
        <w:t>i</w:t>
      </w:r>
      <w:r w:rsidRPr="00402E5D">
        <w:rPr>
          <w:color w:val="000000" w:themeColor="text1"/>
          <w:u w:color="000000" w:themeColor="text1"/>
        </w:rPr>
        <w:t>s one victory shy of the longest winning streak in South Carolina history</w:t>
      </w:r>
      <w:r>
        <w:rPr>
          <w:color w:val="000000" w:themeColor="text1"/>
          <w:u w:color="000000" w:themeColor="text1"/>
        </w:rPr>
        <w:t>; and</w:t>
      </w: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83E" w:rsidRPr="00402E5D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title game neared its end, </w:t>
      </w:r>
      <w:r w:rsidRPr="00402E5D">
        <w:rPr>
          <w:color w:val="000000" w:themeColor="text1"/>
          <w:u w:color="000000" w:themeColor="text1"/>
        </w:rPr>
        <w:t>Carvers Bay started a drive at its 10</w:t>
      </w:r>
      <w:r w:rsidR="00704C68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yard line with 4:33 remaining and picked up a couple of first downs, but an interception at the Cavaliers</w:t>
      </w:r>
      <w:r w:rsidR="00704C68" w:rsidRPr="00704C68">
        <w:rPr>
          <w:color w:val="000000" w:themeColor="text1"/>
          <w:u w:color="000000" w:themeColor="text1"/>
        </w:rPr>
        <w:t>’</w:t>
      </w:r>
      <w:r w:rsidRPr="00402E5D">
        <w:rPr>
          <w:color w:val="000000" w:themeColor="text1"/>
          <w:u w:color="000000" w:themeColor="text1"/>
        </w:rPr>
        <w:t xml:space="preserve"> 29 with 2:47 left put Christ Church in control of its fate</w:t>
      </w:r>
      <w:r>
        <w:rPr>
          <w:color w:val="000000" w:themeColor="text1"/>
          <w:u w:color="000000" w:themeColor="text1"/>
        </w:rPr>
        <w:t>; and</w:t>
      </w: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77B13">
        <w:t>Cavaliers</w:t>
      </w:r>
      <w:r>
        <w:t xml:space="preserve"> </w:t>
      </w:r>
      <w:r w:rsidR="00977B13">
        <w:t xml:space="preserve">once again </w:t>
      </w:r>
      <w:r>
        <w:t xml:space="preserve">have </w:t>
      </w:r>
      <w:r w:rsidR="00977B13">
        <w:t xml:space="preserve">given their </w:t>
      </w:r>
      <w:r>
        <w:t>school and community</w:t>
      </w:r>
      <w:r w:rsidR="00977B13">
        <w:t xml:space="preserve"> reason to be proud of their accomplishments</w:t>
      </w:r>
      <w:r>
        <w:t xml:space="preserve">, and the members of the House of Representatives </w:t>
      </w:r>
      <w:r w:rsidR="00977B13">
        <w:t>take great pleasure in adding their collective voice to the many encomiums</w:t>
      </w:r>
      <w:r w:rsidR="009C0859">
        <w:t xml:space="preserve"> flowing in to this outstanding </w:t>
      </w:r>
      <w:r>
        <w:t>group of young athletes. Now, therefore,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097" w:rsidRDefault="00654582" w:rsidP="00DD4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D4097">
        <w:t>honor the Christ Church Episcopal School football team and coaches on their impressive win of the 2013 Class A Division I State Championship title.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87A34">
        <w:t>Headmaster Leonard Kupersmith and Head Coac</w:t>
      </w:r>
      <w:r>
        <w:t xml:space="preserve">h </w:t>
      </w:r>
      <w:r w:rsidR="00A87A34">
        <w:t>Don Frost</w:t>
      </w:r>
      <w:r>
        <w:t xml:space="preserve"> </w:t>
      </w:r>
      <w:r w:rsidR="00A87A34">
        <w:t>of Christ Church Episcopal School</w:t>
      </w:r>
      <w:r>
        <w:t>.</w:t>
      </w:r>
    </w:p>
    <w:p w:rsidR="00D452D5" w:rsidRDefault="00704C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2D5" w:rsidRDefault="00D452D5" w:rsidP="00B84D57">
      <w:pPr>
        <w:suppressAutoHyphens/>
      </w:pPr>
    </w:p>
    <w:sectPr w:rsidR="00D452D5" w:rsidSect="00B84D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B13" w:rsidRDefault="00977B13" w:rsidP="009F0C77">
      <w:r>
        <w:separator/>
      </w:r>
    </w:p>
  </w:endnote>
  <w:endnote w:type="continuationSeparator" w:id="0">
    <w:p w:rsidR="00977B13" w:rsidRDefault="00977B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CC7AE-871C-45E6-930D-935F058D08A1}"/>
    <w:embedBold r:id="rId2" w:fontKey="{06E7E971-9858-4406-9F3F-526BC8B21F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191330-DC74-45DB-A5AB-AB38C3687A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9B4E75-B45A-4139-8BB0-E7A60D7DED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B2D9CC-C779-41C3-B70E-B956F46D2D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D57" w:rsidRPr="00D452D5" w:rsidRDefault="00B84D57" w:rsidP="00D4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r w:rsidR="00D71344">
      <w:fldChar w:fldCharType="begin"/>
    </w:r>
    <w:r w:rsidR="00D71344">
      <w:instrText xml:space="preserve"> PAGE  \* MERGEFORMAT </w:instrText>
    </w:r>
    <w:r w:rsidR="00D71344">
      <w:fldChar w:fldCharType="separate"/>
    </w:r>
    <w:r w:rsidR="00A24A9F">
      <w:rPr>
        <w:noProof/>
      </w:rPr>
      <w:t>1</w:t>
    </w:r>
    <w:r w:rsidR="00D713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B13" w:rsidRDefault="00977B13" w:rsidP="009F0C77">
      <w:r>
        <w:separator/>
      </w:r>
    </w:p>
  </w:footnote>
  <w:footnote w:type="continuationSeparator" w:id="0">
    <w:p w:rsidR="00977B13" w:rsidRDefault="00977B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0HTC14"/>
    <w:docVar w:name="CoverBillType" w:val="r"/>
    <w:docVar w:name="docpath" w:val="L:\Council\bills\RM\1610HTC14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6C17"/>
    <w:rsid w:val="00011869"/>
    <w:rsid w:val="000E1785"/>
    <w:rsid w:val="000F40FA"/>
    <w:rsid w:val="0010776B"/>
    <w:rsid w:val="00133E66"/>
    <w:rsid w:val="001435A3"/>
    <w:rsid w:val="00146FFB"/>
    <w:rsid w:val="0015249F"/>
    <w:rsid w:val="001B5B1E"/>
    <w:rsid w:val="001D08F2"/>
    <w:rsid w:val="001D525B"/>
    <w:rsid w:val="001D7F4F"/>
    <w:rsid w:val="002321B6"/>
    <w:rsid w:val="00250967"/>
    <w:rsid w:val="002543C8"/>
    <w:rsid w:val="0028270B"/>
    <w:rsid w:val="00284AAE"/>
    <w:rsid w:val="002C4B6B"/>
    <w:rsid w:val="002E5912"/>
    <w:rsid w:val="002F4806"/>
    <w:rsid w:val="00301B21"/>
    <w:rsid w:val="00316092"/>
    <w:rsid w:val="00325348"/>
    <w:rsid w:val="0032732C"/>
    <w:rsid w:val="00336AD0"/>
    <w:rsid w:val="00343B37"/>
    <w:rsid w:val="0037079A"/>
    <w:rsid w:val="003B49FB"/>
    <w:rsid w:val="003D01E8"/>
    <w:rsid w:val="003E5288"/>
    <w:rsid w:val="003F6D79"/>
    <w:rsid w:val="0041760A"/>
    <w:rsid w:val="00417C01"/>
    <w:rsid w:val="00446582"/>
    <w:rsid w:val="00453B97"/>
    <w:rsid w:val="004809EE"/>
    <w:rsid w:val="004D36F0"/>
    <w:rsid w:val="004E7D54"/>
    <w:rsid w:val="005273C6"/>
    <w:rsid w:val="00530A69"/>
    <w:rsid w:val="00545593"/>
    <w:rsid w:val="00560A71"/>
    <w:rsid w:val="00577C6C"/>
    <w:rsid w:val="00581D26"/>
    <w:rsid w:val="0058644A"/>
    <w:rsid w:val="005C2FE2"/>
    <w:rsid w:val="005E2BC9"/>
    <w:rsid w:val="00605102"/>
    <w:rsid w:val="00614A0E"/>
    <w:rsid w:val="006215AA"/>
    <w:rsid w:val="00654582"/>
    <w:rsid w:val="006913C9"/>
    <w:rsid w:val="0069470D"/>
    <w:rsid w:val="006A105A"/>
    <w:rsid w:val="006B141A"/>
    <w:rsid w:val="00704C68"/>
    <w:rsid w:val="00716C17"/>
    <w:rsid w:val="0072483E"/>
    <w:rsid w:val="00734F00"/>
    <w:rsid w:val="00752F18"/>
    <w:rsid w:val="007A70AE"/>
    <w:rsid w:val="007C543B"/>
    <w:rsid w:val="008362E8"/>
    <w:rsid w:val="008A1768"/>
    <w:rsid w:val="008F0F33"/>
    <w:rsid w:val="008F4429"/>
    <w:rsid w:val="0094021A"/>
    <w:rsid w:val="00977B13"/>
    <w:rsid w:val="009B44AF"/>
    <w:rsid w:val="009C0859"/>
    <w:rsid w:val="009C6A0B"/>
    <w:rsid w:val="009F0C77"/>
    <w:rsid w:val="009F4DD1"/>
    <w:rsid w:val="00A20801"/>
    <w:rsid w:val="00A24A9F"/>
    <w:rsid w:val="00A41684"/>
    <w:rsid w:val="00A64E80"/>
    <w:rsid w:val="00A72BCD"/>
    <w:rsid w:val="00A741D9"/>
    <w:rsid w:val="00A833AB"/>
    <w:rsid w:val="00A87A34"/>
    <w:rsid w:val="00A9741D"/>
    <w:rsid w:val="00AD4B17"/>
    <w:rsid w:val="00B412D4"/>
    <w:rsid w:val="00B517C8"/>
    <w:rsid w:val="00B81432"/>
    <w:rsid w:val="00B84D57"/>
    <w:rsid w:val="00BA1220"/>
    <w:rsid w:val="00BE3C22"/>
    <w:rsid w:val="00BE45DC"/>
    <w:rsid w:val="00BF1D7F"/>
    <w:rsid w:val="00BF1DFA"/>
    <w:rsid w:val="00C0345E"/>
    <w:rsid w:val="00C3483A"/>
    <w:rsid w:val="00C74E9D"/>
    <w:rsid w:val="00C82FD3"/>
    <w:rsid w:val="00C92819"/>
    <w:rsid w:val="00CC6B7B"/>
    <w:rsid w:val="00CD2089"/>
    <w:rsid w:val="00D06EF9"/>
    <w:rsid w:val="00D452D5"/>
    <w:rsid w:val="00D71344"/>
    <w:rsid w:val="00D73A67"/>
    <w:rsid w:val="00D970A9"/>
    <w:rsid w:val="00DD4097"/>
    <w:rsid w:val="00DF3845"/>
    <w:rsid w:val="00E41911"/>
    <w:rsid w:val="00E51BE4"/>
    <w:rsid w:val="00E92EEF"/>
    <w:rsid w:val="00F24442"/>
    <w:rsid w:val="00F50AE3"/>
    <w:rsid w:val="00F67CF1"/>
    <w:rsid w:val="00F840F0"/>
    <w:rsid w:val="00FA3C3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1BBE0A-125E-4F2E-843C-1FADBC0B8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F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4D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2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51957-202B-4D46-A75D-BE3E18E3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5232: Christ Church Episcopal School Football Team - South Carolina Legislature Online</dc:title>
  <dc:creator>McDowell</dc:creator>
  <cp:lastModifiedBy>N Cumfer</cp:lastModifiedBy>
  <cp:revision>7</cp:revision>
  <cp:lastPrinted>2014-05-07T14:35:00Z</cp:lastPrinted>
  <dcterms:created xsi:type="dcterms:W3CDTF">2014-05-08T15:55:00Z</dcterms:created>
  <dcterms:modified xsi:type="dcterms:W3CDTF">2014-12-05T17:10:00Z</dcterms:modified>
</cp:coreProperties>
</file>