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809" w:rsidRDefault="00BB0809" w:rsidP="00BB0809">
      <w:pPr>
        <w:widowControl w:val="0"/>
        <w:jc w:val="center"/>
      </w:pPr>
      <w:r w:rsidRPr="00BB0809">
        <w:rPr>
          <w:b/>
        </w:rPr>
        <w:t>South Carolina General Assembly</w:t>
      </w:r>
    </w:p>
    <w:p w:rsidR="00BB0809" w:rsidRDefault="00BB0809" w:rsidP="00BB0809">
      <w:pPr>
        <w:widowControl w:val="0"/>
        <w:jc w:val="center"/>
      </w:pPr>
      <w:r>
        <w:t>120th Session, 2013-2014</w:t>
      </w:r>
    </w:p>
    <w:p w:rsidR="00BB0809" w:rsidRDefault="00BB0809" w:rsidP="00BB0809">
      <w:pPr>
        <w:widowControl w:val="0"/>
        <w:jc w:val="left"/>
      </w:pPr>
    </w:p>
    <w:p w:rsidR="00BB0809" w:rsidRDefault="00BB0809" w:rsidP="00BB0809">
      <w:pPr>
        <w:widowControl w:val="0"/>
        <w:jc w:val="left"/>
        <w:rPr>
          <w:b/>
        </w:rPr>
      </w:pPr>
      <w:r w:rsidRPr="00BB0809">
        <w:rPr>
          <w:b/>
        </w:rPr>
        <w:t>H. 5235</w:t>
      </w:r>
    </w:p>
    <w:p w:rsidR="00BB0809" w:rsidRDefault="00BB0809" w:rsidP="00BB0809">
      <w:pPr>
        <w:widowControl w:val="0"/>
        <w:jc w:val="left"/>
        <w:rPr>
          <w:b/>
        </w:rPr>
      </w:pPr>
    </w:p>
    <w:p w:rsidR="00BB0809" w:rsidRDefault="00BB0809" w:rsidP="00BB0809">
      <w:pPr>
        <w:widowControl w:val="0"/>
        <w:jc w:val="left"/>
      </w:pPr>
      <w:r w:rsidRPr="00BB0809">
        <w:rPr>
          <w:b/>
        </w:rPr>
        <w:t>STATUS INFORMATION</w:t>
      </w:r>
    </w:p>
    <w:p w:rsidR="00BB0809" w:rsidRDefault="00BB0809" w:rsidP="00BB0809">
      <w:pPr>
        <w:widowControl w:val="0"/>
        <w:jc w:val="left"/>
      </w:pPr>
    </w:p>
    <w:p w:rsidR="00BB0809" w:rsidRDefault="00BB0809" w:rsidP="00BB0809">
      <w:pPr>
        <w:widowControl w:val="0"/>
        <w:jc w:val="left"/>
      </w:pPr>
      <w:r>
        <w:t>House Resolution</w:t>
      </w:r>
    </w:p>
    <w:p w:rsidR="00BB0809" w:rsidRDefault="00BB0809" w:rsidP="00BB0809">
      <w:pPr>
        <w:widowControl w:val="0"/>
        <w:jc w:val="left"/>
      </w:pPr>
      <w:r>
        <w:t>Sponsors: Reps. Taylor,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Thayer, Toole, Vick, Weeks, Wells, Whipper, White, Whitmire, Williams, Willis and Wood</w:t>
      </w:r>
    </w:p>
    <w:p w:rsidR="00BB0809" w:rsidRDefault="00BB0809" w:rsidP="00BB0809">
      <w:pPr>
        <w:widowControl w:val="0"/>
        <w:jc w:val="left"/>
      </w:pPr>
      <w:r>
        <w:t>Document Path: l:\council\bills\rm\1615ac14.docx</w:t>
      </w:r>
    </w:p>
    <w:p w:rsidR="00BB0809" w:rsidRDefault="00BB0809" w:rsidP="00BB0809">
      <w:pPr>
        <w:widowControl w:val="0"/>
        <w:jc w:val="left"/>
      </w:pPr>
    </w:p>
    <w:p w:rsidR="00BB0809" w:rsidRDefault="00BB0809" w:rsidP="00BB0809">
      <w:pPr>
        <w:widowControl w:val="0"/>
        <w:jc w:val="left"/>
      </w:pPr>
      <w:r>
        <w:t>Introduced in the House on May 13, 2014</w:t>
      </w:r>
    </w:p>
    <w:p w:rsidR="00BB0809" w:rsidRDefault="00BB0809" w:rsidP="00BB0809">
      <w:pPr>
        <w:widowControl w:val="0"/>
        <w:jc w:val="left"/>
      </w:pPr>
      <w:r>
        <w:t>Adopted by the House on May 13, 2014</w:t>
      </w:r>
    </w:p>
    <w:p w:rsidR="00BB0809" w:rsidRDefault="00BB0809" w:rsidP="00BB0809">
      <w:pPr>
        <w:widowControl w:val="0"/>
        <w:jc w:val="left"/>
      </w:pPr>
    </w:p>
    <w:p w:rsidR="00BB0809" w:rsidRDefault="00BB0809" w:rsidP="00BB0809">
      <w:pPr>
        <w:widowControl w:val="0"/>
        <w:jc w:val="left"/>
      </w:pPr>
      <w:r>
        <w:t xml:space="preserve">Summary: </w:t>
      </w:r>
      <w:r w:rsidR="0053061F">
        <w:t>Majors David and Angela Repass</w:t>
      </w:r>
    </w:p>
    <w:p w:rsidR="00BB0809" w:rsidRDefault="00BB0809" w:rsidP="00BB0809">
      <w:pPr>
        <w:widowControl w:val="0"/>
        <w:jc w:val="left"/>
      </w:pPr>
    </w:p>
    <w:p w:rsidR="00BB0809" w:rsidRDefault="00BB0809" w:rsidP="00BB0809">
      <w:pPr>
        <w:widowControl w:val="0"/>
        <w:jc w:val="left"/>
      </w:pPr>
    </w:p>
    <w:p w:rsidR="00BB0809" w:rsidRDefault="00BB0809" w:rsidP="00BB08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0809">
        <w:rPr>
          <w:b/>
        </w:rPr>
        <w:t>HISTORY OF LEGISLATIVE ACTIONS</w:t>
      </w:r>
    </w:p>
    <w:p w:rsidR="00BB0809" w:rsidRDefault="00BB0809" w:rsidP="00BB08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0809" w:rsidRPr="00BB0809" w:rsidRDefault="00BB0809" w:rsidP="00BB08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0809">
        <w:rPr>
          <w:u w:val="single"/>
        </w:rPr>
        <w:tab/>
        <w:t>Date</w:t>
      </w:r>
      <w:r w:rsidRPr="00BB0809">
        <w:rPr>
          <w:u w:val="single"/>
        </w:rPr>
        <w:tab/>
        <w:t>Body</w:t>
      </w:r>
      <w:r w:rsidRPr="00BB0809">
        <w:rPr>
          <w:u w:val="single"/>
        </w:rPr>
        <w:tab/>
        <w:t>Action Description with journal page number</w:t>
      </w:r>
      <w:r w:rsidRPr="00BB0809">
        <w:rPr>
          <w:u w:val="single"/>
        </w:rPr>
        <w:tab/>
      </w:r>
      <w:bookmarkStart w:id="0" w:name="_GoBack"/>
      <w:bookmarkEnd w:id="0"/>
    </w:p>
    <w:p w:rsidR="00EF4B02" w:rsidRDefault="00EF4B02" w:rsidP="00EF4B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B16DE9">
        <w:t>Introduced and adopted (</w:t>
      </w:r>
      <w:hyperlink r:id="rId7" w:history="1">
        <w:r w:rsidRPr="00B16DE9">
          <w:rPr>
            <w:rStyle w:val="Hyperlink"/>
          </w:rPr>
          <w:t>House Journal</w:t>
        </w:r>
        <w:r w:rsidRPr="00B16DE9">
          <w:rPr>
            <w:rStyle w:val="Hyperlink"/>
          </w:rPr>
          <w:noBreakHyphen/>
          <w:t>page 27</w:t>
        </w:r>
      </w:hyperlink>
      <w:r w:rsidRPr="00B16DE9">
        <w:t>)</w:t>
      </w:r>
    </w:p>
    <w:p w:rsidR="00EF4B02" w:rsidRDefault="00EF4B02" w:rsidP="00EF4B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0809" w:rsidRPr="00BB0809" w:rsidRDefault="00BB0809" w:rsidP="00BB0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0809" w:rsidRDefault="00BB0809" w:rsidP="00BB0809">
      <w:r w:rsidRPr="00BB0809">
        <w:rPr>
          <w:b/>
        </w:rPr>
        <w:t>VERSIONS OF THIS BILL</w:t>
      </w:r>
    </w:p>
    <w:p w:rsidR="00BB0809" w:rsidRDefault="00BB0809" w:rsidP="00BB0809"/>
    <w:p w:rsidR="00BB0809" w:rsidRDefault="000C185D" w:rsidP="00BB0809">
      <w:hyperlink r:id="rId8" w:history="1">
        <w:r w:rsidR="00BB0809">
          <w:rPr>
            <w:rStyle w:val="Hyperlink"/>
          </w:rPr>
          <w:t>5/13/2014</w:t>
        </w:r>
      </w:hyperlink>
    </w:p>
    <w:p w:rsidR="00BB0809" w:rsidRDefault="00BB0809" w:rsidP="00BB0809"/>
    <w:p w:rsidR="00BB0809" w:rsidRDefault="00BB0809" w:rsidP="00BB0809">
      <w:pPr>
        <w:sectPr w:rsidR="00BB0809" w:rsidSect="00BB08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5C63" w:rsidRDefault="005A5C63" w:rsidP="005A5C63">
      <w:pPr>
        <w:pStyle w:val="BillDots"/>
      </w:pPr>
    </w:p>
    <w:p w:rsidR="005A5C63" w:rsidRDefault="005A5C63" w:rsidP="005A5C63">
      <w:pPr>
        <w:pStyle w:val="Numbersforbills"/>
      </w:pPr>
    </w:p>
    <w:p w:rsidR="005A5C63" w:rsidRDefault="005A5C63" w:rsidP="005A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3" w:rsidRDefault="005A5C63" w:rsidP="005A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3" w:rsidRDefault="005A5C63" w:rsidP="005A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3" w:rsidRDefault="005A5C63" w:rsidP="005A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C63" w:rsidRDefault="005A5C63" w:rsidP="005A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3AF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62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80FC8">
        <w:t xml:space="preserve">RECOGNIZE AND HONOR MAJORS DAVID AND ANGELA REPASS OF THE SALVATION ARMY FOR THEIR OUTSTANDING AND DEDICATED SERVICE TO THE CITIZENS OF AIKEN </w:t>
      </w:r>
      <w:r w:rsidR="008846A6">
        <w:t xml:space="preserve">COUNTY AND </w:t>
      </w:r>
      <w:r w:rsidR="00180FC8">
        <w:t>TO WISH THEM GOD</w:t>
      </w:r>
      <w:r w:rsidR="00C05C66" w:rsidRPr="00C05C66">
        <w:t>’</w:t>
      </w:r>
      <w:r w:rsidR="00180FC8">
        <w:t>S RICHEST BLESSINGS AS THEY TAKE UP NEW DUTIES WITH THE SALVATION ARMY</w:t>
      </w:r>
      <w:r w:rsidR="00C05C66" w:rsidRPr="00C05C66">
        <w:t>’</w:t>
      </w:r>
      <w:r w:rsidR="00180FC8">
        <w:t xml:space="preserve">S MINISTRY IN </w:t>
      </w:r>
      <w:r w:rsidR="00746A5B">
        <w:t>CONWAY</w:t>
      </w:r>
      <w:r w:rsidR="00180FC8">
        <w:t>.</w:t>
      </w:r>
    </w:p>
    <w:p w:rsidR="00083AF6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0173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15A7">
        <w:t>the South Carolina House of Representatives has learned that Majors David and Angela Repass</w:t>
      </w:r>
      <w:r w:rsidR="00C729F2">
        <w:t xml:space="preserve">, corps officers (directors) and pastors of the Salvation Army in Aiken, </w:t>
      </w:r>
      <w:r w:rsidR="00DB15A7">
        <w:t>will leave their present ministry on June 16, 2014, to begin work with the Salvation Army</w:t>
      </w:r>
      <w:r w:rsidR="00C05C66" w:rsidRPr="00C05C66">
        <w:t>’</w:t>
      </w:r>
      <w:r w:rsidR="00DB15A7">
        <w:t xml:space="preserve">s ministry in </w:t>
      </w:r>
      <w:r w:rsidR="00C729F2">
        <w:t>Conway</w:t>
      </w:r>
      <w:r w:rsidR="00DB15A7">
        <w:t>; and</w:t>
      </w:r>
    </w:p>
    <w:p w:rsidR="00C20173" w:rsidRDefault="00C20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173" w:rsidRDefault="00DB15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3580C">
        <w:t>under the Repasses</w:t>
      </w:r>
      <w:r w:rsidR="00C05C66" w:rsidRPr="00C05C66">
        <w:t>’</w:t>
      </w:r>
      <w:r w:rsidR="0023580C">
        <w:t xml:space="preserve"> leadership</w:t>
      </w:r>
      <w:r w:rsidR="004E0F95">
        <w:t xml:space="preserve"> for the past six years</w:t>
      </w:r>
      <w:r w:rsidR="0023580C">
        <w:t>, the Salvation Army of Aiken</w:t>
      </w:r>
      <w:r w:rsidR="00C729F2">
        <w:t xml:space="preserve"> </w:t>
      </w:r>
      <w:r w:rsidR="0023580C">
        <w:t>has seen improvement in its financial health</w:t>
      </w:r>
      <w:r w:rsidR="00C729F2">
        <w:t xml:space="preserve">, including the removal of </w:t>
      </w:r>
      <w:r w:rsidR="0023580C">
        <w:t xml:space="preserve">debt and </w:t>
      </w:r>
      <w:r w:rsidR="00C729F2">
        <w:t xml:space="preserve">commencement of </w:t>
      </w:r>
      <w:r w:rsidR="0023580C">
        <w:t>operat</w:t>
      </w:r>
      <w:r w:rsidR="00C729F2">
        <w:t>i</w:t>
      </w:r>
      <w:r w:rsidR="0055336D">
        <w:t xml:space="preserve">ng </w:t>
      </w:r>
      <w:r w:rsidR="0023580C">
        <w:t>in the black; and</w:t>
      </w:r>
    </w:p>
    <w:p w:rsidR="0023580C" w:rsidRDefault="00235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7A0" w:rsidRDefault="00235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Repasses also have expanded the Salvation Army of Aiken</w:t>
      </w:r>
      <w:r w:rsidR="00C05C66" w:rsidRPr="00C05C66">
        <w:t>’</w:t>
      </w:r>
      <w:r>
        <w:t>s relationship with the community so that more churches, civic groups, and agencies are working with the ministry</w:t>
      </w:r>
      <w:r w:rsidR="006C07A0">
        <w:t xml:space="preserve">. The result is that the community is more aware of what the </w:t>
      </w:r>
      <w:r w:rsidR="00501E41">
        <w:t>Salvation Army</w:t>
      </w:r>
      <w:r w:rsidR="006C07A0">
        <w:t xml:space="preserve"> is accomplishing</w:t>
      </w:r>
      <w:r w:rsidR="00F17E0E">
        <w:t xml:space="preserve"> in Aiken</w:t>
      </w:r>
      <w:r w:rsidR="006C07A0">
        <w:t>; and</w:t>
      </w:r>
    </w:p>
    <w:p w:rsidR="0023580C" w:rsidRDefault="00235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AF6" w:rsidRPr="00A84C03" w:rsidRDefault="00C93F75" w:rsidP="00A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4E2DEA">
        <w:rPr>
          <w:color w:val="000000" w:themeColor="text1"/>
        </w:rPr>
        <w:t xml:space="preserve">the House of Representatives, grateful for the consistent commitment and excellence David and Angela Repass have demonstrated in their </w:t>
      </w:r>
      <w:r w:rsidR="00A84C03">
        <w:rPr>
          <w:color w:val="000000" w:themeColor="text1"/>
        </w:rPr>
        <w:t>work</w:t>
      </w:r>
      <w:r w:rsidR="004E2DEA">
        <w:rPr>
          <w:color w:val="000000" w:themeColor="text1"/>
        </w:rPr>
        <w:t xml:space="preserve">, takes great pleasure in wishing </w:t>
      </w:r>
      <w:r w:rsidR="00A84C03">
        <w:rPr>
          <w:color w:val="000000" w:themeColor="text1"/>
        </w:rPr>
        <w:t>them</w:t>
      </w:r>
      <w:r w:rsidR="004E2DEA">
        <w:rPr>
          <w:color w:val="000000" w:themeColor="text1"/>
        </w:rPr>
        <w:t xml:space="preserve"> well as </w:t>
      </w:r>
      <w:r w:rsidR="00A84C03">
        <w:rPr>
          <w:color w:val="000000" w:themeColor="text1"/>
        </w:rPr>
        <w:t xml:space="preserve">they </w:t>
      </w:r>
      <w:r w:rsidR="004E2DEA">
        <w:rPr>
          <w:color w:val="000000" w:themeColor="text1"/>
        </w:rPr>
        <w:t>enter</w:t>
      </w:r>
      <w:r w:rsidR="00A84C03">
        <w:rPr>
          <w:color w:val="000000" w:themeColor="text1"/>
        </w:rPr>
        <w:t xml:space="preserve"> a new field of ministry in Conway, and the members trust that God will bless them abundantly there, just as He has in Aiken</w:t>
      </w:r>
      <w:r w:rsidR="004E2DEA">
        <w:rPr>
          <w:color w:val="000000" w:themeColor="text1"/>
        </w:rPr>
        <w:t>. Now, therefore,</w:t>
      </w:r>
    </w:p>
    <w:p w:rsidR="00083AF6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AF6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3AF6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6D9" w:rsidRDefault="00083AF6" w:rsidP="0003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20173">
        <w:t xml:space="preserve"> </w:t>
      </w:r>
      <w:r w:rsidR="00C20173">
        <w:rPr>
          <w:color w:val="000000" w:themeColor="text1"/>
        </w:rPr>
        <w:t>the members of the South Carolina House of Representatives, by this resolution,</w:t>
      </w:r>
      <w:r w:rsidR="000376D9">
        <w:rPr>
          <w:color w:val="000000" w:themeColor="text1"/>
        </w:rPr>
        <w:t xml:space="preserve"> </w:t>
      </w:r>
      <w:r w:rsidR="000376D9">
        <w:t xml:space="preserve">recognize and honor Majors David and Angela Repass of the Salvation Army for their outstanding and dedicated service to the citizens of Aiken </w:t>
      </w:r>
      <w:r w:rsidR="001B6B76">
        <w:t xml:space="preserve">County </w:t>
      </w:r>
      <w:r w:rsidR="000376D9">
        <w:t>and wish them God</w:t>
      </w:r>
      <w:r w:rsidR="00C05C66" w:rsidRPr="00C05C66">
        <w:t>’</w:t>
      </w:r>
      <w:r w:rsidR="000376D9">
        <w:t>s richest blessings as they take up new duties with the Salvation Army</w:t>
      </w:r>
      <w:r w:rsidR="00C05C66" w:rsidRPr="00C05C66">
        <w:t>’</w:t>
      </w:r>
      <w:r w:rsidR="000376D9">
        <w:t xml:space="preserve">s ministry in </w:t>
      </w:r>
      <w:r w:rsidR="00053482">
        <w:t>Conway</w:t>
      </w:r>
      <w:r w:rsidR="000376D9">
        <w:t>.</w:t>
      </w:r>
    </w:p>
    <w:p w:rsidR="00083AF6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3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376D9">
        <w:t>provided</w:t>
      </w:r>
      <w:r>
        <w:t xml:space="preserve"> to</w:t>
      </w:r>
      <w:r w:rsidR="000376D9">
        <w:t xml:space="preserve"> David and Angela Repass.</w:t>
      </w:r>
    </w:p>
    <w:p w:rsidR="009A02E5" w:rsidRDefault="00C05C66" w:rsidP="00A7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02E5" w:rsidRDefault="009A02E5" w:rsidP="00BB0809">
      <w:pPr>
        <w:suppressAutoHyphens/>
      </w:pPr>
    </w:p>
    <w:sectPr w:rsidR="009A02E5" w:rsidSect="00BB08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981" w:rsidRDefault="00225981" w:rsidP="009F0C77">
      <w:r>
        <w:separator/>
      </w:r>
    </w:p>
  </w:endnote>
  <w:endnote w:type="continuationSeparator" w:id="0">
    <w:p w:rsidR="00225981" w:rsidRDefault="002259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0F7464-EF76-46B4-BBFA-A8079FF01A53}"/>
    <w:embedBold r:id="rId2" w:fontKey="{B6218EC8-1EE6-4CB7-A428-3BD898629E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E05BA5-48ED-4975-B159-F1E89D5725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D38841-7E94-469C-A95C-E81771A718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6BF6F9-0E41-4D96-BB38-07E09085A2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809" w:rsidRPr="009A02E5" w:rsidRDefault="00BB0809" w:rsidP="009A02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[5235]</w:t>
    </w:r>
    <w:r>
      <w:tab/>
    </w:r>
    <w:r w:rsidR="006D3A91">
      <w:fldChar w:fldCharType="begin"/>
    </w:r>
    <w:r w:rsidR="006D3A91">
      <w:instrText xml:space="preserve"> PAGE  \* MERGEFORMAT </w:instrText>
    </w:r>
    <w:r w:rsidR="006D3A91">
      <w:fldChar w:fldCharType="separate"/>
    </w:r>
    <w:r w:rsidR="000C185D">
      <w:rPr>
        <w:noProof/>
      </w:rPr>
      <w:t>1</w:t>
    </w:r>
    <w:r w:rsidR="006D3A9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981" w:rsidRDefault="00225981" w:rsidP="009F0C77">
      <w:r>
        <w:separator/>
      </w:r>
    </w:p>
  </w:footnote>
  <w:footnote w:type="continuationSeparator" w:id="0">
    <w:p w:rsidR="00225981" w:rsidRDefault="002259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15AC14"/>
    <w:docVar w:name="CoverBillType" w:val="r"/>
    <w:docVar w:name="docpath" w:val="L:\Council\bills\RM\1615AC14.DOCX"/>
    <w:docVar w:name="dvBillNumber" w:val="52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619F"/>
    <w:rsid w:val="00011869"/>
    <w:rsid w:val="000376D9"/>
    <w:rsid w:val="00042A90"/>
    <w:rsid w:val="00053482"/>
    <w:rsid w:val="000660E8"/>
    <w:rsid w:val="00083AF6"/>
    <w:rsid w:val="000C185D"/>
    <w:rsid w:val="000E1785"/>
    <w:rsid w:val="000F39C2"/>
    <w:rsid w:val="000F40FA"/>
    <w:rsid w:val="0010776B"/>
    <w:rsid w:val="00133E66"/>
    <w:rsid w:val="00136253"/>
    <w:rsid w:val="00141846"/>
    <w:rsid w:val="001435A3"/>
    <w:rsid w:val="0015673C"/>
    <w:rsid w:val="00180FC8"/>
    <w:rsid w:val="001B6B76"/>
    <w:rsid w:val="001C111B"/>
    <w:rsid w:val="001D08F2"/>
    <w:rsid w:val="001D525B"/>
    <w:rsid w:val="001D7F4F"/>
    <w:rsid w:val="00225981"/>
    <w:rsid w:val="002321B6"/>
    <w:rsid w:val="0023580C"/>
    <w:rsid w:val="00250967"/>
    <w:rsid w:val="002543C8"/>
    <w:rsid w:val="0026515E"/>
    <w:rsid w:val="00274080"/>
    <w:rsid w:val="00284AAE"/>
    <w:rsid w:val="002D411B"/>
    <w:rsid w:val="002E5912"/>
    <w:rsid w:val="00301B21"/>
    <w:rsid w:val="00325348"/>
    <w:rsid w:val="0032732C"/>
    <w:rsid w:val="00331649"/>
    <w:rsid w:val="00336AD0"/>
    <w:rsid w:val="0036232F"/>
    <w:rsid w:val="0037079A"/>
    <w:rsid w:val="003D01E8"/>
    <w:rsid w:val="003E5288"/>
    <w:rsid w:val="003F6D79"/>
    <w:rsid w:val="0041760A"/>
    <w:rsid w:val="00417C01"/>
    <w:rsid w:val="004809EE"/>
    <w:rsid w:val="004E0F95"/>
    <w:rsid w:val="004E2DEA"/>
    <w:rsid w:val="004E7D54"/>
    <w:rsid w:val="004F06CE"/>
    <w:rsid w:val="00501E41"/>
    <w:rsid w:val="005273C6"/>
    <w:rsid w:val="0053061F"/>
    <w:rsid w:val="00530A69"/>
    <w:rsid w:val="00545593"/>
    <w:rsid w:val="0054692E"/>
    <w:rsid w:val="0055336D"/>
    <w:rsid w:val="00577C6C"/>
    <w:rsid w:val="005A5C63"/>
    <w:rsid w:val="005C2FE2"/>
    <w:rsid w:val="005D4162"/>
    <w:rsid w:val="005E2BC9"/>
    <w:rsid w:val="005E3978"/>
    <w:rsid w:val="00605102"/>
    <w:rsid w:val="006153C5"/>
    <w:rsid w:val="006215AA"/>
    <w:rsid w:val="00660985"/>
    <w:rsid w:val="006913C9"/>
    <w:rsid w:val="0069470D"/>
    <w:rsid w:val="006C07A0"/>
    <w:rsid w:val="006D3A91"/>
    <w:rsid w:val="00734F00"/>
    <w:rsid w:val="00746A5B"/>
    <w:rsid w:val="007A70AE"/>
    <w:rsid w:val="00806E79"/>
    <w:rsid w:val="008362E8"/>
    <w:rsid w:val="00854344"/>
    <w:rsid w:val="008846A6"/>
    <w:rsid w:val="008A1768"/>
    <w:rsid w:val="008F0F33"/>
    <w:rsid w:val="008F4429"/>
    <w:rsid w:val="0094021A"/>
    <w:rsid w:val="009A02E5"/>
    <w:rsid w:val="009B44AF"/>
    <w:rsid w:val="009C6A0B"/>
    <w:rsid w:val="009F0C77"/>
    <w:rsid w:val="009F4DD1"/>
    <w:rsid w:val="00A41684"/>
    <w:rsid w:val="00A64E80"/>
    <w:rsid w:val="00A71613"/>
    <w:rsid w:val="00A72BCD"/>
    <w:rsid w:val="00A741D9"/>
    <w:rsid w:val="00A833AB"/>
    <w:rsid w:val="00A84C03"/>
    <w:rsid w:val="00A9741D"/>
    <w:rsid w:val="00AD4B17"/>
    <w:rsid w:val="00B412D4"/>
    <w:rsid w:val="00B4292A"/>
    <w:rsid w:val="00B7438D"/>
    <w:rsid w:val="00BB0809"/>
    <w:rsid w:val="00BC619F"/>
    <w:rsid w:val="00BE3C22"/>
    <w:rsid w:val="00BE5000"/>
    <w:rsid w:val="00C0345E"/>
    <w:rsid w:val="00C05C66"/>
    <w:rsid w:val="00C20173"/>
    <w:rsid w:val="00C3483A"/>
    <w:rsid w:val="00C729F2"/>
    <w:rsid w:val="00C74E9D"/>
    <w:rsid w:val="00C82FD3"/>
    <w:rsid w:val="00C92819"/>
    <w:rsid w:val="00C93F75"/>
    <w:rsid w:val="00CC6B7B"/>
    <w:rsid w:val="00CD2089"/>
    <w:rsid w:val="00D35C8F"/>
    <w:rsid w:val="00D45A6A"/>
    <w:rsid w:val="00D73A67"/>
    <w:rsid w:val="00D970A9"/>
    <w:rsid w:val="00DB15A7"/>
    <w:rsid w:val="00DF3845"/>
    <w:rsid w:val="00E41911"/>
    <w:rsid w:val="00E52382"/>
    <w:rsid w:val="00E92EEF"/>
    <w:rsid w:val="00EB5370"/>
    <w:rsid w:val="00EF4B02"/>
    <w:rsid w:val="00F17E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FA8BB98-64AD-4E9E-9B6C-DF09CC446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1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16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08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1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35_2014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7920F-D001-41DA-82C3-C83EBC464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5235: Majors David and Angela Repass - South Carolina Legislature Online</dc:title>
  <dc:creator>McDowell</dc:creator>
  <cp:lastModifiedBy>N Cumfer</cp:lastModifiedBy>
  <cp:revision>7</cp:revision>
  <cp:lastPrinted>2014-05-13T15:41:00Z</cp:lastPrinted>
  <dcterms:created xsi:type="dcterms:W3CDTF">2014-05-13T18:43:00Z</dcterms:created>
  <dcterms:modified xsi:type="dcterms:W3CDTF">2014-12-05T17:10:00Z</dcterms:modified>
</cp:coreProperties>
</file>