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780" w:rsidRDefault="00680780" w:rsidP="00680780">
      <w:pPr>
        <w:widowControl w:val="0"/>
        <w:jc w:val="center"/>
      </w:pPr>
      <w:r w:rsidRPr="00680780">
        <w:rPr>
          <w:b/>
        </w:rPr>
        <w:t>South Carolina General Assembly</w:t>
      </w:r>
    </w:p>
    <w:p w:rsidR="00680780" w:rsidRDefault="00680780" w:rsidP="00680780">
      <w:pPr>
        <w:widowControl w:val="0"/>
        <w:jc w:val="center"/>
      </w:pPr>
      <w:r>
        <w:t>120th Session, 2013-2014</w:t>
      </w:r>
    </w:p>
    <w:p w:rsidR="00680780" w:rsidRDefault="00680780" w:rsidP="00680780">
      <w:pPr>
        <w:widowControl w:val="0"/>
        <w:jc w:val="left"/>
      </w:pPr>
    </w:p>
    <w:p w:rsidR="00680780" w:rsidRDefault="00680780" w:rsidP="00680780">
      <w:pPr>
        <w:widowControl w:val="0"/>
        <w:jc w:val="left"/>
        <w:rPr>
          <w:b/>
        </w:rPr>
      </w:pPr>
      <w:r w:rsidRPr="00680780">
        <w:rPr>
          <w:b/>
        </w:rPr>
        <w:t>H. 5252</w:t>
      </w:r>
    </w:p>
    <w:p w:rsidR="00680780" w:rsidRDefault="00680780" w:rsidP="00680780">
      <w:pPr>
        <w:widowControl w:val="0"/>
        <w:jc w:val="left"/>
        <w:rPr>
          <w:b/>
        </w:rPr>
      </w:pPr>
    </w:p>
    <w:p w:rsidR="00680780" w:rsidRDefault="00680780" w:rsidP="00680780">
      <w:pPr>
        <w:widowControl w:val="0"/>
        <w:jc w:val="left"/>
      </w:pPr>
      <w:r w:rsidRPr="00680780">
        <w:rPr>
          <w:b/>
        </w:rPr>
        <w:t>STATUS INFORMATION</w:t>
      </w:r>
    </w:p>
    <w:p w:rsidR="00680780" w:rsidRDefault="00680780" w:rsidP="00680780">
      <w:pPr>
        <w:widowControl w:val="0"/>
        <w:jc w:val="left"/>
      </w:pPr>
    </w:p>
    <w:p w:rsidR="00680780" w:rsidRDefault="00680780" w:rsidP="00680780">
      <w:pPr>
        <w:widowControl w:val="0"/>
        <w:jc w:val="left"/>
      </w:pPr>
      <w:r>
        <w:t>House Resolution</w:t>
      </w:r>
    </w:p>
    <w:p w:rsidR="00680780" w:rsidRDefault="00680780" w:rsidP="00680780">
      <w:pPr>
        <w:widowControl w:val="0"/>
        <w:jc w:val="left"/>
      </w:pPr>
      <w:r>
        <w:t>Sponsors: Reps. Ballentine, Huggins,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80780" w:rsidRDefault="00680780" w:rsidP="00680780">
      <w:pPr>
        <w:widowControl w:val="0"/>
        <w:jc w:val="left"/>
      </w:pPr>
      <w:r>
        <w:t>Document Path: l:\council\bills\gm\24109ac14.docx</w:t>
      </w:r>
    </w:p>
    <w:p w:rsidR="00680780" w:rsidRDefault="00680780" w:rsidP="00680780">
      <w:pPr>
        <w:widowControl w:val="0"/>
        <w:jc w:val="left"/>
      </w:pPr>
    </w:p>
    <w:p w:rsidR="00680780" w:rsidRDefault="00680780" w:rsidP="00680780">
      <w:pPr>
        <w:widowControl w:val="0"/>
        <w:jc w:val="left"/>
      </w:pPr>
      <w:r>
        <w:t>Introduced in the House on May 14, 2014</w:t>
      </w:r>
    </w:p>
    <w:p w:rsidR="00680780" w:rsidRDefault="00680780" w:rsidP="00680780">
      <w:pPr>
        <w:widowControl w:val="0"/>
        <w:jc w:val="left"/>
      </w:pPr>
      <w:r>
        <w:t>Adopted by the House on May 14, 2014</w:t>
      </w:r>
    </w:p>
    <w:p w:rsidR="00680780" w:rsidRDefault="00680780" w:rsidP="00680780">
      <w:pPr>
        <w:widowControl w:val="0"/>
        <w:jc w:val="left"/>
      </w:pPr>
    </w:p>
    <w:p w:rsidR="00680780" w:rsidRDefault="00680780" w:rsidP="00680780">
      <w:pPr>
        <w:widowControl w:val="0"/>
        <w:jc w:val="left"/>
      </w:pPr>
      <w:r>
        <w:t xml:space="preserve">Summary: </w:t>
      </w:r>
      <w:r w:rsidR="002553E2">
        <w:t>Reverend James Coleester Pitts</w:t>
      </w:r>
    </w:p>
    <w:p w:rsidR="00680780" w:rsidRDefault="00680780" w:rsidP="00680780">
      <w:pPr>
        <w:widowControl w:val="0"/>
        <w:jc w:val="left"/>
      </w:pPr>
    </w:p>
    <w:p w:rsidR="00680780" w:rsidRDefault="00680780" w:rsidP="00680780">
      <w:pPr>
        <w:widowControl w:val="0"/>
        <w:jc w:val="left"/>
      </w:pPr>
    </w:p>
    <w:p w:rsidR="00680780" w:rsidRDefault="00680780" w:rsidP="00680780">
      <w:pPr>
        <w:widowControl w:val="0"/>
        <w:tabs>
          <w:tab w:val="center" w:pos="590"/>
          <w:tab w:val="center" w:pos="1440"/>
          <w:tab w:val="left" w:pos="1872"/>
          <w:tab w:val="left" w:pos="9187"/>
        </w:tabs>
        <w:jc w:val="left"/>
      </w:pPr>
      <w:r w:rsidRPr="00680780">
        <w:rPr>
          <w:b/>
        </w:rPr>
        <w:t>HISTORY OF LEGISLATIVE ACTIONS</w:t>
      </w:r>
    </w:p>
    <w:p w:rsidR="00680780" w:rsidRDefault="00680780" w:rsidP="00680780">
      <w:pPr>
        <w:widowControl w:val="0"/>
        <w:tabs>
          <w:tab w:val="center" w:pos="590"/>
          <w:tab w:val="center" w:pos="1440"/>
          <w:tab w:val="left" w:pos="1872"/>
          <w:tab w:val="left" w:pos="9187"/>
        </w:tabs>
        <w:jc w:val="left"/>
      </w:pPr>
    </w:p>
    <w:p w:rsidR="00680780" w:rsidRPr="00680780" w:rsidRDefault="00680780" w:rsidP="00680780">
      <w:pPr>
        <w:widowControl w:val="0"/>
        <w:tabs>
          <w:tab w:val="center" w:pos="590"/>
          <w:tab w:val="center" w:pos="1440"/>
          <w:tab w:val="left" w:pos="1872"/>
          <w:tab w:val="left" w:pos="9187"/>
        </w:tabs>
        <w:jc w:val="left"/>
      </w:pPr>
      <w:r w:rsidRPr="00680780">
        <w:rPr>
          <w:u w:val="single"/>
        </w:rPr>
        <w:tab/>
        <w:t>Date</w:t>
      </w:r>
      <w:r w:rsidRPr="00680780">
        <w:rPr>
          <w:u w:val="single"/>
        </w:rPr>
        <w:tab/>
        <w:t>Body</w:t>
      </w:r>
      <w:r w:rsidRPr="00680780">
        <w:rPr>
          <w:u w:val="single"/>
        </w:rPr>
        <w:tab/>
        <w:t>Action Description with journal page number</w:t>
      </w:r>
      <w:r w:rsidRPr="00680780">
        <w:rPr>
          <w:u w:val="single"/>
        </w:rPr>
        <w:tab/>
      </w:r>
      <w:bookmarkStart w:id="0" w:name="_GoBack"/>
      <w:bookmarkEnd w:id="0"/>
    </w:p>
    <w:p w:rsidR="00864CDA" w:rsidRDefault="00864CDA" w:rsidP="00864CDA">
      <w:pPr>
        <w:widowControl w:val="0"/>
        <w:tabs>
          <w:tab w:val="right" w:pos="1008"/>
          <w:tab w:val="left" w:pos="1152"/>
          <w:tab w:val="left" w:pos="1872"/>
          <w:tab w:val="left" w:pos="9187"/>
        </w:tabs>
        <w:ind w:left="2088" w:hanging="2088"/>
        <w:jc w:val="left"/>
      </w:pPr>
      <w:r>
        <w:tab/>
        <w:t>5/14/2014</w:t>
      </w:r>
      <w:r>
        <w:tab/>
        <w:t>House</w:t>
      </w:r>
      <w:r>
        <w:tab/>
      </w:r>
      <w:r w:rsidRPr="00075410">
        <w:t>Introduced and adopted (</w:t>
      </w:r>
      <w:hyperlink r:id="rId7" w:history="1">
        <w:r w:rsidRPr="00075410">
          <w:rPr>
            <w:rStyle w:val="Hyperlink"/>
          </w:rPr>
          <w:t>House Journal</w:t>
        </w:r>
        <w:r w:rsidRPr="00075410">
          <w:rPr>
            <w:rStyle w:val="Hyperlink"/>
          </w:rPr>
          <w:noBreakHyphen/>
          <w:t>page 9</w:t>
        </w:r>
      </w:hyperlink>
      <w:r w:rsidRPr="00075410">
        <w:t>)</w:t>
      </w:r>
    </w:p>
    <w:p w:rsidR="00864CDA" w:rsidRDefault="00864CDA" w:rsidP="00864CDA">
      <w:pPr>
        <w:widowControl w:val="0"/>
        <w:tabs>
          <w:tab w:val="right" w:pos="1008"/>
          <w:tab w:val="left" w:pos="1152"/>
          <w:tab w:val="left" w:pos="1872"/>
          <w:tab w:val="left" w:pos="9187"/>
        </w:tabs>
        <w:ind w:left="2088" w:hanging="2088"/>
        <w:jc w:val="left"/>
      </w:pPr>
    </w:p>
    <w:p w:rsidR="00680780" w:rsidRPr="00680780" w:rsidRDefault="00680780" w:rsidP="00680780">
      <w:pPr>
        <w:widowControl w:val="0"/>
        <w:tabs>
          <w:tab w:val="right" w:pos="1008"/>
          <w:tab w:val="left" w:pos="1152"/>
          <w:tab w:val="left" w:pos="1872"/>
          <w:tab w:val="left" w:pos="9187"/>
        </w:tabs>
        <w:ind w:left="2088" w:hanging="2088"/>
        <w:jc w:val="left"/>
      </w:pPr>
    </w:p>
    <w:p w:rsidR="00680780" w:rsidRDefault="00680780" w:rsidP="00680780">
      <w:r w:rsidRPr="00680780">
        <w:rPr>
          <w:b/>
        </w:rPr>
        <w:t>VERSIONS OF THIS BILL</w:t>
      </w:r>
    </w:p>
    <w:p w:rsidR="00680780" w:rsidRDefault="00680780" w:rsidP="00680780"/>
    <w:p w:rsidR="00680780" w:rsidRDefault="001C7404" w:rsidP="00680780">
      <w:hyperlink r:id="rId8" w:history="1">
        <w:r w:rsidR="00680780">
          <w:rPr>
            <w:rStyle w:val="Hyperlink"/>
          </w:rPr>
          <w:t>5/14/2014</w:t>
        </w:r>
      </w:hyperlink>
    </w:p>
    <w:p w:rsidR="00680780" w:rsidRDefault="00680780" w:rsidP="00680780"/>
    <w:p w:rsidR="00680780" w:rsidRDefault="00680780" w:rsidP="00680780">
      <w:pPr>
        <w:sectPr w:rsidR="00680780" w:rsidSect="006807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1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7E3B36">
        <w:t xml:space="preserve">REVEREND JAMES COLEESTER “JIMMY” PITTS, </w:t>
      </w:r>
      <w:r w:rsidR="00933E6F">
        <w:t>MINISTER OF SINGLES II AND BENEVOLENCE AT</w:t>
      </w:r>
      <w:r w:rsidR="007E3B36">
        <w:t xml:space="preserve"> RIVERLAND HILLS BAPTIST CHURCH,</w:t>
      </w:r>
      <w:r w:rsidR="00E1601C">
        <w:t xml:space="preserve"> OF IRMO, SOUTH CAROLINA</w:t>
      </w:r>
      <w:r w:rsidR="007E3B36">
        <w:t xml:space="preserve"> UPON THE OCCASION OF HIS RETIREMENT AFTER TWENTY</w:t>
      </w:r>
      <w:r w:rsidR="00FD0CDA">
        <w:noBreakHyphen/>
      </w:r>
      <w:r w:rsidR="007E3B36">
        <w:t xml:space="preserve">SIX </w:t>
      </w:r>
      <w:r>
        <w:t>YEARS OF EXEMPLARY SERVICE, AND TO WISH HIM CONTINUED SUCCESS AND HAPPINESS IN ALL HIS FUTURE ENDEAVORS.</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FB7" w:rsidRDefault="002021E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FB7">
        <w:t xml:space="preserve"> it is altogether fitting and proper that the members of the House of Representatives of the State of South Carolina should pause in their deliberations to express their gratitude to Reverend Jimmy Pitts for his significant ministry to Riverland Hills Baptist Church</w:t>
      </w:r>
      <w:r w:rsidR="00E1601C">
        <w:t xml:space="preserve"> in Irmo, South Carolina</w:t>
      </w:r>
      <w:r w:rsidR="00863FB7">
        <w:t xml:space="preserve"> and to his community; and</w:t>
      </w:r>
    </w:p>
    <w:p w:rsidR="00933E6F" w:rsidRDefault="00933E6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lay person to be ordained to the ministry from the Riverland Hill congregation, Reverend Jimmy Pitts</w:t>
      </w:r>
      <w:r w:rsidR="00E1601C">
        <w:t xml:space="preserve"> was ordained in 2004, but</w:t>
      </w:r>
      <w:r>
        <w:t xml:space="preserve"> has faithfully shared the Gospel message of Jesus Christ since 1998; and</w:t>
      </w: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E6F" w:rsidRDefault="00933E6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t>
      </w:r>
      <w:r w:rsidR="004E4756">
        <w:t>been</w:t>
      </w:r>
      <w:r>
        <w:t xml:space="preserve"> as the devoted teacher of the church</w:t>
      </w:r>
      <w:r w:rsidR="00157153" w:rsidRPr="00157153">
        <w:t>’</w:t>
      </w:r>
      <w:r>
        <w:t xml:space="preserve">s Bethel Adult Bible Fellowship Sunday school class for </w:t>
      </w:r>
      <w:r w:rsidR="00215C00">
        <w:t xml:space="preserve">more than </w:t>
      </w:r>
      <w:r w:rsidR="00157153">
        <w:t>t</w:t>
      </w:r>
      <w:r>
        <w:t>wenty</w:t>
      </w:r>
      <w:r w:rsidR="00FD0CDA">
        <w:noBreakHyphen/>
      </w:r>
      <w:r>
        <w:t>three years</w:t>
      </w:r>
      <w:r w:rsidR="00553C2F">
        <w:t xml:space="preserve">, encouraging his students to </w:t>
      </w:r>
      <w:r w:rsidR="00E1601C">
        <w:t>live</w:t>
      </w:r>
      <w:r w:rsidR="00553C2F">
        <w:t xml:space="preserve"> the Word of God</w:t>
      </w:r>
      <w:r w:rsidR="00E1601C">
        <w:t xml:space="preserve"> in their daily lives</w:t>
      </w:r>
      <w:r>
        <w:t>; and</w:t>
      </w: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Pitts has </w:t>
      </w:r>
      <w:r w:rsidR="004E4756">
        <w:t>served</w:t>
      </w:r>
      <w:r>
        <w:t xml:space="preserve"> with</w:t>
      </w:r>
      <w:r w:rsidR="00E1601C">
        <w:t xml:space="preserve"> love and</w:t>
      </w:r>
      <w:r>
        <w:t xml:space="preserve"> sincerity through the Singles II and Benevolence</w:t>
      </w:r>
      <w:r w:rsidR="004E4756">
        <w:t xml:space="preserve"> ministries</w:t>
      </w:r>
      <w:r>
        <w:t>, and he was an instrumental organizer and leader of twenty</w:t>
      </w:r>
      <w:r w:rsidR="00FD0CDA">
        <w:noBreakHyphen/>
      </w:r>
      <w:r>
        <w:t>seven mission trips to Romania, four to Peru, and four to Alaska; and</w:t>
      </w:r>
    </w:p>
    <w:p w:rsidR="00157153" w:rsidRDefault="00157153"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153" w:rsidRDefault="00157153"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patriotic tradition of sons of South Carolina, he served with distinction in the United States Army Reserves for twenty</w:t>
      </w:r>
      <w:r w:rsidR="00FD0CDA">
        <w:noBreakHyphen/>
      </w:r>
      <w:r>
        <w:t xml:space="preserve">four years before retiring; and </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w:t>
      </w:r>
      <w:r w:rsidR="004E4756">
        <w:t>day</w:t>
      </w:r>
      <w:r>
        <w:t xml:space="preserve">s of retirement </w:t>
      </w:r>
      <w:r w:rsidR="00475092">
        <w:t>with his beloved wife, Louise; his fine children, David and Julie; and his adoring grandchild, Austin</w:t>
      </w:r>
      <w:r>
        <w:t>; and</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F"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unparalleled</w:t>
      </w:r>
      <w:r w:rsidR="00E1601C">
        <w:rPr>
          <w:color w:val="000000" w:themeColor="text1"/>
          <w:u w:color="000000" w:themeColor="text1"/>
        </w:rPr>
        <w:t xml:space="preserve"> service and</w:t>
      </w:r>
      <w:r>
        <w:rPr>
          <w:color w:val="000000" w:themeColor="text1"/>
          <w:u w:color="000000" w:themeColor="text1"/>
        </w:rPr>
        <w:t xml:space="preserve"> dedication  that </w:t>
      </w:r>
      <w:r>
        <w:t>Reverend Jimmy Pitts</w:t>
      </w:r>
      <w:r>
        <w:rPr>
          <w:color w:val="000000" w:themeColor="text1"/>
          <w:u w:color="000000" w:themeColor="text1"/>
        </w:rPr>
        <w:t xml:space="preserve"> has devoted to </w:t>
      </w:r>
      <w:r>
        <w:t>Riverland Hills Baptist Church</w:t>
      </w:r>
      <w:r>
        <w:rPr>
          <w:color w:val="000000" w:themeColor="text1"/>
          <w:u w:color="000000" w:themeColor="text1"/>
        </w:rPr>
        <w:t xml:space="preserve"> and wish hi</w:t>
      </w:r>
      <w:r w:rsidR="00E1601C">
        <w:rPr>
          <w:color w:val="000000" w:themeColor="text1"/>
          <w:u w:color="000000" w:themeColor="text1"/>
        </w:rPr>
        <w:t>m</w:t>
      </w:r>
      <w:r>
        <w:rPr>
          <w:color w:val="000000" w:themeColor="text1"/>
          <w:u w:color="000000" w:themeColor="text1"/>
        </w:rPr>
        <w:t xml:space="preserve"> many years of enjoyment in his well</w:t>
      </w:r>
      <w:r w:rsidR="00FD0CDA">
        <w:rPr>
          <w:color w:val="000000" w:themeColor="text1"/>
          <w:u w:color="000000" w:themeColor="text1"/>
        </w:rPr>
        <w:noBreakHyphen/>
      </w:r>
      <w:r w:rsidR="00E1601C">
        <w:rPr>
          <w:color w:val="000000" w:themeColor="text1"/>
          <w:u w:color="000000" w:themeColor="text1"/>
        </w:rPr>
        <w:t>deserved</w:t>
      </w:r>
      <w:r>
        <w:rPr>
          <w:color w:val="000000" w:themeColor="text1"/>
          <w:u w:color="000000" w:themeColor="text1"/>
        </w:rPr>
        <w:t xml:space="preserve"> retirement</w:t>
      </w:r>
      <w:r w:rsidR="002021EF">
        <w:t>.  Now, therefore,</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FB7" w:rsidRDefault="002021E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3FB7">
        <w:t xml:space="preserve"> the members of the House of Representatives of the State of South Carolina, by this resolution, recognize and honor Reverend James Coleester “Jimmy” Pitts, </w:t>
      </w:r>
      <w:r w:rsidR="00553C2F">
        <w:t>minister of Singles II and Benevolence at</w:t>
      </w:r>
      <w:r w:rsidR="00863FB7">
        <w:t xml:space="preserve"> Riverland Hills Baptist Church, upon the occasion of his retirement after twenty</w:t>
      </w:r>
      <w:r w:rsidR="00FD0CDA">
        <w:noBreakHyphen/>
      </w:r>
      <w:r w:rsidR="00863FB7">
        <w:t>six years of exemplary service, and wish him continued success and happiness in all his future endeavors.</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Coleester “Jimmy” Pitts.</w:t>
      </w:r>
    </w:p>
    <w:p w:rsidR="001A3CFF" w:rsidRDefault="00FD0CDA" w:rsidP="00A6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CFF" w:rsidRDefault="001A3CFF" w:rsidP="00680780">
      <w:pPr>
        <w:suppressAutoHyphens/>
      </w:pPr>
    </w:p>
    <w:sectPr w:rsidR="001A3CFF" w:rsidSect="006807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C00" w:rsidRDefault="00215C00" w:rsidP="009F0C77">
      <w:r>
        <w:separator/>
      </w:r>
    </w:p>
  </w:endnote>
  <w:endnote w:type="continuationSeparator" w:id="0">
    <w:p w:rsidR="00215C00" w:rsidRDefault="00215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B676A-787E-4C70-B603-3AEC2E0D944E}"/>
    <w:embedBold r:id="rId2" w:fontKey="{71453EFF-A0FB-4EB1-A22B-5B8246D2E656}"/>
  </w:font>
  <w:font w:name="Calibri">
    <w:panose1 w:val="020F0502020204030204"/>
    <w:charset w:val="00"/>
    <w:family w:val="swiss"/>
    <w:pitch w:val="variable"/>
    <w:sig w:usb0="E10002FF" w:usb1="4000ACFF" w:usb2="00000009" w:usb3="00000000" w:csb0="0000019F" w:csb1="00000000"/>
    <w:embedRegular r:id="rId3" w:fontKey="{ED116B2A-118A-4138-B149-D25DD6B0C48B}"/>
  </w:font>
  <w:font w:name="Tahoma">
    <w:panose1 w:val="020B0604030504040204"/>
    <w:charset w:val="00"/>
    <w:family w:val="swiss"/>
    <w:pitch w:val="variable"/>
    <w:sig w:usb0="21002A87" w:usb1="80000000" w:usb2="00000008" w:usb3="00000000" w:csb0="000101FF" w:csb1="00000000"/>
    <w:embedRegular r:id="rId4" w:fontKey="{441245D8-4512-4ED0-8C88-9237F98378B5}"/>
  </w:font>
  <w:font w:name="Cambria">
    <w:panose1 w:val="02040503050406030204"/>
    <w:charset w:val="00"/>
    <w:family w:val="roman"/>
    <w:pitch w:val="variable"/>
    <w:sig w:usb0="E00002FF" w:usb1="400004FF" w:usb2="00000000" w:usb3="00000000" w:csb0="0000019F" w:csb1="00000000"/>
    <w:embedRegular r:id="rId5" w:fontKey="{DC4C50F0-8E52-45D2-BEA9-61DF6B45A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780" w:rsidRPr="001A3CFF" w:rsidRDefault="00680780" w:rsidP="001A3CFF">
    <w:pPr>
      <w:pStyle w:val="Footer"/>
      <w:tabs>
        <w:tab w:val="clear" w:pos="4680"/>
        <w:tab w:val="clear" w:pos="9360"/>
        <w:tab w:val="center" w:pos="2995"/>
      </w:tabs>
      <w:spacing w:before="120"/>
    </w:pPr>
    <w:r>
      <w:t>[5252]</w:t>
    </w:r>
    <w:r>
      <w:tab/>
    </w:r>
    <w:r w:rsidR="00B46821">
      <w:fldChar w:fldCharType="begin"/>
    </w:r>
    <w:r w:rsidR="00B46821">
      <w:instrText xml:space="preserve"> PAGE  \* MERGEFORMAT </w:instrText>
    </w:r>
    <w:r w:rsidR="00B46821">
      <w:fldChar w:fldCharType="separate"/>
    </w:r>
    <w:r w:rsidR="001C7404">
      <w:rPr>
        <w:noProof/>
      </w:rPr>
      <w:t>1</w:t>
    </w:r>
    <w:r w:rsidR="00B468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C00" w:rsidRDefault="00215C00" w:rsidP="009F0C77">
      <w:r>
        <w:separator/>
      </w:r>
    </w:p>
  </w:footnote>
  <w:footnote w:type="continuationSeparator" w:id="0">
    <w:p w:rsidR="00215C00" w:rsidRDefault="00215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09AC14"/>
    <w:docVar w:name="CoverBillType" w:val="r"/>
    <w:docVar w:name="docpath" w:val="L:\Council\bills\GM\24109AC14.DOCX"/>
    <w:docVar w:name="dvBillNumber" w:val="5252"/>
    <w:docVar w:name="dvBillNumberPrefix" w:val="H. "/>
    <w:docVar w:name="dvOriginalBody" w:val="House"/>
    <w:docVar w:name="dvSteno" w:val="GM"/>
    <w:docVar w:name="NameofBody" w:val="h"/>
    <w:docVar w:name="vgroup2" w:val="Council"/>
  </w:docVars>
  <w:rsids>
    <w:rsidRoot w:val="00745650"/>
    <w:rsid w:val="00007A30"/>
    <w:rsid w:val="00011869"/>
    <w:rsid w:val="000D28A9"/>
    <w:rsid w:val="000E1785"/>
    <w:rsid w:val="000E34A7"/>
    <w:rsid w:val="000F40FA"/>
    <w:rsid w:val="0010776B"/>
    <w:rsid w:val="00133E66"/>
    <w:rsid w:val="001435A3"/>
    <w:rsid w:val="00157153"/>
    <w:rsid w:val="00166C2D"/>
    <w:rsid w:val="001A3CFF"/>
    <w:rsid w:val="001C7404"/>
    <w:rsid w:val="001D08F2"/>
    <w:rsid w:val="001D525B"/>
    <w:rsid w:val="001D7F4F"/>
    <w:rsid w:val="002021EF"/>
    <w:rsid w:val="00215C00"/>
    <w:rsid w:val="002321B6"/>
    <w:rsid w:val="00250967"/>
    <w:rsid w:val="002543C8"/>
    <w:rsid w:val="002553E2"/>
    <w:rsid w:val="00284AAE"/>
    <w:rsid w:val="002E5912"/>
    <w:rsid w:val="00301B21"/>
    <w:rsid w:val="00325348"/>
    <w:rsid w:val="0032732C"/>
    <w:rsid w:val="00336AD0"/>
    <w:rsid w:val="0037079A"/>
    <w:rsid w:val="003D01E8"/>
    <w:rsid w:val="003E5288"/>
    <w:rsid w:val="003F6D79"/>
    <w:rsid w:val="0041760A"/>
    <w:rsid w:val="00417C01"/>
    <w:rsid w:val="00475092"/>
    <w:rsid w:val="004809EE"/>
    <w:rsid w:val="004945B7"/>
    <w:rsid w:val="004E4756"/>
    <w:rsid w:val="004E7D54"/>
    <w:rsid w:val="005273C6"/>
    <w:rsid w:val="00530A69"/>
    <w:rsid w:val="00545593"/>
    <w:rsid w:val="005521F1"/>
    <w:rsid w:val="00553C2F"/>
    <w:rsid w:val="00577C6C"/>
    <w:rsid w:val="005C2FE2"/>
    <w:rsid w:val="005E2BC9"/>
    <w:rsid w:val="00605102"/>
    <w:rsid w:val="006215AA"/>
    <w:rsid w:val="00636D0B"/>
    <w:rsid w:val="00680780"/>
    <w:rsid w:val="006913C9"/>
    <w:rsid w:val="0069470D"/>
    <w:rsid w:val="00734F00"/>
    <w:rsid w:val="00745650"/>
    <w:rsid w:val="007812EC"/>
    <w:rsid w:val="007A70AE"/>
    <w:rsid w:val="007E3B36"/>
    <w:rsid w:val="008362E8"/>
    <w:rsid w:val="00863FB7"/>
    <w:rsid w:val="00864CDA"/>
    <w:rsid w:val="008A1768"/>
    <w:rsid w:val="008C390B"/>
    <w:rsid w:val="008F0F33"/>
    <w:rsid w:val="008F4429"/>
    <w:rsid w:val="00933E6F"/>
    <w:rsid w:val="0094021A"/>
    <w:rsid w:val="00987581"/>
    <w:rsid w:val="009B44AF"/>
    <w:rsid w:val="009C6A0B"/>
    <w:rsid w:val="009E0C51"/>
    <w:rsid w:val="009F0C77"/>
    <w:rsid w:val="009F4DD1"/>
    <w:rsid w:val="00A41684"/>
    <w:rsid w:val="00A64BCB"/>
    <w:rsid w:val="00A64E80"/>
    <w:rsid w:val="00A72BCD"/>
    <w:rsid w:val="00A741D9"/>
    <w:rsid w:val="00A833AB"/>
    <w:rsid w:val="00A9741D"/>
    <w:rsid w:val="00AD4B17"/>
    <w:rsid w:val="00AE0189"/>
    <w:rsid w:val="00B412D4"/>
    <w:rsid w:val="00B46821"/>
    <w:rsid w:val="00BE3C22"/>
    <w:rsid w:val="00C0345E"/>
    <w:rsid w:val="00C347D2"/>
    <w:rsid w:val="00C3483A"/>
    <w:rsid w:val="00C74E9D"/>
    <w:rsid w:val="00C82FD3"/>
    <w:rsid w:val="00C92819"/>
    <w:rsid w:val="00CC6B7B"/>
    <w:rsid w:val="00CD2089"/>
    <w:rsid w:val="00D73A67"/>
    <w:rsid w:val="00D970A9"/>
    <w:rsid w:val="00DF3845"/>
    <w:rsid w:val="00E1601C"/>
    <w:rsid w:val="00E41911"/>
    <w:rsid w:val="00E92EEF"/>
    <w:rsid w:val="00F24442"/>
    <w:rsid w:val="00F50AE3"/>
    <w:rsid w:val="00F60F8A"/>
    <w:rsid w:val="00F67CF1"/>
    <w:rsid w:val="00F840F0"/>
    <w:rsid w:val="00FA6530"/>
    <w:rsid w:val="00FB0D0D"/>
    <w:rsid w:val="00FB43B4"/>
    <w:rsid w:val="00FB51CC"/>
    <w:rsid w:val="00FD0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86DB97-206C-4B84-B0B3-CF9FA374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153"/>
    <w:rPr>
      <w:rFonts w:ascii="Tahoma" w:hAnsi="Tahoma" w:cs="Tahoma"/>
      <w:sz w:val="16"/>
      <w:szCs w:val="16"/>
    </w:rPr>
  </w:style>
  <w:style w:type="character" w:customStyle="1" w:styleId="BalloonTextChar">
    <w:name w:val="Balloon Text Char"/>
    <w:basedOn w:val="DefaultParagraphFont"/>
    <w:link w:val="BalloonText"/>
    <w:uiPriority w:val="99"/>
    <w:semiHidden/>
    <w:rsid w:val="00157153"/>
    <w:rPr>
      <w:rFonts w:ascii="Tahoma" w:eastAsia="Times New Roman" w:hAnsi="Tahoma" w:cs="Tahoma"/>
      <w:sz w:val="16"/>
      <w:szCs w:val="16"/>
    </w:rPr>
  </w:style>
  <w:style w:type="character" w:styleId="Hyperlink">
    <w:name w:val="Hyperlink"/>
    <w:basedOn w:val="DefaultParagraphFont"/>
    <w:uiPriority w:val="99"/>
    <w:unhideWhenUsed/>
    <w:rsid w:val="00680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52_20140514.docx" TargetMode="External"/><Relationship Id="rId3" Type="http://schemas.openxmlformats.org/officeDocument/2006/relationships/settings" Target="settings.xml"/><Relationship Id="rId7" Type="http://schemas.openxmlformats.org/officeDocument/2006/relationships/hyperlink" Target="file:///H:\HJ%20Archive\2014\05-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94445-C5D4-4748-8FB3-C42FC9C7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5252: Reverend James Coleester Pitts - South Carolina Legislature Online</dc:title>
  <dc:creator>%USERNAME%</dc:creator>
  <cp:lastModifiedBy>N Cumfer</cp:lastModifiedBy>
  <cp:revision>6</cp:revision>
  <cp:lastPrinted>2014-05-14T13:36:00Z</cp:lastPrinted>
  <dcterms:created xsi:type="dcterms:W3CDTF">2014-05-14T15:08:00Z</dcterms:created>
  <dcterms:modified xsi:type="dcterms:W3CDTF">2014-12-05T17:11:00Z</dcterms:modified>
</cp:coreProperties>
</file>