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8BE" w:rsidRDefault="000438BE" w:rsidP="000438BE">
      <w:pPr>
        <w:widowControl w:val="0"/>
        <w:jc w:val="center"/>
      </w:pPr>
      <w:r w:rsidRPr="000438BE">
        <w:rPr>
          <w:b/>
        </w:rPr>
        <w:t>South Carolina General Assembly</w:t>
      </w:r>
    </w:p>
    <w:p w:rsidR="000438BE" w:rsidRDefault="000438BE" w:rsidP="000438BE">
      <w:pPr>
        <w:widowControl w:val="0"/>
        <w:jc w:val="center"/>
      </w:pPr>
      <w:r>
        <w:t>120th Session, 2013-2014</w:t>
      </w: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jc w:val="left"/>
        <w:rPr>
          <w:b/>
        </w:rPr>
      </w:pPr>
      <w:r w:rsidRPr="000438BE">
        <w:rPr>
          <w:b/>
        </w:rPr>
        <w:t>H. 5285</w:t>
      </w:r>
    </w:p>
    <w:p w:rsidR="000438BE" w:rsidRDefault="000438BE" w:rsidP="000438BE">
      <w:pPr>
        <w:widowControl w:val="0"/>
        <w:jc w:val="left"/>
        <w:rPr>
          <w:b/>
        </w:rPr>
      </w:pPr>
    </w:p>
    <w:p w:rsidR="000438BE" w:rsidRDefault="000438BE" w:rsidP="000438BE">
      <w:pPr>
        <w:widowControl w:val="0"/>
        <w:jc w:val="left"/>
      </w:pPr>
      <w:r w:rsidRPr="000438BE">
        <w:rPr>
          <w:b/>
        </w:rPr>
        <w:t>STATUS INFORMATION</w:t>
      </w: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jc w:val="left"/>
      </w:pPr>
      <w:r>
        <w:t>House Resolution</w:t>
      </w:r>
    </w:p>
    <w:p w:rsidR="000438BE" w:rsidRDefault="000438BE" w:rsidP="000438BE">
      <w:pPr>
        <w:widowControl w:val="0"/>
        <w:jc w:val="left"/>
      </w:pPr>
      <w:r>
        <w:t>Sponsors: Reps. Finlay,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438BE" w:rsidRDefault="000438BE" w:rsidP="000438BE">
      <w:pPr>
        <w:widowControl w:val="0"/>
        <w:jc w:val="left"/>
      </w:pPr>
      <w:r>
        <w:t>Document Path: l:\council\bills\rm\1644ahb14.docx</w:t>
      </w: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jc w:val="left"/>
      </w:pPr>
      <w:r>
        <w:t>Introduced in the House on May 21, 2014</w:t>
      </w:r>
    </w:p>
    <w:p w:rsidR="000438BE" w:rsidRDefault="000438BE" w:rsidP="000438BE">
      <w:pPr>
        <w:widowControl w:val="0"/>
        <w:jc w:val="left"/>
      </w:pPr>
      <w:r>
        <w:t>Adopted by the House on May 21, 2014</w:t>
      </w: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jc w:val="left"/>
      </w:pPr>
      <w:r>
        <w:t xml:space="preserve">Summary: </w:t>
      </w:r>
      <w:r w:rsidR="00594EC6">
        <w:t>Growfood Carolina</w:t>
      </w: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jc w:val="left"/>
      </w:pPr>
    </w:p>
    <w:p w:rsidR="000438BE" w:rsidRDefault="000438BE" w:rsidP="00043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8BE">
        <w:rPr>
          <w:b/>
        </w:rPr>
        <w:t>HISTORY OF LEGISLATIVE ACTIONS</w:t>
      </w:r>
    </w:p>
    <w:p w:rsidR="000438BE" w:rsidRDefault="000438BE" w:rsidP="00043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38BE" w:rsidRPr="000438BE" w:rsidRDefault="000438BE" w:rsidP="00043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8BE">
        <w:rPr>
          <w:u w:val="single"/>
        </w:rPr>
        <w:tab/>
        <w:t>Date</w:t>
      </w:r>
      <w:r w:rsidRPr="000438BE">
        <w:rPr>
          <w:u w:val="single"/>
        </w:rPr>
        <w:tab/>
        <w:t>Body</w:t>
      </w:r>
      <w:r w:rsidRPr="000438BE">
        <w:rPr>
          <w:u w:val="single"/>
        </w:rPr>
        <w:tab/>
        <w:t>Action Description with journal page number</w:t>
      </w:r>
      <w:r w:rsidRPr="000438BE">
        <w:rPr>
          <w:u w:val="single"/>
        </w:rPr>
        <w:tab/>
      </w:r>
      <w:bookmarkStart w:id="0" w:name="_GoBack"/>
      <w:bookmarkEnd w:id="0"/>
    </w:p>
    <w:p w:rsidR="005876BC" w:rsidRDefault="005876BC" w:rsidP="005876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House</w:t>
      </w:r>
      <w:r>
        <w:tab/>
      </w:r>
      <w:r w:rsidRPr="00750ADF">
        <w:t>Introduced and adopted (</w:t>
      </w:r>
      <w:hyperlink r:id="rId7" w:history="1">
        <w:r w:rsidRPr="00750ADF">
          <w:rPr>
            <w:rStyle w:val="Hyperlink"/>
          </w:rPr>
          <w:t>House Journal</w:t>
        </w:r>
        <w:r w:rsidRPr="00750ADF">
          <w:rPr>
            <w:rStyle w:val="Hyperlink"/>
          </w:rPr>
          <w:noBreakHyphen/>
          <w:t>page 104</w:t>
        </w:r>
      </w:hyperlink>
      <w:r w:rsidRPr="00750ADF">
        <w:t>)</w:t>
      </w:r>
    </w:p>
    <w:p w:rsidR="005876BC" w:rsidRDefault="005876BC" w:rsidP="005876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8BE" w:rsidRPr="000438BE" w:rsidRDefault="000438BE" w:rsidP="00043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8BE" w:rsidRDefault="000438BE" w:rsidP="000438BE">
      <w:r w:rsidRPr="000438BE">
        <w:rPr>
          <w:b/>
        </w:rPr>
        <w:t>VERSIONS OF THIS BILL</w:t>
      </w:r>
    </w:p>
    <w:p w:rsidR="000438BE" w:rsidRDefault="000438BE" w:rsidP="000438BE"/>
    <w:p w:rsidR="000438BE" w:rsidRDefault="008E45CF" w:rsidP="000438BE">
      <w:hyperlink r:id="rId8" w:history="1">
        <w:r w:rsidR="000438BE">
          <w:rPr>
            <w:rStyle w:val="Hyperlink"/>
          </w:rPr>
          <w:t>5/21/2014</w:t>
        </w:r>
      </w:hyperlink>
    </w:p>
    <w:p w:rsidR="000438BE" w:rsidRDefault="000438BE" w:rsidP="000438BE"/>
    <w:p w:rsidR="000438BE" w:rsidRDefault="000438BE" w:rsidP="000438BE">
      <w:pPr>
        <w:sectPr w:rsidR="000438BE" w:rsidSect="000438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5A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9C3" w:rsidRDefault="00DE3E92" w:rsidP="00834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349C3">
        <w:t>RECOGNIZE AND COMMEND GROWFOOD CAROLINA FOR ITS OUTSTANDING WORK IN SUPPORTING AND PROMOTING SOUTH CAROLINA</w:t>
      </w:r>
      <w:r w:rsidR="003B5CB5" w:rsidRPr="003B5CB5">
        <w:t>’</w:t>
      </w:r>
      <w:r w:rsidR="008349C3">
        <w:t>S LOCAL FOOD ECONOMY AND TO WISH THE ORGANIZATION WELL IN ALL ITS FUTURE ENDEAVORS.</w:t>
      </w:r>
    </w:p>
    <w:p w:rsidR="003C5AE9" w:rsidRDefault="003C5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7C86" w:rsidRPr="009041CE" w:rsidRDefault="003C5AE9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C86" w:rsidRPr="009041CE">
        <w:rPr>
          <w:color w:val="000000" w:themeColor="text1"/>
          <w:u w:color="000000" w:themeColor="text1"/>
        </w:rPr>
        <w:t xml:space="preserve">a project of the Coastal Conservation League, </w:t>
      </w:r>
      <w:r w:rsidR="00817C86">
        <w:t>G</w:t>
      </w:r>
      <w:r w:rsidR="00817C86" w:rsidRPr="009041CE">
        <w:rPr>
          <w:color w:val="000000" w:themeColor="text1"/>
          <w:u w:color="000000" w:themeColor="text1"/>
        </w:rPr>
        <w:t xml:space="preserve">rowFood Carolina is the first local food hub in South Carolina, serving local farmers within </w:t>
      </w:r>
      <w:r w:rsidR="00817C86">
        <w:rPr>
          <w:color w:val="000000" w:themeColor="text1"/>
          <w:u w:color="000000" w:themeColor="text1"/>
        </w:rPr>
        <w:t>one hundred twenty</w:t>
      </w:r>
      <w:r w:rsidR="00817C86" w:rsidRPr="009041CE">
        <w:rPr>
          <w:color w:val="000000" w:themeColor="text1"/>
          <w:u w:color="000000" w:themeColor="text1"/>
        </w:rPr>
        <w:t xml:space="preserve"> miles of Charleston;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>Whereas, GrowFood Carolina provides essential planning, warehousing, marketing, and distribution services to help small</w:t>
      </w:r>
      <w:r w:rsidR="003B5CB5">
        <w:rPr>
          <w:color w:val="000000" w:themeColor="text1"/>
          <w:u w:color="000000" w:themeColor="text1"/>
        </w:rPr>
        <w:noBreakHyphen/>
      </w:r>
      <w:r w:rsidRPr="009041CE">
        <w:rPr>
          <w:color w:val="000000" w:themeColor="text1"/>
          <w:u w:color="000000" w:themeColor="text1"/>
        </w:rPr>
        <w:t>scale local farmers become more profitable;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</w:t>
      </w:r>
      <w:r w:rsidRPr="009041CE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with</w:t>
      </w:r>
      <w:r w:rsidRPr="009041CE">
        <w:rPr>
          <w:color w:val="000000" w:themeColor="text1"/>
          <w:u w:color="000000" w:themeColor="text1"/>
        </w:rPr>
        <w:t xml:space="preserve"> five growers in 2011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 xml:space="preserve">GrowFood Carolina serves more than </w:t>
      </w:r>
      <w:r>
        <w:rPr>
          <w:color w:val="000000" w:themeColor="text1"/>
          <w:u w:color="000000" w:themeColor="text1"/>
        </w:rPr>
        <w:t xml:space="preserve">fifty </w:t>
      </w:r>
      <w:r w:rsidRPr="009041CE">
        <w:rPr>
          <w:color w:val="000000" w:themeColor="text1"/>
          <w:u w:color="000000" w:themeColor="text1"/>
        </w:rPr>
        <w:t>growers today;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9041CE">
        <w:rPr>
          <w:color w:val="000000" w:themeColor="text1"/>
          <w:u w:color="000000" w:themeColor="text1"/>
        </w:rPr>
        <w:t xml:space="preserve">GrowFood Carolina began with </w:t>
      </w:r>
      <w:r>
        <w:rPr>
          <w:color w:val="000000" w:themeColor="text1"/>
          <w:u w:color="000000" w:themeColor="text1"/>
        </w:rPr>
        <w:t>just twenty</w:t>
      </w:r>
      <w:r w:rsidRPr="009041CE">
        <w:rPr>
          <w:color w:val="000000" w:themeColor="text1"/>
          <w:u w:color="000000" w:themeColor="text1"/>
        </w:rPr>
        <w:t xml:space="preserve"> customers and now has more than </w:t>
      </w:r>
      <w:r>
        <w:rPr>
          <w:color w:val="000000" w:themeColor="text1"/>
          <w:u w:color="000000" w:themeColor="text1"/>
        </w:rPr>
        <w:t>one hundred twenty</w:t>
      </w:r>
      <w:r w:rsidRPr="009041CE">
        <w:rPr>
          <w:color w:val="000000" w:themeColor="text1"/>
          <w:u w:color="000000" w:themeColor="text1"/>
        </w:rPr>
        <w:t xml:space="preserve"> local customers, including major retailers and restaurants;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organization</w:t>
      </w:r>
      <w:r w:rsidRPr="009041CE">
        <w:rPr>
          <w:color w:val="000000" w:themeColor="text1"/>
          <w:u w:color="000000" w:themeColor="text1"/>
        </w:rPr>
        <w:t xml:space="preserve"> has sold more than $900,000 in local produce and returned more than $750,000 to </w:t>
      </w:r>
      <w:r>
        <w:rPr>
          <w:color w:val="000000" w:themeColor="text1"/>
          <w:u w:color="000000" w:themeColor="text1"/>
        </w:rPr>
        <w:t>the f</w:t>
      </w:r>
      <w:r w:rsidRPr="009041CE">
        <w:rPr>
          <w:color w:val="000000" w:themeColor="text1"/>
          <w:u w:color="000000" w:themeColor="text1"/>
        </w:rPr>
        <w:t>armers</w:t>
      </w:r>
      <w:r>
        <w:rPr>
          <w:color w:val="000000" w:themeColor="text1"/>
          <w:u w:color="000000" w:themeColor="text1"/>
        </w:rPr>
        <w:t xml:space="preserve"> of this great State</w:t>
      </w:r>
      <w:r w:rsidRPr="009041CE">
        <w:rPr>
          <w:color w:val="000000" w:themeColor="text1"/>
          <w:u w:color="000000" w:themeColor="text1"/>
        </w:rPr>
        <w:t>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GrowFood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 bestows numerous benefits on the people of the Palmetto State. First, the organization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041CE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</w:t>
      </w:r>
      <w:r w:rsidRPr="009041CE">
        <w:rPr>
          <w:color w:val="000000" w:themeColor="text1"/>
          <w:u w:color="000000" w:themeColor="text1"/>
        </w:rPr>
        <w:t xml:space="preserve"> the local food economy ensures a more resilient and secure food supply in S</w:t>
      </w:r>
      <w:r>
        <w:rPr>
          <w:color w:val="000000" w:themeColor="text1"/>
          <w:u w:color="000000" w:themeColor="text1"/>
        </w:rPr>
        <w:t>outh Carolina;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BB4C86">
        <w:rPr>
          <w:color w:val="000000" w:themeColor="text1"/>
          <w:u w:color="000000" w:themeColor="text1"/>
        </w:rPr>
        <w:t xml:space="preserve">local </w:t>
      </w:r>
      <w:r w:rsidRPr="009041CE">
        <w:rPr>
          <w:color w:val="000000" w:themeColor="text1"/>
          <w:u w:color="000000" w:themeColor="text1"/>
        </w:rPr>
        <w:t>fresh food</w:t>
      </w:r>
      <w:r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as GrowFood supplies </w:t>
      </w:r>
      <w:r w:rsidRPr="009041CE">
        <w:rPr>
          <w:color w:val="000000" w:themeColor="text1"/>
          <w:u w:color="000000" w:themeColor="text1"/>
        </w:rPr>
        <w:t>are integral component</w:t>
      </w:r>
      <w:r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of promoting health</w:t>
      </w:r>
      <w:r>
        <w:rPr>
          <w:color w:val="000000" w:themeColor="text1"/>
          <w:u w:color="000000" w:themeColor="text1"/>
        </w:rPr>
        <w:t>y eating and public health;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 xml:space="preserve">Whereas, GrowFood Carolina </w:t>
      </w:r>
      <w:r>
        <w:rPr>
          <w:color w:val="000000" w:themeColor="text1"/>
          <w:u w:color="000000" w:themeColor="text1"/>
        </w:rPr>
        <w:t xml:space="preserve">also </w:t>
      </w:r>
      <w:r w:rsidRPr="009041CE">
        <w:rPr>
          <w:color w:val="000000" w:themeColor="text1"/>
          <w:u w:color="000000" w:themeColor="text1"/>
        </w:rPr>
        <w:t>supports rural job creation and economic growth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>revitalizes rural and urban communities</w:t>
      </w:r>
      <w:r>
        <w:rPr>
          <w:color w:val="000000" w:themeColor="text1"/>
          <w:u w:color="000000" w:themeColor="text1"/>
        </w:rPr>
        <w:t xml:space="preserve">, and </w:t>
      </w:r>
      <w:r w:rsidRPr="009041CE">
        <w:rPr>
          <w:color w:val="000000" w:themeColor="text1"/>
          <w:u w:color="000000" w:themeColor="text1"/>
        </w:rPr>
        <w:t>boost</w:t>
      </w:r>
      <w:r w:rsidR="007A333D">
        <w:rPr>
          <w:color w:val="000000" w:themeColor="text1"/>
          <w:u w:color="000000" w:themeColor="text1"/>
        </w:rPr>
        <w:t>s</w:t>
      </w:r>
      <w:r w:rsidRPr="009041CE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ur state</w:t>
      </w:r>
      <w:r w:rsidR="003B5CB5" w:rsidRPr="003B5C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agricultural economy</w:t>
      </w:r>
      <w:r w:rsidR="007D18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9041CE">
        <w:rPr>
          <w:color w:val="000000" w:themeColor="text1"/>
          <w:u w:color="000000" w:themeColor="text1"/>
        </w:rPr>
        <w:t>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1CE">
        <w:rPr>
          <w:color w:val="000000" w:themeColor="text1"/>
          <w:u w:color="000000" w:themeColor="text1"/>
        </w:rPr>
        <w:t>Whereas, GrowFood Carolina serves as the inspiration for a statewide network to support local agriculture, as presented in the S</w:t>
      </w:r>
      <w:r>
        <w:rPr>
          <w:color w:val="000000" w:themeColor="text1"/>
          <w:u w:color="000000" w:themeColor="text1"/>
        </w:rPr>
        <w:t>outh Carolina</w:t>
      </w:r>
      <w:r w:rsidRPr="009041CE">
        <w:rPr>
          <w:color w:val="000000" w:themeColor="text1"/>
          <w:u w:color="000000" w:themeColor="text1"/>
        </w:rPr>
        <w:t xml:space="preserve"> Department of Agriculture</w:t>
      </w:r>
      <w:r w:rsidR="003B5CB5" w:rsidRPr="003B5CB5">
        <w:rPr>
          <w:color w:val="000000" w:themeColor="text1"/>
          <w:u w:color="000000" w:themeColor="text1"/>
        </w:rPr>
        <w:t>’</w:t>
      </w:r>
      <w:r w:rsidRPr="009041CE">
        <w:rPr>
          <w:color w:val="000000" w:themeColor="text1"/>
          <w:u w:color="000000" w:themeColor="text1"/>
        </w:rPr>
        <w:t xml:space="preserve">s </w:t>
      </w:r>
      <w:r w:rsidRPr="009041CE">
        <w:rPr>
          <w:i/>
          <w:color w:val="000000" w:themeColor="text1"/>
          <w:u w:color="000000" w:themeColor="text1"/>
        </w:rPr>
        <w:t>Making Small Farms Big Business</w:t>
      </w:r>
      <w:r w:rsidRPr="009041CE">
        <w:rPr>
          <w:color w:val="000000" w:themeColor="text1"/>
          <w:u w:color="000000" w:themeColor="text1"/>
        </w:rPr>
        <w:t xml:space="preserve"> report; and</w:t>
      </w:r>
    </w:p>
    <w:p w:rsidR="00817C86" w:rsidRPr="009041CE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41CE">
        <w:rPr>
          <w:color w:val="000000" w:themeColor="text1"/>
          <w:u w:color="000000" w:themeColor="text1"/>
        </w:rPr>
        <w:t>Whereas, an integral part of improving the quality of life in South Carolina</w:t>
      </w:r>
      <w:r>
        <w:rPr>
          <w:color w:val="000000" w:themeColor="text1"/>
          <w:u w:color="000000" w:themeColor="text1"/>
        </w:rPr>
        <w:t xml:space="preserve">, </w:t>
      </w:r>
      <w:r w:rsidRPr="009041CE">
        <w:rPr>
          <w:color w:val="000000" w:themeColor="text1"/>
          <w:u w:color="000000" w:themeColor="text1"/>
        </w:rPr>
        <w:t>GrowFood Carolina connects land conservation to food and agriculture, as well as to health and wellness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90E" w:rsidRDefault="007F290E" w:rsidP="007F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F290E">
        <w:t>House of Representatives</w:t>
      </w:r>
      <w:r>
        <w:rPr>
          <w:color w:val="000000" w:themeColor="text1"/>
        </w:rPr>
        <w:t xml:space="preserve">, by this resolution, </w:t>
      </w:r>
      <w:r>
        <w:t>recognize and commend GrowFood Carolina for its outstanding work in supporting and promoting South Carolina</w:t>
      </w:r>
      <w:r w:rsidR="003B5CB5" w:rsidRPr="003B5CB5">
        <w:t>’</w:t>
      </w:r>
      <w:r>
        <w:t>s local food economy and wish the organization well in all its future endeavors.</w:t>
      </w: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86" w:rsidRDefault="00817C86" w:rsidP="00817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GrowFood Carolina.</w:t>
      </w:r>
    </w:p>
    <w:p w:rsidR="00371928" w:rsidRDefault="003B5C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928" w:rsidRDefault="00371928" w:rsidP="000438BE">
      <w:pPr>
        <w:suppressAutoHyphens/>
      </w:pPr>
    </w:p>
    <w:sectPr w:rsidR="00371928" w:rsidSect="000438B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F8B" w:rsidRDefault="00DB3F8B" w:rsidP="009F0C77">
      <w:r>
        <w:separator/>
      </w:r>
    </w:p>
  </w:endnote>
  <w:endnote w:type="continuationSeparator" w:id="0">
    <w:p w:rsidR="00DB3F8B" w:rsidRDefault="00DB3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43E74E-D5DD-46F9-AF04-6D59CDF511B0}"/>
    <w:embedBold r:id="rId2" w:fontKey="{15CC75BC-DECF-4DFC-B48F-F62953C1C916}"/>
    <w:embedItalic r:id="rId3" w:fontKey="{EC0F2ED2-73E2-4962-B1D2-42CCDCE4ED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4AF2723-2332-4639-A1D7-31868F8B5C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8A48284-ADCF-42BE-8E13-0FB55D39CF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837752-E874-49C7-AAAD-28EBF083A6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8BE" w:rsidRPr="00371928" w:rsidRDefault="000438BE" w:rsidP="003719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[5285]</w:t>
    </w:r>
    <w:r>
      <w:tab/>
    </w:r>
    <w:r w:rsidR="00D63E33">
      <w:fldChar w:fldCharType="begin"/>
    </w:r>
    <w:r w:rsidR="00D63E33">
      <w:instrText xml:space="preserve"> PAGE  \* MERGEFORMAT </w:instrText>
    </w:r>
    <w:r w:rsidR="00D63E33">
      <w:fldChar w:fldCharType="separate"/>
    </w:r>
    <w:r w:rsidR="008E45CF">
      <w:rPr>
        <w:noProof/>
      </w:rPr>
      <w:t>1</w:t>
    </w:r>
    <w:r w:rsidR="00D63E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F8B" w:rsidRDefault="00DB3F8B" w:rsidP="009F0C77">
      <w:r>
        <w:separator/>
      </w:r>
    </w:p>
  </w:footnote>
  <w:footnote w:type="continuationSeparator" w:id="0">
    <w:p w:rsidR="00DB3F8B" w:rsidRDefault="00DB3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4AHB14"/>
    <w:docVar w:name="CoverBillType" w:val="r"/>
    <w:docVar w:name="docpath" w:val="L:\Council\bills\RM\1644AHB14.DOCX"/>
    <w:docVar w:name="dvBillNumber" w:val="5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D26"/>
    <w:rsid w:val="000018D4"/>
    <w:rsid w:val="00011869"/>
    <w:rsid w:val="000438B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1928"/>
    <w:rsid w:val="003B5CB5"/>
    <w:rsid w:val="003C5AE9"/>
    <w:rsid w:val="003D01E8"/>
    <w:rsid w:val="003D6523"/>
    <w:rsid w:val="003E5288"/>
    <w:rsid w:val="003F6D79"/>
    <w:rsid w:val="0041760A"/>
    <w:rsid w:val="00417C01"/>
    <w:rsid w:val="00455D26"/>
    <w:rsid w:val="004809EE"/>
    <w:rsid w:val="004E0CA0"/>
    <w:rsid w:val="004E7D54"/>
    <w:rsid w:val="005273C6"/>
    <w:rsid w:val="00530A69"/>
    <w:rsid w:val="00545593"/>
    <w:rsid w:val="00577C6C"/>
    <w:rsid w:val="005876BC"/>
    <w:rsid w:val="00594EC6"/>
    <w:rsid w:val="005C2FE2"/>
    <w:rsid w:val="005E2BC9"/>
    <w:rsid w:val="00605102"/>
    <w:rsid w:val="006215AA"/>
    <w:rsid w:val="006913C9"/>
    <w:rsid w:val="0069470D"/>
    <w:rsid w:val="00734F00"/>
    <w:rsid w:val="007A333D"/>
    <w:rsid w:val="007A70AE"/>
    <w:rsid w:val="007D15C8"/>
    <w:rsid w:val="007D181A"/>
    <w:rsid w:val="007F290E"/>
    <w:rsid w:val="00817C86"/>
    <w:rsid w:val="00822C82"/>
    <w:rsid w:val="008349C3"/>
    <w:rsid w:val="008362E8"/>
    <w:rsid w:val="008A0671"/>
    <w:rsid w:val="008A1768"/>
    <w:rsid w:val="008E45C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4C86"/>
    <w:rsid w:val="00BE3C22"/>
    <w:rsid w:val="00C0345E"/>
    <w:rsid w:val="00C3483A"/>
    <w:rsid w:val="00C74E9D"/>
    <w:rsid w:val="00C82FD3"/>
    <w:rsid w:val="00C92819"/>
    <w:rsid w:val="00CC6B7B"/>
    <w:rsid w:val="00CD2089"/>
    <w:rsid w:val="00D148C4"/>
    <w:rsid w:val="00D501A6"/>
    <w:rsid w:val="00D63E33"/>
    <w:rsid w:val="00D73A67"/>
    <w:rsid w:val="00D970A9"/>
    <w:rsid w:val="00DB3F8B"/>
    <w:rsid w:val="00DE3E92"/>
    <w:rsid w:val="00DF3845"/>
    <w:rsid w:val="00E2478B"/>
    <w:rsid w:val="00E41911"/>
    <w:rsid w:val="00E5028A"/>
    <w:rsid w:val="00E52499"/>
    <w:rsid w:val="00E92EEF"/>
    <w:rsid w:val="00EE4DA0"/>
    <w:rsid w:val="00F24442"/>
    <w:rsid w:val="00F245A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6C95B2-5BCC-48C6-8976-EF73600F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8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8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38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5_2014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52DC1-310F-433C-A621-1736AB024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5285: Growfood Carolina - South Carolina Legislature Online</dc:title>
  <dc:creator>McDowell</dc:creator>
  <cp:lastModifiedBy>N Cumfer</cp:lastModifiedBy>
  <cp:revision>6</cp:revision>
  <cp:lastPrinted>2014-05-21T13:36:00Z</cp:lastPrinted>
  <dcterms:created xsi:type="dcterms:W3CDTF">2014-05-21T20:00:00Z</dcterms:created>
  <dcterms:modified xsi:type="dcterms:W3CDTF">2014-12-05T17:11:00Z</dcterms:modified>
</cp:coreProperties>
</file>