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90F" w:rsidRDefault="004D790F" w:rsidP="004D790F">
      <w:pPr>
        <w:widowControl w:val="0"/>
        <w:jc w:val="center"/>
      </w:pPr>
      <w:r w:rsidRPr="004D790F">
        <w:rPr>
          <w:b/>
        </w:rPr>
        <w:t>South Carolina General Assembly</w:t>
      </w:r>
    </w:p>
    <w:p w:rsidR="004D790F" w:rsidRDefault="004D790F" w:rsidP="004D790F">
      <w:pPr>
        <w:widowControl w:val="0"/>
        <w:jc w:val="center"/>
      </w:pPr>
      <w:r>
        <w:t>120th Session, 2013-2014</w:t>
      </w:r>
    </w:p>
    <w:p w:rsidR="004D790F" w:rsidRDefault="004D790F" w:rsidP="004D790F">
      <w:pPr>
        <w:widowControl w:val="0"/>
        <w:jc w:val="left"/>
      </w:pPr>
    </w:p>
    <w:p w:rsidR="004D790F" w:rsidRDefault="004D790F" w:rsidP="004D790F">
      <w:pPr>
        <w:widowControl w:val="0"/>
        <w:jc w:val="left"/>
        <w:rPr>
          <w:b/>
        </w:rPr>
      </w:pPr>
      <w:r w:rsidRPr="004D790F">
        <w:rPr>
          <w:b/>
        </w:rPr>
        <w:t>H. 5345</w:t>
      </w:r>
    </w:p>
    <w:p w:rsidR="004D790F" w:rsidRDefault="004D790F" w:rsidP="004D790F">
      <w:pPr>
        <w:widowControl w:val="0"/>
        <w:jc w:val="left"/>
        <w:rPr>
          <w:b/>
        </w:rPr>
      </w:pPr>
    </w:p>
    <w:p w:rsidR="004D790F" w:rsidRDefault="004D790F" w:rsidP="004D790F">
      <w:pPr>
        <w:widowControl w:val="0"/>
        <w:jc w:val="left"/>
      </w:pPr>
      <w:r w:rsidRPr="004D790F">
        <w:rPr>
          <w:b/>
        </w:rPr>
        <w:t>STATUS INFORMATION</w:t>
      </w:r>
    </w:p>
    <w:p w:rsidR="004D790F" w:rsidRDefault="004D790F" w:rsidP="004D790F">
      <w:pPr>
        <w:widowControl w:val="0"/>
        <w:jc w:val="left"/>
      </w:pPr>
    </w:p>
    <w:p w:rsidR="004D790F" w:rsidRDefault="004D790F" w:rsidP="004D790F">
      <w:pPr>
        <w:widowControl w:val="0"/>
        <w:jc w:val="left"/>
      </w:pPr>
      <w:r>
        <w:t>House Resolution</w:t>
      </w:r>
    </w:p>
    <w:p w:rsidR="004D790F" w:rsidRDefault="004D790F" w:rsidP="004D790F">
      <w:pPr>
        <w:widowControl w:val="0"/>
        <w:jc w:val="left"/>
      </w:pPr>
      <w:r>
        <w:t>Sponsors: Reps. Whitmire,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Williams, Willis and Wood</w:t>
      </w:r>
    </w:p>
    <w:p w:rsidR="004D790F" w:rsidRDefault="004D790F" w:rsidP="004D790F">
      <w:pPr>
        <w:widowControl w:val="0"/>
        <w:jc w:val="left"/>
      </w:pPr>
      <w:r>
        <w:t>Document Path: l:\council\bills\gm\24151vr14.docx</w:t>
      </w:r>
    </w:p>
    <w:p w:rsidR="004D790F" w:rsidRDefault="004D790F" w:rsidP="004D790F">
      <w:pPr>
        <w:widowControl w:val="0"/>
        <w:jc w:val="left"/>
      </w:pPr>
    </w:p>
    <w:p w:rsidR="004D790F" w:rsidRDefault="004D790F" w:rsidP="004D790F">
      <w:pPr>
        <w:widowControl w:val="0"/>
        <w:jc w:val="left"/>
      </w:pPr>
      <w:r>
        <w:t>Introduced in the House on June 3, 2014</w:t>
      </w:r>
    </w:p>
    <w:p w:rsidR="004D790F" w:rsidRDefault="004D790F" w:rsidP="004D790F">
      <w:pPr>
        <w:widowControl w:val="0"/>
        <w:jc w:val="left"/>
      </w:pPr>
      <w:r>
        <w:t>Adopted by the House on June 3, 2014</w:t>
      </w:r>
    </w:p>
    <w:p w:rsidR="004D790F" w:rsidRDefault="004D790F" w:rsidP="004D790F">
      <w:pPr>
        <w:widowControl w:val="0"/>
        <w:jc w:val="left"/>
      </w:pPr>
    </w:p>
    <w:p w:rsidR="004D790F" w:rsidRDefault="004D790F" w:rsidP="004D790F">
      <w:pPr>
        <w:widowControl w:val="0"/>
        <w:jc w:val="left"/>
      </w:pPr>
      <w:r>
        <w:t xml:space="preserve">Summary: </w:t>
      </w:r>
      <w:r w:rsidR="005C5820">
        <w:t>John David Smith</w:t>
      </w:r>
    </w:p>
    <w:p w:rsidR="004D790F" w:rsidRDefault="004D790F" w:rsidP="004D790F">
      <w:pPr>
        <w:widowControl w:val="0"/>
        <w:jc w:val="left"/>
      </w:pPr>
    </w:p>
    <w:p w:rsidR="004D790F" w:rsidRDefault="004D790F" w:rsidP="004D790F">
      <w:pPr>
        <w:widowControl w:val="0"/>
        <w:jc w:val="left"/>
      </w:pPr>
    </w:p>
    <w:p w:rsidR="004D790F" w:rsidRDefault="004D790F" w:rsidP="004D79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90F">
        <w:rPr>
          <w:b/>
        </w:rPr>
        <w:t>HISTORY OF LEGISLATIVE ACTIONS</w:t>
      </w:r>
    </w:p>
    <w:p w:rsidR="004D790F" w:rsidRDefault="004D790F" w:rsidP="004D79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90F" w:rsidRPr="004D790F" w:rsidRDefault="004D790F" w:rsidP="004D79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90F">
        <w:rPr>
          <w:u w:val="single"/>
        </w:rPr>
        <w:tab/>
        <w:t>Date</w:t>
      </w:r>
      <w:r w:rsidRPr="004D790F">
        <w:rPr>
          <w:u w:val="single"/>
        </w:rPr>
        <w:tab/>
        <w:t>Body</w:t>
      </w:r>
      <w:r w:rsidRPr="004D790F">
        <w:rPr>
          <w:u w:val="single"/>
        </w:rPr>
        <w:tab/>
        <w:t>Action Description with journal page number</w:t>
      </w:r>
      <w:r w:rsidRPr="004D790F">
        <w:rPr>
          <w:u w:val="single"/>
        </w:rPr>
        <w:tab/>
      </w:r>
      <w:bookmarkStart w:id="0" w:name="_GoBack"/>
      <w:bookmarkEnd w:id="0"/>
    </w:p>
    <w:p w:rsidR="00135A67" w:rsidRDefault="00135A67" w:rsidP="00135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D95C0F">
        <w:t>Introduced and adopted (</w:t>
      </w:r>
      <w:hyperlink r:id="rId7" w:history="1">
        <w:r w:rsidRPr="00D95C0F">
          <w:rPr>
            <w:rStyle w:val="Hyperlink"/>
          </w:rPr>
          <w:t>House Journal</w:t>
        </w:r>
        <w:r w:rsidRPr="00D95C0F">
          <w:rPr>
            <w:rStyle w:val="Hyperlink"/>
          </w:rPr>
          <w:noBreakHyphen/>
          <w:t>page 45</w:t>
        </w:r>
      </w:hyperlink>
      <w:r w:rsidRPr="00D95C0F">
        <w:t>)</w:t>
      </w:r>
    </w:p>
    <w:p w:rsidR="00135A67" w:rsidRDefault="00135A67" w:rsidP="00135A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90F" w:rsidRPr="004D790F" w:rsidRDefault="004D790F" w:rsidP="004D79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90F" w:rsidRDefault="004D790F" w:rsidP="004D790F">
      <w:r w:rsidRPr="004D790F">
        <w:rPr>
          <w:b/>
        </w:rPr>
        <w:t>VERSIONS OF THIS BILL</w:t>
      </w:r>
    </w:p>
    <w:p w:rsidR="004D790F" w:rsidRDefault="004D790F" w:rsidP="004D790F"/>
    <w:p w:rsidR="004D790F" w:rsidRDefault="00F92D5A" w:rsidP="004D790F">
      <w:hyperlink r:id="rId8" w:history="1">
        <w:r w:rsidR="004D790F">
          <w:rPr>
            <w:rStyle w:val="Hyperlink"/>
          </w:rPr>
          <w:t>6/3/2014</w:t>
        </w:r>
      </w:hyperlink>
    </w:p>
    <w:p w:rsidR="004D790F" w:rsidRDefault="004D790F" w:rsidP="004D790F"/>
    <w:p w:rsidR="004D790F" w:rsidRDefault="004D790F" w:rsidP="004D790F">
      <w:pPr>
        <w:sectPr w:rsidR="004D790F" w:rsidSect="004D79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4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0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970BAC" w:rsidRPr="00970BAC">
        <w:t>JOHN DAVID SMITH, CITY ADMINISTRATOR WITH THE CITY OF WESTMINSTER, UPON THE OCCASION OF HIS RETIREMENT AFTER TEN</w:t>
      </w:r>
      <w:r>
        <w:t xml:space="preserve"> YEARS OF OUTSTANDING SERVICE, AND TO WISH HIM CONTINUED SUCCESS AND HAPPINESS IN ALL HIS FUTURE ENDEAVORS.</w:t>
      </w: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0FD" w:rsidRDefault="00251447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00FD">
        <w:t xml:space="preserve"> it is altogether fitting and proper that the members of the House of Representatives of the State of South Carolina should pause in their deliberations to express their gratitude to </w:t>
      </w:r>
      <w:r w:rsidR="001C1B62">
        <w:t>John David Smith</w:t>
      </w:r>
      <w:r w:rsidR="002700FD">
        <w:t xml:space="preserve"> for his significant contributions to </w:t>
      </w:r>
      <w:r w:rsidR="001C1B62">
        <w:t>the City of Westminster as he begins his well</w:t>
      </w:r>
      <w:r w:rsidR="00A713D4">
        <w:noBreakHyphen/>
      </w:r>
      <w:r w:rsidR="001C1B62">
        <w:t>deserved retirement on June 30</w:t>
      </w:r>
      <w:r w:rsidR="00970BAC">
        <w:t>,</w:t>
      </w:r>
      <w:r w:rsidR="001C1B62">
        <w:t xml:space="preserve"> 2014</w:t>
      </w:r>
      <w:r w:rsidR="002700FD">
        <w:t>; and</w:t>
      </w:r>
    </w:p>
    <w:p w:rsidR="002700FD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FD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1B62">
        <w:t xml:space="preserve">on August 9, 2004, David Smith </w:t>
      </w:r>
      <w:r w:rsidR="0057592E">
        <w:t xml:space="preserve">came from </w:t>
      </w:r>
      <w:r w:rsidR="00970BAC">
        <w:t xml:space="preserve">serving </w:t>
      </w:r>
      <w:r w:rsidR="0057592E" w:rsidRPr="00433137">
        <w:rPr>
          <w:color w:val="000000" w:themeColor="text1"/>
          <w:u w:color="000000" w:themeColor="text1"/>
        </w:rPr>
        <w:t>the City of Cairo, Georgia</w:t>
      </w:r>
      <w:r w:rsidR="0057592E">
        <w:rPr>
          <w:color w:val="000000" w:themeColor="text1"/>
          <w:u w:color="000000" w:themeColor="text1"/>
        </w:rPr>
        <w:t xml:space="preserve">, to </w:t>
      </w:r>
      <w:r w:rsidR="001C1B62">
        <w:t xml:space="preserve">serve as the </w:t>
      </w:r>
      <w:r w:rsidR="0057592E">
        <w:t>u</w:t>
      </w:r>
      <w:r w:rsidR="0057592E">
        <w:rPr>
          <w:color w:val="000000" w:themeColor="text1"/>
          <w:u w:color="000000" w:themeColor="text1"/>
        </w:rPr>
        <w:t>tilit</w:t>
      </w:r>
      <w:r w:rsidR="005710AA">
        <w:rPr>
          <w:color w:val="000000" w:themeColor="text1"/>
          <w:u w:color="000000" w:themeColor="text1"/>
        </w:rPr>
        <w:t>ies</w:t>
      </w:r>
      <w:r w:rsidR="0057592E">
        <w:rPr>
          <w:color w:val="000000" w:themeColor="text1"/>
          <w:u w:color="000000" w:themeColor="text1"/>
        </w:rPr>
        <w:t xml:space="preserve"> d</w:t>
      </w:r>
      <w:r w:rsidR="001C1B62" w:rsidRPr="00433137">
        <w:rPr>
          <w:color w:val="000000" w:themeColor="text1"/>
          <w:u w:color="000000" w:themeColor="text1"/>
        </w:rPr>
        <w:t xml:space="preserve">irector </w:t>
      </w:r>
      <w:r w:rsidR="001C1B62">
        <w:rPr>
          <w:color w:val="000000" w:themeColor="text1"/>
          <w:u w:color="000000" w:themeColor="text1"/>
        </w:rPr>
        <w:t xml:space="preserve">for </w:t>
      </w:r>
      <w:r w:rsidR="001C1B62">
        <w:t>the City of Westminster</w:t>
      </w:r>
      <w:r w:rsidR="0057592E">
        <w:t xml:space="preserve">, </w:t>
      </w:r>
      <w:r w:rsidR="005710AA">
        <w:t xml:space="preserve">nestled in the foothills of the </w:t>
      </w:r>
      <w:r w:rsidR="00970BAC">
        <w:t xml:space="preserve">scenic </w:t>
      </w:r>
      <w:r w:rsidR="005710AA">
        <w:t>Appalachian Mountains in Oconee County</w:t>
      </w:r>
      <w:r>
        <w:t>; and</w:t>
      </w:r>
    </w:p>
    <w:p w:rsidR="005710AA" w:rsidRDefault="005710AA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0AA" w:rsidRDefault="005710AA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previous to serving with the </w:t>
      </w:r>
      <w:r w:rsidRPr="00433137">
        <w:rPr>
          <w:color w:val="000000" w:themeColor="text1"/>
          <w:u w:color="000000" w:themeColor="text1"/>
        </w:rPr>
        <w:t>City of Cairo</w:t>
      </w:r>
      <w:r>
        <w:t xml:space="preserve">, Mr. Smith served with </w:t>
      </w:r>
      <w:r w:rsidRPr="00433137">
        <w:rPr>
          <w:color w:val="000000" w:themeColor="text1"/>
          <w:u w:color="000000" w:themeColor="text1"/>
        </w:rPr>
        <w:t>Florida Power</w:t>
      </w:r>
      <w:r>
        <w:rPr>
          <w:color w:val="000000" w:themeColor="text1"/>
          <w:u w:color="000000" w:themeColor="text1"/>
        </w:rPr>
        <w:t>; and</w:t>
      </w:r>
    </w:p>
    <w:p w:rsidR="0057592E" w:rsidRDefault="0057592E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B62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</w:t>
      </w:r>
      <w:r w:rsidR="005710AA">
        <w:t>assumed dual jobs when</w:t>
      </w:r>
      <w:r>
        <w:t xml:space="preserve"> </w:t>
      </w:r>
      <w:r w:rsidR="005710AA">
        <w:t xml:space="preserve">he became </w:t>
      </w:r>
      <w:r>
        <w:t>the c</w:t>
      </w:r>
      <w:r>
        <w:rPr>
          <w:color w:val="000000" w:themeColor="text1"/>
          <w:u w:color="000000" w:themeColor="text1"/>
        </w:rPr>
        <w:t>ity a</w:t>
      </w:r>
      <w:r w:rsidRPr="00433137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 xml:space="preserve"> for</w:t>
      </w:r>
      <w:r w:rsidRPr="00433137">
        <w:rPr>
          <w:color w:val="000000" w:themeColor="text1"/>
          <w:u w:color="000000" w:themeColor="text1"/>
        </w:rPr>
        <w:t xml:space="preserve"> </w:t>
      </w:r>
      <w:r>
        <w:t xml:space="preserve">the City of Westminster </w:t>
      </w:r>
      <w:r>
        <w:rPr>
          <w:color w:val="000000" w:themeColor="text1"/>
          <w:u w:color="000000" w:themeColor="text1"/>
        </w:rPr>
        <w:t xml:space="preserve">on </w:t>
      </w:r>
      <w:r w:rsidRPr="00433137">
        <w:rPr>
          <w:color w:val="000000" w:themeColor="text1"/>
          <w:u w:color="000000" w:themeColor="text1"/>
        </w:rPr>
        <w:t>April 26, 2005</w:t>
      </w:r>
      <w:r>
        <w:rPr>
          <w:color w:val="000000" w:themeColor="text1"/>
          <w:u w:color="000000" w:themeColor="text1"/>
        </w:rPr>
        <w:t xml:space="preserve">, and has </w:t>
      </w:r>
      <w:r w:rsidR="005710AA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faithfully </w:t>
      </w:r>
      <w:r w:rsidR="005710AA">
        <w:rPr>
          <w:color w:val="000000" w:themeColor="text1"/>
          <w:u w:color="000000" w:themeColor="text1"/>
        </w:rPr>
        <w:t xml:space="preserve">as the </w:t>
      </w:r>
      <w:r w:rsidR="005710AA">
        <w:t>u</w:t>
      </w:r>
      <w:r w:rsidR="005710AA">
        <w:rPr>
          <w:color w:val="000000" w:themeColor="text1"/>
          <w:u w:color="000000" w:themeColor="text1"/>
        </w:rPr>
        <w:t>tilities d</w:t>
      </w:r>
      <w:r w:rsidR="005710AA" w:rsidRPr="00433137">
        <w:rPr>
          <w:color w:val="000000" w:themeColor="text1"/>
          <w:u w:color="000000" w:themeColor="text1"/>
        </w:rPr>
        <w:t>irector</w:t>
      </w:r>
      <w:r w:rsidR="005710AA">
        <w:rPr>
          <w:color w:val="000000" w:themeColor="text1"/>
          <w:u w:color="000000" w:themeColor="text1"/>
        </w:rPr>
        <w:t xml:space="preserve"> and c</w:t>
      </w:r>
      <w:r w:rsidR="005710AA">
        <w:t xml:space="preserve">ity administrator </w:t>
      </w:r>
      <w:r>
        <w:rPr>
          <w:color w:val="000000" w:themeColor="text1"/>
          <w:u w:color="000000" w:themeColor="text1"/>
        </w:rPr>
        <w:t>since that time; and</w:t>
      </w:r>
    </w:p>
    <w:p w:rsidR="0057592E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1B62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representing the </w:t>
      </w:r>
      <w:r>
        <w:t xml:space="preserve">City of Westminster, </w:t>
      </w:r>
      <w:r w:rsidR="00885BC9">
        <w:t xml:space="preserve">Mr. Smith </w:t>
      </w:r>
      <w:r>
        <w:rPr>
          <w:color w:val="000000" w:themeColor="text1"/>
          <w:u w:color="000000" w:themeColor="text1"/>
        </w:rPr>
        <w:t>has s</w:t>
      </w:r>
      <w:r w:rsidR="001C1B62" w:rsidRPr="00433137">
        <w:rPr>
          <w:color w:val="000000" w:themeColor="text1"/>
          <w:u w:color="000000" w:themeColor="text1"/>
        </w:rPr>
        <w:t xml:space="preserve">erved on the </w:t>
      </w:r>
      <w:r>
        <w:rPr>
          <w:color w:val="000000" w:themeColor="text1"/>
          <w:u w:color="000000" w:themeColor="text1"/>
        </w:rPr>
        <w:t>b</w:t>
      </w:r>
      <w:r w:rsidR="001C1B62" w:rsidRPr="00433137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1C1B62" w:rsidRPr="00433137">
        <w:rPr>
          <w:color w:val="000000" w:themeColor="text1"/>
          <w:u w:color="000000" w:themeColor="text1"/>
        </w:rPr>
        <w:t xml:space="preserve">irectors for </w:t>
      </w:r>
      <w:r>
        <w:rPr>
          <w:color w:val="000000" w:themeColor="text1"/>
          <w:u w:color="000000" w:themeColor="text1"/>
        </w:rPr>
        <w:t xml:space="preserve">the </w:t>
      </w:r>
      <w:r w:rsidR="001C1B62" w:rsidRPr="00433137">
        <w:rPr>
          <w:color w:val="000000" w:themeColor="text1"/>
          <w:u w:color="000000" w:themeColor="text1"/>
        </w:rPr>
        <w:t>Piedmont Municipal Power Association</w:t>
      </w:r>
      <w:r w:rsidR="00515618">
        <w:rPr>
          <w:color w:val="000000" w:themeColor="text1"/>
          <w:u w:color="000000" w:themeColor="text1"/>
        </w:rPr>
        <w:t>,</w:t>
      </w:r>
      <w:r w:rsidR="00885BC9">
        <w:rPr>
          <w:color w:val="000000" w:themeColor="text1"/>
          <w:u w:color="000000" w:themeColor="text1"/>
        </w:rPr>
        <w:t xml:space="preserve"> and </w:t>
      </w:r>
      <w:r w:rsidR="00515618">
        <w:rPr>
          <w:color w:val="000000" w:themeColor="text1"/>
          <w:u w:color="000000" w:themeColor="text1"/>
        </w:rPr>
        <w:t xml:space="preserve">he </w:t>
      </w:r>
      <w:r w:rsidR="00885BC9">
        <w:rPr>
          <w:color w:val="000000" w:themeColor="text1"/>
          <w:u w:color="000000" w:themeColor="text1"/>
        </w:rPr>
        <w:t>also has been a member of the Rotary Club since 2004</w:t>
      </w:r>
      <w:r>
        <w:rPr>
          <w:color w:val="000000" w:themeColor="text1"/>
          <w:u w:color="000000" w:themeColor="text1"/>
        </w:rPr>
        <w:t>; and</w:t>
      </w:r>
    </w:p>
    <w:p w:rsidR="0057592E" w:rsidRDefault="0057592E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5BC9" w:rsidRDefault="00885BC9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has served on the b</w:t>
      </w:r>
      <w:r w:rsidRPr="00433137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433137">
        <w:rPr>
          <w:color w:val="000000" w:themeColor="text1"/>
          <w:u w:color="000000" w:themeColor="text1"/>
        </w:rPr>
        <w:t>irectors for</w:t>
      </w:r>
      <w:r>
        <w:rPr>
          <w:color w:val="000000" w:themeColor="text1"/>
          <w:u w:color="000000" w:themeColor="text1"/>
        </w:rPr>
        <w:t xml:space="preserve"> the</w:t>
      </w:r>
      <w:r w:rsidRPr="00433137">
        <w:rPr>
          <w:color w:val="000000" w:themeColor="text1"/>
          <w:u w:color="000000" w:themeColor="text1"/>
        </w:rPr>
        <w:t xml:space="preserve"> Westminster Chamber of Commerce</w:t>
      </w:r>
      <w:r>
        <w:rPr>
          <w:color w:val="000000" w:themeColor="text1"/>
          <w:u w:color="000000" w:themeColor="text1"/>
        </w:rPr>
        <w:t xml:space="preserve"> and has been a member of its Mayberry Comes to Westminster Festival Committee.  The festival just celebrated its fourth year; and </w:t>
      </w:r>
    </w:p>
    <w:p w:rsidR="00885BC9" w:rsidRDefault="00885BC9" w:rsidP="00575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1447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206585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 xml:space="preserve">years of </w:t>
      </w:r>
      <w:r w:rsidR="00206585">
        <w:rPr>
          <w:color w:val="000000" w:themeColor="text1"/>
          <w:u w:color="000000" w:themeColor="text1"/>
        </w:rPr>
        <w:t>singular</w:t>
      </w:r>
      <w:r>
        <w:rPr>
          <w:color w:val="000000" w:themeColor="text1"/>
          <w:u w:color="000000" w:themeColor="text1"/>
        </w:rPr>
        <w:t xml:space="preserve"> dedication that </w:t>
      </w:r>
      <w:r w:rsidR="00206585">
        <w:t>David Smith</w:t>
      </w:r>
      <w:r>
        <w:rPr>
          <w:color w:val="000000" w:themeColor="text1"/>
          <w:u w:color="000000" w:themeColor="text1"/>
        </w:rPr>
        <w:t xml:space="preserve"> has </w:t>
      </w:r>
      <w:r w:rsidR="0057592E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206585">
        <w:t>the City of Westminster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A713D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51447">
        <w:t>.  Now, therefore,</w:t>
      </w: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1447" w:rsidRDefault="002514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FD" w:rsidRDefault="00251447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700FD">
        <w:t xml:space="preserve"> the members of the House of Representatives of the State of South Carolina, by this resolution, recognize and honor John David Smith, </w:t>
      </w:r>
      <w:r w:rsidR="001C1B62">
        <w:t>City Administrator</w:t>
      </w:r>
      <w:r w:rsidR="00206585">
        <w:t xml:space="preserve"> with the City of Westminster</w:t>
      </w:r>
      <w:r w:rsidR="002700FD">
        <w:t xml:space="preserve">, upon the occasion of his retirement after </w:t>
      </w:r>
      <w:r w:rsidR="0057592E">
        <w:t>ten</w:t>
      </w:r>
      <w:r w:rsidR="002700FD">
        <w:t xml:space="preserve"> years of outstanding</w:t>
      </w:r>
      <w:r w:rsidR="00206585">
        <w:t xml:space="preserve"> service, and wish him</w:t>
      </w:r>
      <w:r w:rsidR="002700FD">
        <w:t xml:space="preserve"> continued success and happiness in all his future endeavors.</w:t>
      </w:r>
    </w:p>
    <w:p w:rsidR="002700FD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0FD" w:rsidP="002700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John David Smith.</w:t>
      </w:r>
    </w:p>
    <w:p w:rsidR="00BC594D" w:rsidRDefault="00A713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94D" w:rsidRDefault="00BC594D" w:rsidP="004D790F">
      <w:pPr>
        <w:suppressAutoHyphens/>
      </w:pPr>
    </w:p>
    <w:sectPr w:rsidR="00BC594D" w:rsidSect="004D79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BAC" w:rsidRDefault="00970BAC" w:rsidP="009F0C77">
      <w:r>
        <w:separator/>
      </w:r>
    </w:p>
  </w:endnote>
  <w:endnote w:type="continuationSeparator" w:id="0">
    <w:p w:rsidR="00970BAC" w:rsidRDefault="00970B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45BA69-EEC2-4814-834E-5D280A8A898F}"/>
    <w:embedBold r:id="rId2" w:fontKey="{E640F4B4-EA58-461B-8450-1D978675E2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540FE7-0997-40CF-9D95-E965B2AA5C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20D709-98EF-4C76-8633-506744AB1C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B38D6B-CA61-4029-8562-8E1C1B058E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90F" w:rsidRPr="00BC594D" w:rsidRDefault="004D790F" w:rsidP="00BC59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[5345]</w:t>
    </w:r>
    <w:r>
      <w:tab/>
    </w:r>
    <w:r w:rsidR="00E90DB8">
      <w:fldChar w:fldCharType="begin"/>
    </w:r>
    <w:r w:rsidR="00E90DB8">
      <w:instrText xml:space="preserve"> PAGE  \* MERGEFORMAT </w:instrText>
    </w:r>
    <w:r w:rsidR="00E90DB8">
      <w:fldChar w:fldCharType="separate"/>
    </w:r>
    <w:r w:rsidR="00F92D5A">
      <w:rPr>
        <w:noProof/>
      </w:rPr>
      <w:t>1</w:t>
    </w:r>
    <w:r w:rsidR="00E90D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BAC" w:rsidRDefault="00970BAC" w:rsidP="009F0C77">
      <w:r>
        <w:separator/>
      </w:r>
    </w:p>
  </w:footnote>
  <w:footnote w:type="continuationSeparator" w:id="0">
    <w:p w:rsidR="00970BAC" w:rsidRDefault="00970B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51VR14"/>
    <w:docVar w:name="CoverBillType" w:val="r"/>
    <w:docVar w:name="docpath" w:val="L:\Council\bills\GM\24151VR14.DOCX"/>
    <w:docVar w:name="dvBillNumber" w:val="5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60E8"/>
    <w:rsid w:val="00000803"/>
    <w:rsid w:val="00011869"/>
    <w:rsid w:val="000E1785"/>
    <w:rsid w:val="000F40FA"/>
    <w:rsid w:val="0010776B"/>
    <w:rsid w:val="00133E66"/>
    <w:rsid w:val="00135A67"/>
    <w:rsid w:val="001435A3"/>
    <w:rsid w:val="001C1B62"/>
    <w:rsid w:val="001D08F2"/>
    <w:rsid w:val="001D525B"/>
    <w:rsid w:val="001D7F4F"/>
    <w:rsid w:val="00206585"/>
    <w:rsid w:val="002321B6"/>
    <w:rsid w:val="00250967"/>
    <w:rsid w:val="00251447"/>
    <w:rsid w:val="002543C8"/>
    <w:rsid w:val="002700FD"/>
    <w:rsid w:val="00284AAE"/>
    <w:rsid w:val="002C42A1"/>
    <w:rsid w:val="002E5912"/>
    <w:rsid w:val="00301B21"/>
    <w:rsid w:val="00323B7E"/>
    <w:rsid w:val="00325348"/>
    <w:rsid w:val="0032732C"/>
    <w:rsid w:val="00336AD0"/>
    <w:rsid w:val="0037079A"/>
    <w:rsid w:val="003C3737"/>
    <w:rsid w:val="003D01E8"/>
    <w:rsid w:val="003D60E8"/>
    <w:rsid w:val="003E5288"/>
    <w:rsid w:val="003F6D79"/>
    <w:rsid w:val="0041760A"/>
    <w:rsid w:val="00417C01"/>
    <w:rsid w:val="004809EE"/>
    <w:rsid w:val="004D790F"/>
    <w:rsid w:val="004E7D54"/>
    <w:rsid w:val="00515618"/>
    <w:rsid w:val="005273C6"/>
    <w:rsid w:val="00530A69"/>
    <w:rsid w:val="00545593"/>
    <w:rsid w:val="005710AA"/>
    <w:rsid w:val="0057592E"/>
    <w:rsid w:val="00577C6C"/>
    <w:rsid w:val="005C2FE2"/>
    <w:rsid w:val="005C5820"/>
    <w:rsid w:val="005E2BC9"/>
    <w:rsid w:val="00605102"/>
    <w:rsid w:val="006215AA"/>
    <w:rsid w:val="006654A0"/>
    <w:rsid w:val="006913C9"/>
    <w:rsid w:val="0069470D"/>
    <w:rsid w:val="0070593A"/>
    <w:rsid w:val="00734F00"/>
    <w:rsid w:val="007A70AE"/>
    <w:rsid w:val="007C60D0"/>
    <w:rsid w:val="008362E8"/>
    <w:rsid w:val="00885BC9"/>
    <w:rsid w:val="008A0B70"/>
    <w:rsid w:val="008A1768"/>
    <w:rsid w:val="008F0F33"/>
    <w:rsid w:val="008F4429"/>
    <w:rsid w:val="0094021A"/>
    <w:rsid w:val="00970BAC"/>
    <w:rsid w:val="009B44AF"/>
    <w:rsid w:val="009C6A0B"/>
    <w:rsid w:val="009F0C77"/>
    <w:rsid w:val="009F4DD1"/>
    <w:rsid w:val="00A41684"/>
    <w:rsid w:val="00A64E80"/>
    <w:rsid w:val="00A713D4"/>
    <w:rsid w:val="00A72BCD"/>
    <w:rsid w:val="00A741D9"/>
    <w:rsid w:val="00A833AB"/>
    <w:rsid w:val="00A9741D"/>
    <w:rsid w:val="00AD4B17"/>
    <w:rsid w:val="00B412D4"/>
    <w:rsid w:val="00BC594D"/>
    <w:rsid w:val="00BE3C22"/>
    <w:rsid w:val="00BE5CFC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0DB8"/>
    <w:rsid w:val="00E92EEF"/>
    <w:rsid w:val="00F24442"/>
    <w:rsid w:val="00F50AE3"/>
    <w:rsid w:val="00F67CF1"/>
    <w:rsid w:val="00F840F0"/>
    <w:rsid w:val="00F92D5A"/>
    <w:rsid w:val="00FB0D0D"/>
    <w:rsid w:val="00FB43B4"/>
    <w:rsid w:val="00FD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D4A735-C1BA-4B74-8092-9D57DF24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79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45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41CAC-F3D5-4897-A2C3-8A04B8BBE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5345: John David Smith - South Carolina Legislature Online</dc:title>
  <dc:creator>%USERNAME%</dc:creator>
  <cp:lastModifiedBy>N Cumfer</cp:lastModifiedBy>
  <cp:revision>6</cp:revision>
  <cp:lastPrinted>2014-05-30T17:11:00Z</cp:lastPrinted>
  <dcterms:created xsi:type="dcterms:W3CDTF">2014-06-03T20:05:00Z</dcterms:created>
  <dcterms:modified xsi:type="dcterms:W3CDTF">2014-12-05T18:20:00Z</dcterms:modified>
</cp:coreProperties>
</file>