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E43" w:rsidRDefault="00D93E43" w:rsidP="00D93E43">
      <w:pPr>
        <w:widowControl w:val="0"/>
        <w:jc w:val="center"/>
      </w:pPr>
      <w:r w:rsidRPr="00D93E43">
        <w:rPr>
          <w:b/>
        </w:rPr>
        <w:t>South Carolina General Assembly</w:t>
      </w:r>
    </w:p>
    <w:p w:rsidR="00D93E43" w:rsidRDefault="00D93E43" w:rsidP="00D93E43">
      <w:pPr>
        <w:widowControl w:val="0"/>
        <w:jc w:val="center"/>
      </w:pPr>
      <w:r>
        <w:t>120th Session, 2013-2014</w:t>
      </w:r>
    </w:p>
    <w:p w:rsidR="00D93E43" w:rsidRDefault="00D93E43" w:rsidP="00D93E43">
      <w:pPr>
        <w:widowControl w:val="0"/>
        <w:jc w:val="left"/>
      </w:pPr>
    </w:p>
    <w:p w:rsidR="00D93E43" w:rsidRDefault="00D93E43" w:rsidP="00D93E43">
      <w:pPr>
        <w:widowControl w:val="0"/>
        <w:jc w:val="left"/>
        <w:rPr>
          <w:b/>
        </w:rPr>
      </w:pPr>
      <w:r w:rsidRPr="00D93E43">
        <w:rPr>
          <w:b/>
        </w:rPr>
        <w:t>H. 5367</w:t>
      </w:r>
    </w:p>
    <w:p w:rsidR="00D93E43" w:rsidRDefault="00D93E43" w:rsidP="00D93E43">
      <w:pPr>
        <w:widowControl w:val="0"/>
        <w:jc w:val="left"/>
        <w:rPr>
          <w:b/>
        </w:rPr>
      </w:pPr>
    </w:p>
    <w:p w:rsidR="00D93E43" w:rsidRDefault="00D93E43" w:rsidP="00D93E43">
      <w:pPr>
        <w:widowControl w:val="0"/>
        <w:jc w:val="left"/>
      </w:pPr>
      <w:r w:rsidRPr="00D93E43">
        <w:rPr>
          <w:b/>
        </w:rPr>
        <w:t>STATUS INFORMATION</w:t>
      </w:r>
    </w:p>
    <w:p w:rsidR="00D93E43" w:rsidRDefault="00D93E43" w:rsidP="00D93E43">
      <w:pPr>
        <w:widowControl w:val="0"/>
        <w:jc w:val="left"/>
      </w:pPr>
    </w:p>
    <w:p w:rsidR="00D93E43" w:rsidRDefault="00D93E43" w:rsidP="00D93E43">
      <w:pPr>
        <w:widowControl w:val="0"/>
        <w:jc w:val="left"/>
      </w:pPr>
      <w:r>
        <w:t>House Resolution</w:t>
      </w:r>
    </w:p>
    <w:p w:rsidR="00D93E43" w:rsidRDefault="00D93E43" w:rsidP="00D93E43">
      <w:pPr>
        <w:widowControl w:val="0"/>
        <w:jc w:val="left"/>
      </w:pPr>
      <w:r>
        <w:t>Sponsors: Rep. Knight</w:t>
      </w:r>
    </w:p>
    <w:p w:rsidR="00D93E43" w:rsidRDefault="00D93E43" w:rsidP="00D93E43">
      <w:pPr>
        <w:widowControl w:val="0"/>
        <w:jc w:val="left"/>
      </w:pPr>
      <w:r>
        <w:t>Document Path: l:\council\bills\rm\1677ab14.docx</w:t>
      </w:r>
    </w:p>
    <w:p w:rsidR="00D93E43" w:rsidRDefault="00D93E43" w:rsidP="00D93E43">
      <w:pPr>
        <w:widowControl w:val="0"/>
        <w:jc w:val="left"/>
      </w:pPr>
    </w:p>
    <w:p w:rsidR="00D93E43" w:rsidRDefault="00D93E43" w:rsidP="00D93E43">
      <w:pPr>
        <w:widowControl w:val="0"/>
        <w:jc w:val="left"/>
      </w:pPr>
      <w:r>
        <w:t>Introduced in the House on June 4, 2014</w:t>
      </w:r>
    </w:p>
    <w:p w:rsidR="00D93E43" w:rsidRDefault="00D93E43" w:rsidP="00D93E43">
      <w:pPr>
        <w:widowControl w:val="0"/>
        <w:jc w:val="left"/>
      </w:pPr>
      <w:r>
        <w:t>Adopted by the House on June 4, 2014</w:t>
      </w:r>
    </w:p>
    <w:p w:rsidR="00D93E43" w:rsidRDefault="00D93E43" w:rsidP="00D93E43">
      <w:pPr>
        <w:widowControl w:val="0"/>
        <w:jc w:val="left"/>
      </w:pPr>
    </w:p>
    <w:p w:rsidR="00D93E43" w:rsidRDefault="00D93E43" w:rsidP="00D93E43">
      <w:pPr>
        <w:widowControl w:val="0"/>
        <w:jc w:val="left"/>
      </w:pPr>
      <w:r>
        <w:t xml:space="preserve">Summary: </w:t>
      </w:r>
      <w:r w:rsidR="00CA7015">
        <w:t>Mary Grace Infinger Peters</w:t>
      </w:r>
    </w:p>
    <w:p w:rsidR="00D93E43" w:rsidRDefault="00D93E43" w:rsidP="00D93E43">
      <w:pPr>
        <w:widowControl w:val="0"/>
        <w:jc w:val="left"/>
      </w:pPr>
    </w:p>
    <w:p w:rsidR="00D93E43" w:rsidRDefault="00D93E43" w:rsidP="00D93E43">
      <w:pPr>
        <w:widowControl w:val="0"/>
        <w:jc w:val="left"/>
      </w:pPr>
    </w:p>
    <w:p w:rsidR="00D93E43" w:rsidRDefault="00D93E43" w:rsidP="00D93E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3E43">
        <w:rPr>
          <w:b/>
        </w:rPr>
        <w:t>HISTORY OF LEGISLATIVE ACTIONS</w:t>
      </w:r>
    </w:p>
    <w:p w:rsidR="00D93E43" w:rsidRDefault="00D93E43" w:rsidP="00D93E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3E43" w:rsidRPr="00D93E43" w:rsidRDefault="00D93E43" w:rsidP="00D93E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3E43">
        <w:rPr>
          <w:u w:val="single"/>
        </w:rPr>
        <w:tab/>
        <w:t>Date</w:t>
      </w:r>
      <w:r w:rsidRPr="00D93E43">
        <w:rPr>
          <w:u w:val="single"/>
        </w:rPr>
        <w:tab/>
        <w:t>Body</w:t>
      </w:r>
      <w:r w:rsidRPr="00D93E43">
        <w:rPr>
          <w:u w:val="single"/>
        </w:rPr>
        <w:tab/>
        <w:t>Action Description with journal page number</w:t>
      </w:r>
      <w:r w:rsidRPr="00D93E43">
        <w:rPr>
          <w:u w:val="single"/>
        </w:rPr>
        <w:tab/>
      </w:r>
      <w:bookmarkStart w:id="0" w:name="_GoBack"/>
      <w:bookmarkEnd w:id="0"/>
    </w:p>
    <w:p w:rsidR="00896A56" w:rsidRDefault="00896A56" w:rsidP="00896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6/4/2014</w:t>
      </w:r>
      <w:r>
        <w:tab/>
        <w:t>House</w:t>
      </w:r>
      <w:r>
        <w:tab/>
      </w:r>
      <w:r w:rsidRPr="00F45857">
        <w:t>Introduced and adopted (</w:t>
      </w:r>
      <w:hyperlink r:id="rId7" w:history="1">
        <w:r w:rsidRPr="00F45857">
          <w:rPr>
            <w:rStyle w:val="Hyperlink"/>
          </w:rPr>
          <w:t>House Journal</w:t>
        </w:r>
        <w:r w:rsidRPr="00F45857">
          <w:rPr>
            <w:rStyle w:val="Hyperlink"/>
          </w:rPr>
          <w:noBreakHyphen/>
          <w:t>page 91</w:t>
        </w:r>
      </w:hyperlink>
      <w:r w:rsidRPr="00F45857">
        <w:t>)</w:t>
      </w:r>
    </w:p>
    <w:p w:rsidR="00896A56" w:rsidRDefault="00896A56" w:rsidP="00896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3E43" w:rsidRPr="00D93E43" w:rsidRDefault="00D93E43" w:rsidP="00D93E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3E43" w:rsidRDefault="00D93E43" w:rsidP="00D93E43">
      <w:r w:rsidRPr="00D93E43">
        <w:rPr>
          <w:b/>
        </w:rPr>
        <w:t>VERSIONS OF THIS BILL</w:t>
      </w:r>
    </w:p>
    <w:p w:rsidR="00D93E43" w:rsidRDefault="00D93E43" w:rsidP="00D93E43"/>
    <w:p w:rsidR="00D93E43" w:rsidRDefault="00B67DCC" w:rsidP="00D93E43">
      <w:hyperlink r:id="rId8" w:history="1">
        <w:r w:rsidR="00D93E43">
          <w:rPr>
            <w:rStyle w:val="Hyperlink"/>
          </w:rPr>
          <w:t>6/4/2014</w:t>
        </w:r>
      </w:hyperlink>
    </w:p>
    <w:p w:rsidR="00D93E43" w:rsidRDefault="00D93E43" w:rsidP="00D93E43"/>
    <w:p w:rsidR="00D93E43" w:rsidRDefault="00D93E43" w:rsidP="00D93E43">
      <w:pPr>
        <w:sectPr w:rsidR="00D93E43" w:rsidSect="00D93E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4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368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4D84" w:rsidRPr="00522CE0" w:rsidRDefault="009C1227" w:rsidP="00174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922A6">
        <w:t>C</w:t>
      </w:r>
      <w:r w:rsidR="00174D84">
        <w:t xml:space="preserve">ELEBRATE THE LIFE OF </w:t>
      </w:r>
      <w:r w:rsidR="004922A6">
        <w:t xml:space="preserve">MARY GRACE INFINGER PETERS OF </w:t>
      </w:r>
      <w:r w:rsidR="009E6C20">
        <w:t>HARLEYVILLE</w:t>
      </w:r>
      <w:r w:rsidR="004922A6">
        <w:t xml:space="preserve"> AND TO </w:t>
      </w:r>
      <w:r w:rsidR="00174D84">
        <w:t xml:space="preserve">HONOR HER STRONG COMMITMENT TO </w:t>
      </w:r>
      <w:r w:rsidR="004922A6">
        <w:t>FAMILY AND COMMUNITY</w:t>
      </w:r>
      <w:r w:rsidR="00174D84">
        <w:t>.</w:t>
      </w:r>
    </w:p>
    <w:p w:rsidR="00783689" w:rsidRDefault="00783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22A6" w:rsidRDefault="00783689" w:rsidP="009D2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D28D1">
        <w:t>born</w:t>
      </w:r>
      <w:r w:rsidR="000B0D7C">
        <w:t xml:space="preserve"> on</w:t>
      </w:r>
      <w:r w:rsidR="009D28D1">
        <w:t xml:space="preserve"> August 16, 1921, to Lebby Pinkney and Bertilla Rose Infinger, Mary Grace Infinger Peters, the first of a fine family of seven children, entered this world on a farm near Harleyville</w:t>
      </w:r>
      <w:r w:rsidR="009C6BA1">
        <w:t>. Her younger siblings were Lilly Catherine (Doll), James Lebby, Raymond Sylvester, Charles Ralph, Ethel Louise, and Helen Rose, the latter two of whom are still living</w:t>
      </w:r>
      <w:r w:rsidR="009D28D1">
        <w:t>; and</w:t>
      </w:r>
    </w:p>
    <w:p w:rsidR="009D28D1" w:rsidRDefault="009D28D1" w:rsidP="009D2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28D1" w:rsidRDefault="009D28D1" w:rsidP="009D2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82CFF">
        <w:t>she was raised on the farm, attended Harleyville School</w:t>
      </w:r>
      <w:r w:rsidR="00F5223D">
        <w:t>,</w:t>
      </w:r>
      <w:r w:rsidR="00482CFF">
        <w:t xml:space="preserve"> and graduated in 1939</w:t>
      </w:r>
      <w:r w:rsidR="00F5223D">
        <w:t>. Two years later, she married Isaac Mervin Peters. Two daughters were born to this union, Carol Elaine in 1943 and Linda Grace in 1946; and</w:t>
      </w:r>
    </w:p>
    <w:p w:rsidR="00F5223D" w:rsidRDefault="00F5223D" w:rsidP="009D2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223D" w:rsidRDefault="00F5223D" w:rsidP="009D2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53F3E">
        <w:t>Mary Grace and Mervin lived in Charleston for a few years. She then moved back to the land of her birth and raised her girls there, taking up her needle to support herself and her family as a seamstress at Saint George</w:t>
      </w:r>
      <w:r w:rsidR="00EC222C" w:rsidRPr="00EC222C">
        <w:t>’</w:t>
      </w:r>
      <w:r w:rsidR="00653F3E">
        <w:t>s Carolina Girls</w:t>
      </w:r>
      <w:r w:rsidR="00B47796">
        <w:t xml:space="preserve"> W</w:t>
      </w:r>
      <w:r w:rsidR="00653F3E">
        <w:t>ear. After retir</w:t>
      </w:r>
      <w:r w:rsidR="00443A4A">
        <w:t>ing</w:t>
      </w:r>
      <w:r w:rsidR="00653F3E">
        <w:t>, she cared for her mother until her mother</w:t>
      </w:r>
      <w:r w:rsidR="00EC222C" w:rsidRPr="00EC222C">
        <w:t>’</w:t>
      </w:r>
      <w:r w:rsidR="00653F3E">
        <w:t>s death; and</w:t>
      </w:r>
    </w:p>
    <w:p w:rsidR="004922A6" w:rsidRDefault="004922A6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22A6" w:rsidRDefault="00653F3E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7026D">
        <w:t xml:space="preserve">a lifelong member of Indian Field United Methodist Church near her home, she is the oldest member in the present congregation. </w:t>
      </w:r>
      <w:r w:rsidR="0049144A">
        <w:t>At c</w:t>
      </w:r>
      <w:r w:rsidR="008A6D90">
        <w:t>hurch, sh</w:t>
      </w:r>
      <w:r w:rsidR="0037026D">
        <w:t xml:space="preserve">e is a member of the Good Cheer Sunday School </w:t>
      </w:r>
      <w:r w:rsidR="007866F1">
        <w:t>C</w:t>
      </w:r>
      <w:r w:rsidR="0037026D">
        <w:t>lass, Dorcas Quilting Club, and Country Living Senior Group</w:t>
      </w:r>
      <w:r w:rsidR="00535A74">
        <w:t>. She is also the oldest member of WSCS</w:t>
      </w:r>
      <w:r w:rsidR="0037026D">
        <w:t>; and</w:t>
      </w:r>
    </w:p>
    <w:p w:rsidR="00B91DCA" w:rsidRDefault="00B91DCA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1DCA" w:rsidRDefault="00B91DCA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72D27">
        <w:t>further</w:t>
      </w:r>
      <w:r>
        <w:t>, this woman of faith has attended Indian Field camp meeting</w:t>
      </w:r>
      <w:r w:rsidR="000B0D7C">
        <w:t>s</w:t>
      </w:r>
      <w:r>
        <w:t xml:space="preserve"> all her life and is a family tent holder in tent #72</w:t>
      </w:r>
      <w:r w:rsidR="00FC57BD">
        <w:t>. She still resides at her home in the Rosinville community of Harleyville</w:t>
      </w:r>
      <w:r>
        <w:t>; and</w:t>
      </w:r>
    </w:p>
    <w:p w:rsidR="0037026D" w:rsidRDefault="0037026D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026D" w:rsidRDefault="00535A74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addition to the blessing of being mother to her beloved daughters, Mary Grace proudly claims the title of grandmother </w:t>
      </w:r>
      <w:r w:rsidR="00304786">
        <w:t>of five, great</w:t>
      </w:r>
      <w:r w:rsidR="00EC222C">
        <w:noBreakHyphen/>
      </w:r>
      <w:r w:rsidR="00304786">
        <w:t xml:space="preserve">grandmother of eight, </w:t>
      </w:r>
      <w:r w:rsidR="00C4558A">
        <w:t>and</w:t>
      </w:r>
      <w:r w:rsidR="00304786">
        <w:t xml:space="preserve"> grea</w:t>
      </w:r>
      <w:r w:rsidR="001E244C">
        <w:t>t</w:t>
      </w:r>
      <w:r w:rsidR="00EC222C">
        <w:noBreakHyphen/>
      </w:r>
      <w:r w:rsidR="00304786">
        <w:t>great</w:t>
      </w:r>
      <w:r w:rsidR="00EC222C">
        <w:noBreakHyphen/>
      </w:r>
      <w:r w:rsidR="00304786">
        <w:t>grandmother of three</w:t>
      </w:r>
      <w:r w:rsidR="00C4558A">
        <w:t>. She is befriended by all and honored as the matriarch of her parents</w:t>
      </w:r>
      <w:r w:rsidR="00EC222C" w:rsidRPr="00EC222C">
        <w:t>’</w:t>
      </w:r>
      <w:r w:rsidR="00C4558A">
        <w:t xml:space="preserve"> family</w:t>
      </w:r>
      <w:r w:rsidR="00304786">
        <w:t>; and</w:t>
      </w:r>
    </w:p>
    <w:p w:rsidR="004922A6" w:rsidRDefault="004922A6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280B" w:rsidRPr="00365069" w:rsidRDefault="009C280B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</w:rPr>
        <w:t xml:space="preserve">grateful for the legacy of consistent dedication and excellence </w:t>
      </w:r>
      <w:r w:rsidR="00FE04B0">
        <w:rPr>
          <w:color w:val="000000" w:themeColor="text1"/>
        </w:rPr>
        <w:t>she</w:t>
      </w:r>
      <w:r w:rsidR="00FE04B0">
        <w:t xml:space="preserve"> has be</w:t>
      </w:r>
      <w:r>
        <w:rPr>
          <w:color w:val="000000" w:themeColor="text1"/>
        </w:rPr>
        <w:t>stowed on this great State, the House takes great pleasure</w:t>
      </w:r>
      <w:r w:rsidR="000B0D7C">
        <w:rPr>
          <w:color w:val="000000" w:themeColor="text1"/>
        </w:rPr>
        <w:t xml:space="preserve"> in</w:t>
      </w:r>
      <w:r>
        <w:rPr>
          <w:color w:val="000000" w:themeColor="text1"/>
        </w:rPr>
        <w:t xml:space="preserve"> </w:t>
      </w:r>
      <w:r w:rsidR="00FE04B0">
        <w:rPr>
          <w:color w:val="000000" w:themeColor="text1"/>
        </w:rPr>
        <w:t>a</w:t>
      </w:r>
      <w:r>
        <w:t xml:space="preserve">dding its warmest commendation to the </w:t>
      </w:r>
      <w:r w:rsidR="00FE04B0">
        <w:t xml:space="preserve">praise that has </w:t>
      </w:r>
      <w:r>
        <w:t xml:space="preserve">flowed in over the years to </w:t>
      </w:r>
      <w:r w:rsidR="00FE04B0">
        <w:t>Mary Grace Infinger Peters</w:t>
      </w:r>
      <w:r w:rsidR="00E6562E">
        <w:t xml:space="preserve"> from those who have </w:t>
      </w:r>
      <w:r w:rsidR="009844F9">
        <w:t xml:space="preserve">had </w:t>
      </w:r>
      <w:r w:rsidR="00E6562E">
        <w:t>the privilege of knowing her</w:t>
      </w:r>
      <w:r w:rsidR="00FE04B0">
        <w:t>.</w:t>
      </w:r>
      <w:r>
        <w:t xml:space="preserve"> </w:t>
      </w:r>
      <w:r>
        <w:rPr>
          <w:color w:val="000000" w:themeColor="text1"/>
          <w:u w:color="000000" w:themeColor="text1"/>
        </w:rPr>
        <w:t>N</w:t>
      </w:r>
      <w:r>
        <w:t>ow, therefore,</w:t>
      </w:r>
    </w:p>
    <w:p w:rsidR="009C280B" w:rsidRDefault="009C280B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80B" w:rsidRDefault="009C280B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280B" w:rsidRDefault="009C280B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4DC" w:rsidRPr="00522CE0" w:rsidRDefault="009C280B" w:rsidP="00064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0644DC">
        <w:t xml:space="preserve">celebrate the life of Mary Grace Infinger Peters of </w:t>
      </w:r>
      <w:r w:rsidR="009E6C20">
        <w:t>Harleyville</w:t>
      </w:r>
      <w:r w:rsidR="000644DC">
        <w:t xml:space="preserve"> and honor her strong commitment to family and community.</w:t>
      </w:r>
    </w:p>
    <w:p w:rsidR="009C280B" w:rsidRDefault="009C280B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280B" w:rsidRPr="00522CE0" w:rsidRDefault="009C280B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644DC">
        <w:t>Mary Grace Infinger Peters</w:t>
      </w:r>
      <w:r>
        <w:t>.</w:t>
      </w:r>
    </w:p>
    <w:p w:rsidR="00A14B6D" w:rsidRDefault="00EC22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4B6D" w:rsidRDefault="00A14B6D" w:rsidP="00D93E43">
      <w:pPr>
        <w:suppressAutoHyphens/>
      </w:pPr>
    </w:p>
    <w:sectPr w:rsidR="00A14B6D" w:rsidSect="00D93E4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4B0" w:rsidRDefault="00FE04B0" w:rsidP="009F0C77">
      <w:r>
        <w:separator/>
      </w:r>
    </w:p>
  </w:endnote>
  <w:endnote w:type="continuationSeparator" w:id="0">
    <w:p w:rsidR="00FE04B0" w:rsidRDefault="00FE04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1ED08C-91EF-4D1F-8109-E9CD2820E65C}"/>
    <w:embedBold r:id="rId2" w:fontKey="{F81DA2BA-9EF7-432B-9502-481B7B58A8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3F48DC-2345-494C-9079-59A66DEDA2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ABAA42B-C36E-41B8-9570-A6CFFAA7AF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A58494-40CB-467A-A142-3416F46F97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E43" w:rsidRPr="00A14B6D" w:rsidRDefault="00D93E43" w:rsidP="00A14B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[5367]</w:t>
    </w:r>
    <w:r>
      <w:tab/>
    </w:r>
    <w:r w:rsidR="006A5DB7">
      <w:fldChar w:fldCharType="begin"/>
    </w:r>
    <w:r w:rsidR="006A5DB7">
      <w:instrText xml:space="preserve"> PAGE  \* MERGEFORMAT </w:instrText>
    </w:r>
    <w:r w:rsidR="006A5DB7">
      <w:fldChar w:fldCharType="separate"/>
    </w:r>
    <w:r w:rsidR="00B67DCC">
      <w:rPr>
        <w:noProof/>
      </w:rPr>
      <w:t>1</w:t>
    </w:r>
    <w:r w:rsidR="006A5DB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4B0" w:rsidRDefault="00FE04B0" w:rsidP="009F0C77">
      <w:r>
        <w:separator/>
      </w:r>
    </w:p>
  </w:footnote>
  <w:footnote w:type="continuationSeparator" w:id="0">
    <w:p w:rsidR="00FE04B0" w:rsidRDefault="00FE04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77AB14"/>
    <w:docVar w:name="CoverBillType" w:val="r"/>
    <w:docVar w:name="docpath" w:val="L:\Council\bills\RM\1677AB14.DOCX"/>
    <w:docVar w:name="dvBillNumber" w:val="53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04B0D"/>
    <w:rsid w:val="00011869"/>
    <w:rsid w:val="00012958"/>
    <w:rsid w:val="000269FD"/>
    <w:rsid w:val="000644DC"/>
    <w:rsid w:val="000B0D7C"/>
    <w:rsid w:val="000D04C6"/>
    <w:rsid w:val="000E1785"/>
    <w:rsid w:val="000F40FA"/>
    <w:rsid w:val="0010776B"/>
    <w:rsid w:val="00133E66"/>
    <w:rsid w:val="001435A3"/>
    <w:rsid w:val="00174D84"/>
    <w:rsid w:val="00181C26"/>
    <w:rsid w:val="001D08F2"/>
    <w:rsid w:val="001D525B"/>
    <w:rsid w:val="001D7F4F"/>
    <w:rsid w:val="001E244C"/>
    <w:rsid w:val="002321B6"/>
    <w:rsid w:val="00250967"/>
    <w:rsid w:val="002543C8"/>
    <w:rsid w:val="00283469"/>
    <w:rsid w:val="00284AAE"/>
    <w:rsid w:val="002E5912"/>
    <w:rsid w:val="00301B21"/>
    <w:rsid w:val="00304786"/>
    <w:rsid w:val="00325348"/>
    <w:rsid w:val="0032732C"/>
    <w:rsid w:val="00336AD0"/>
    <w:rsid w:val="0037026D"/>
    <w:rsid w:val="0037079A"/>
    <w:rsid w:val="003D01E8"/>
    <w:rsid w:val="003E5288"/>
    <w:rsid w:val="003F6D79"/>
    <w:rsid w:val="004016EC"/>
    <w:rsid w:val="0041760A"/>
    <w:rsid w:val="00417C01"/>
    <w:rsid w:val="00443A4A"/>
    <w:rsid w:val="004809EE"/>
    <w:rsid w:val="00482CFF"/>
    <w:rsid w:val="0049144A"/>
    <w:rsid w:val="004922A6"/>
    <w:rsid w:val="004E7D54"/>
    <w:rsid w:val="005273C6"/>
    <w:rsid w:val="00530A69"/>
    <w:rsid w:val="00535A74"/>
    <w:rsid w:val="00545593"/>
    <w:rsid w:val="00577C6C"/>
    <w:rsid w:val="005A2802"/>
    <w:rsid w:val="005C2FE2"/>
    <w:rsid w:val="005E2BC9"/>
    <w:rsid w:val="00605102"/>
    <w:rsid w:val="006215AA"/>
    <w:rsid w:val="006373D8"/>
    <w:rsid w:val="00653F3E"/>
    <w:rsid w:val="006913C9"/>
    <w:rsid w:val="0069470D"/>
    <w:rsid w:val="006A5DB7"/>
    <w:rsid w:val="00704B0D"/>
    <w:rsid w:val="00734F00"/>
    <w:rsid w:val="00783689"/>
    <w:rsid w:val="007866F1"/>
    <w:rsid w:val="007A70AE"/>
    <w:rsid w:val="007F2D0B"/>
    <w:rsid w:val="008362E8"/>
    <w:rsid w:val="00873D60"/>
    <w:rsid w:val="00896A56"/>
    <w:rsid w:val="008A1768"/>
    <w:rsid w:val="008A6D90"/>
    <w:rsid w:val="008F0F33"/>
    <w:rsid w:val="008F4429"/>
    <w:rsid w:val="0094021A"/>
    <w:rsid w:val="009844F9"/>
    <w:rsid w:val="009B44AF"/>
    <w:rsid w:val="009C1227"/>
    <w:rsid w:val="009C280B"/>
    <w:rsid w:val="009C6A0B"/>
    <w:rsid w:val="009C6BA1"/>
    <w:rsid w:val="009D28D1"/>
    <w:rsid w:val="009E6C20"/>
    <w:rsid w:val="009E6F7F"/>
    <w:rsid w:val="009F0C77"/>
    <w:rsid w:val="009F4DD1"/>
    <w:rsid w:val="00A14B6D"/>
    <w:rsid w:val="00A41684"/>
    <w:rsid w:val="00A64E80"/>
    <w:rsid w:val="00A72BCD"/>
    <w:rsid w:val="00A741D9"/>
    <w:rsid w:val="00A833AB"/>
    <w:rsid w:val="00A9741D"/>
    <w:rsid w:val="00AD4B17"/>
    <w:rsid w:val="00B412D4"/>
    <w:rsid w:val="00B47796"/>
    <w:rsid w:val="00B67DCC"/>
    <w:rsid w:val="00B76A1D"/>
    <w:rsid w:val="00B91DCA"/>
    <w:rsid w:val="00BE3C22"/>
    <w:rsid w:val="00C0345E"/>
    <w:rsid w:val="00C3483A"/>
    <w:rsid w:val="00C4558A"/>
    <w:rsid w:val="00C46A1C"/>
    <w:rsid w:val="00C74E9D"/>
    <w:rsid w:val="00C82FD3"/>
    <w:rsid w:val="00C92819"/>
    <w:rsid w:val="00CA7015"/>
    <w:rsid w:val="00CC6B7B"/>
    <w:rsid w:val="00CD2089"/>
    <w:rsid w:val="00D65E2D"/>
    <w:rsid w:val="00D72D27"/>
    <w:rsid w:val="00D73A67"/>
    <w:rsid w:val="00D93E43"/>
    <w:rsid w:val="00D970A9"/>
    <w:rsid w:val="00DF3845"/>
    <w:rsid w:val="00DF3B52"/>
    <w:rsid w:val="00E41911"/>
    <w:rsid w:val="00E6562E"/>
    <w:rsid w:val="00E92EEF"/>
    <w:rsid w:val="00EB7626"/>
    <w:rsid w:val="00EC222C"/>
    <w:rsid w:val="00F24442"/>
    <w:rsid w:val="00F50AE3"/>
    <w:rsid w:val="00F51ADF"/>
    <w:rsid w:val="00F5223D"/>
    <w:rsid w:val="00F67CF1"/>
    <w:rsid w:val="00F840F0"/>
    <w:rsid w:val="00FB0D0D"/>
    <w:rsid w:val="00FB43B4"/>
    <w:rsid w:val="00FC57BD"/>
    <w:rsid w:val="00FE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1385CA1-B28F-4821-AB0D-AD07091A7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3A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A4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3E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67_2014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E7A73-F4A1-4A9F-8B74-74E057E47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5367: Mary Grace Infinger Peters - South Carolina Legislature Online</dc:title>
  <dc:creator>McDowell</dc:creator>
  <cp:lastModifiedBy>N Cumfer</cp:lastModifiedBy>
  <cp:revision>6</cp:revision>
  <cp:lastPrinted>2014-06-04T17:11:00Z</cp:lastPrinted>
  <dcterms:created xsi:type="dcterms:W3CDTF">2014-06-04T20:02:00Z</dcterms:created>
  <dcterms:modified xsi:type="dcterms:W3CDTF">2014-12-05T18:20:00Z</dcterms:modified>
</cp:coreProperties>
</file>