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363" w:rsidRDefault="00445363" w:rsidP="00445363">
      <w:pPr>
        <w:widowControl w:val="0"/>
        <w:jc w:val="center"/>
      </w:pPr>
      <w:r w:rsidRPr="00445363">
        <w:rPr>
          <w:b/>
        </w:rPr>
        <w:t>South Carolina General Assembly</w:t>
      </w:r>
    </w:p>
    <w:p w:rsidR="00445363" w:rsidRDefault="00445363" w:rsidP="00445363">
      <w:pPr>
        <w:widowControl w:val="0"/>
        <w:jc w:val="center"/>
      </w:pPr>
      <w:r>
        <w:t>120th Session, 2013-2014</w:t>
      </w:r>
    </w:p>
    <w:p w:rsidR="00445363" w:rsidRDefault="00445363" w:rsidP="00445363">
      <w:pPr>
        <w:widowControl w:val="0"/>
        <w:jc w:val="left"/>
      </w:pPr>
    </w:p>
    <w:p w:rsidR="00445363" w:rsidRDefault="00445363" w:rsidP="00445363">
      <w:pPr>
        <w:widowControl w:val="0"/>
        <w:jc w:val="left"/>
        <w:rPr>
          <w:b/>
        </w:rPr>
      </w:pPr>
      <w:r w:rsidRPr="00445363">
        <w:rPr>
          <w:b/>
        </w:rPr>
        <w:t>H. 5385</w:t>
      </w:r>
    </w:p>
    <w:p w:rsidR="00445363" w:rsidRDefault="00445363" w:rsidP="00445363">
      <w:pPr>
        <w:widowControl w:val="0"/>
        <w:jc w:val="left"/>
        <w:rPr>
          <w:b/>
        </w:rPr>
      </w:pPr>
    </w:p>
    <w:p w:rsidR="00445363" w:rsidRDefault="00445363" w:rsidP="00445363">
      <w:pPr>
        <w:widowControl w:val="0"/>
        <w:jc w:val="left"/>
      </w:pPr>
      <w:r w:rsidRPr="00445363">
        <w:rPr>
          <w:b/>
        </w:rPr>
        <w:t>STATUS INFORMATION</w:t>
      </w:r>
    </w:p>
    <w:p w:rsidR="00445363" w:rsidRDefault="00445363" w:rsidP="00445363">
      <w:pPr>
        <w:widowControl w:val="0"/>
        <w:jc w:val="left"/>
      </w:pPr>
    </w:p>
    <w:p w:rsidR="00445363" w:rsidRDefault="00445363" w:rsidP="00445363">
      <w:pPr>
        <w:widowControl w:val="0"/>
        <w:jc w:val="left"/>
      </w:pPr>
      <w:r>
        <w:t>Concurrent Resolution</w:t>
      </w:r>
    </w:p>
    <w:p w:rsidR="00445363" w:rsidRDefault="00445363" w:rsidP="00445363">
      <w:pPr>
        <w:widowControl w:val="0"/>
        <w:jc w:val="left"/>
      </w:pPr>
      <w:r>
        <w:t>Sponsors: Rep. Sabb</w:t>
      </w:r>
    </w:p>
    <w:p w:rsidR="00445363" w:rsidRDefault="00445363" w:rsidP="00445363">
      <w:pPr>
        <w:widowControl w:val="0"/>
        <w:jc w:val="left"/>
      </w:pPr>
      <w:r>
        <w:t>Document Path: l:\council\bills\swb\5147cm14.docx</w:t>
      </w:r>
    </w:p>
    <w:p w:rsidR="00445363" w:rsidRDefault="00445363" w:rsidP="00445363">
      <w:pPr>
        <w:widowControl w:val="0"/>
        <w:jc w:val="left"/>
      </w:pPr>
    </w:p>
    <w:p w:rsidR="00445363" w:rsidRDefault="00445363" w:rsidP="00445363">
      <w:pPr>
        <w:widowControl w:val="0"/>
        <w:jc w:val="left"/>
      </w:pPr>
      <w:r>
        <w:t>Introduced in the House on June 17, 2014</w:t>
      </w:r>
    </w:p>
    <w:p w:rsidR="00445363" w:rsidRDefault="00445363" w:rsidP="00445363">
      <w:pPr>
        <w:widowControl w:val="0"/>
        <w:jc w:val="left"/>
      </w:pPr>
      <w:r>
        <w:t>Currently residing in the Senate</w:t>
      </w:r>
    </w:p>
    <w:p w:rsidR="00445363" w:rsidRDefault="00445363" w:rsidP="00445363">
      <w:pPr>
        <w:widowControl w:val="0"/>
        <w:jc w:val="left"/>
      </w:pPr>
    </w:p>
    <w:p w:rsidR="00445363" w:rsidRDefault="00445363" w:rsidP="00445363">
      <w:pPr>
        <w:widowControl w:val="0"/>
        <w:jc w:val="left"/>
      </w:pPr>
      <w:r>
        <w:t xml:space="preserve">Summary: </w:t>
      </w:r>
      <w:r w:rsidR="00F70E22">
        <w:t>Patrolman Arnold Reo Carter</w:t>
      </w:r>
    </w:p>
    <w:p w:rsidR="00445363" w:rsidRDefault="00445363" w:rsidP="00445363">
      <w:pPr>
        <w:widowControl w:val="0"/>
        <w:jc w:val="left"/>
      </w:pPr>
    </w:p>
    <w:p w:rsidR="00445363" w:rsidRDefault="00445363" w:rsidP="00445363">
      <w:pPr>
        <w:widowControl w:val="0"/>
        <w:jc w:val="left"/>
      </w:pPr>
    </w:p>
    <w:p w:rsidR="00445363" w:rsidRDefault="00445363" w:rsidP="00445363">
      <w:pPr>
        <w:widowControl w:val="0"/>
        <w:tabs>
          <w:tab w:val="center" w:pos="590"/>
          <w:tab w:val="center" w:pos="1440"/>
          <w:tab w:val="left" w:pos="1872"/>
          <w:tab w:val="left" w:pos="9187"/>
        </w:tabs>
        <w:jc w:val="left"/>
      </w:pPr>
      <w:r w:rsidRPr="00445363">
        <w:rPr>
          <w:b/>
        </w:rPr>
        <w:t>HISTORY OF LEGISLATIVE ACTIONS</w:t>
      </w:r>
    </w:p>
    <w:p w:rsidR="00445363" w:rsidRDefault="00445363" w:rsidP="00445363">
      <w:pPr>
        <w:widowControl w:val="0"/>
        <w:tabs>
          <w:tab w:val="center" w:pos="590"/>
          <w:tab w:val="center" w:pos="1440"/>
          <w:tab w:val="left" w:pos="1872"/>
          <w:tab w:val="left" w:pos="9187"/>
        </w:tabs>
        <w:jc w:val="left"/>
      </w:pPr>
    </w:p>
    <w:p w:rsidR="00445363" w:rsidRPr="00445363" w:rsidRDefault="00445363" w:rsidP="00445363">
      <w:pPr>
        <w:widowControl w:val="0"/>
        <w:tabs>
          <w:tab w:val="center" w:pos="590"/>
          <w:tab w:val="center" w:pos="1440"/>
          <w:tab w:val="left" w:pos="1872"/>
          <w:tab w:val="left" w:pos="9187"/>
        </w:tabs>
        <w:jc w:val="left"/>
      </w:pPr>
      <w:r w:rsidRPr="00445363">
        <w:rPr>
          <w:u w:val="single"/>
        </w:rPr>
        <w:tab/>
        <w:t>Date</w:t>
      </w:r>
      <w:r w:rsidRPr="00445363">
        <w:rPr>
          <w:u w:val="single"/>
        </w:rPr>
        <w:tab/>
        <w:t>Body</w:t>
      </w:r>
      <w:r w:rsidRPr="00445363">
        <w:rPr>
          <w:u w:val="single"/>
        </w:rPr>
        <w:tab/>
        <w:t>Action Description with journal page number</w:t>
      </w:r>
      <w:r w:rsidRPr="00445363">
        <w:rPr>
          <w:u w:val="single"/>
        </w:rPr>
        <w:tab/>
      </w:r>
      <w:bookmarkStart w:id="0" w:name="_GoBack"/>
      <w:bookmarkEnd w:id="0"/>
    </w:p>
    <w:p w:rsidR="00445363" w:rsidRDefault="00445363" w:rsidP="00445363">
      <w:pPr>
        <w:widowControl w:val="0"/>
        <w:tabs>
          <w:tab w:val="right" w:pos="1008"/>
          <w:tab w:val="left" w:pos="1152"/>
          <w:tab w:val="left" w:pos="1872"/>
          <w:tab w:val="left" w:pos="9187"/>
        </w:tabs>
        <w:ind w:left="2088" w:hanging="2088"/>
        <w:jc w:val="left"/>
      </w:pPr>
      <w:r>
        <w:tab/>
        <w:t>6/17/2014</w:t>
      </w:r>
      <w:r>
        <w:tab/>
        <w:t>House</w:t>
      </w:r>
      <w:r>
        <w:tab/>
      </w:r>
      <w:r w:rsidRPr="00FC60C9">
        <w:t>Introduced, adopted, sent to Senate</w:t>
      </w:r>
    </w:p>
    <w:p w:rsidR="00445363" w:rsidRDefault="00445363" w:rsidP="00445363">
      <w:pPr>
        <w:widowControl w:val="0"/>
        <w:tabs>
          <w:tab w:val="right" w:pos="1008"/>
          <w:tab w:val="left" w:pos="1152"/>
          <w:tab w:val="left" w:pos="1872"/>
          <w:tab w:val="left" w:pos="9187"/>
        </w:tabs>
        <w:ind w:left="2088" w:hanging="2088"/>
        <w:jc w:val="left"/>
      </w:pPr>
    </w:p>
    <w:p w:rsidR="00445363" w:rsidRPr="00445363" w:rsidRDefault="00445363" w:rsidP="00445363">
      <w:pPr>
        <w:widowControl w:val="0"/>
        <w:tabs>
          <w:tab w:val="right" w:pos="1008"/>
          <w:tab w:val="left" w:pos="1152"/>
          <w:tab w:val="left" w:pos="1872"/>
          <w:tab w:val="left" w:pos="9187"/>
        </w:tabs>
        <w:ind w:left="2088" w:hanging="2088"/>
        <w:jc w:val="left"/>
      </w:pPr>
    </w:p>
    <w:p w:rsidR="00445363" w:rsidRDefault="00445363" w:rsidP="00445363">
      <w:r w:rsidRPr="00445363">
        <w:rPr>
          <w:b/>
        </w:rPr>
        <w:t>VERSIONS OF THIS BILL</w:t>
      </w:r>
    </w:p>
    <w:p w:rsidR="00445363" w:rsidRDefault="00445363" w:rsidP="00445363"/>
    <w:p w:rsidR="00445363" w:rsidRDefault="005A7456" w:rsidP="00445363">
      <w:hyperlink r:id="rId7" w:history="1">
        <w:r w:rsidR="00445363">
          <w:rPr>
            <w:rStyle w:val="Hyperlink"/>
          </w:rPr>
          <w:t>6/17/2014</w:t>
        </w:r>
      </w:hyperlink>
    </w:p>
    <w:p w:rsidR="00445363" w:rsidRDefault="00445363" w:rsidP="00445363"/>
    <w:p w:rsidR="00445363" w:rsidRDefault="00445363" w:rsidP="00445363">
      <w:pPr>
        <w:sectPr w:rsidR="00445363" w:rsidSect="0044536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2D3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6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45922">
        <w:t xml:space="preserve">EXPRESS SYMPATHY AND </w:t>
      </w:r>
      <w:r>
        <w:t xml:space="preserve">COMMEMORATE THE LIFE OF PATROLMAN ARNOLD REO “BUCK” CARTER WHO MADE THE ULTIMATE SACRIFICE WHILE IN THE LINE OF DUTY AND REQUEST THAT THE DEPARTMENT OF TRANSPORTATION NAME DOUGLAS ROAD IN WILLIAMSBURG COUNTY “PATROLMAN ARNOLD CARTER MEMORIAL ROAD” </w:t>
      </w:r>
      <w:r w:rsidR="00CC3962">
        <w:t xml:space="preserve">AND ERECT APPROPRIATE MARKERS OR SIGNS ALONG THIS ROAD THAT CONTAIN THIS DESIGNATION </w:t>
      </w:r>
      <w:r>
        <w:t>AS A LASTING TRIBUTE TO THIS SON OF SOUTH CAROLINA.</w:t>
      </w:r>
    </w:p>
    <w:p w:rsidR="00772D3E" w:rsidRDefault="0077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68C8" w:rsidRDefault="0077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68C8">
        <w:t>Patrolman Arnold Reo “Buck” Carter was born in Great Falls, South Carolina on September 22, 1928.  He was the youngest of the late John Ezekiel Carter</w:t>
      </w:r>
      <w:r w:rsidR="00326431" w:rsidRPr="00326431">
        <w:t>’</w:t>
      </w:r>
      <w:r w:rsidR="008C68C8">
        <w:t>s and the late Sarah Ida Humphries Carter</w:t>
      </w:r>
      <w:r w:rsidR="00326431" w:rsidRPr="00326431">
        <w:t>’</w:t>
      </w:r>
      <w:r w:rsidR="008C68C8">
        <w:t>s eight children; and</w:t>
      </w:r>
    </w:p>
    <w:p w:rsidR="008C68C8" w:rsidRDefault="008C6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C8" w:rsidRDefault="008C6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1945 graduate of Great Falls High School and a member of the First Baptist Church of Kingstree, South Carolina; and</w:t>
      </w:r>
    </w:p>
    <w:p w:rsidR="008C68C8" w:rsidRDefault="008C6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C8" w:rsidRDefault="008C68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Patrolman Cater had one son and </w:t>
      </w:r>
      <w:r w:rsidR="00326431">
        <w:t>three grandchildren; and</w:t>
      </w:r>
    </w:p>
    <w:p w:rsidR="00326431" w:rsidRDefault="00326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31" w:rsidRDefault="00326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 the South Carolina Highway Patrol in March, 1954: and</w:t>
      </w:r>
    </w:p>
    <w:p w:rsidR="00326431" w:rsidRDefault="00326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431" w:rsidRDefault="00326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18, 1956, while attempting to stop a drag race on a public road in Williamsburg County, he was fatally injured when one of the racing vehicles struck him; and</w:t>
      </w:r>
    </w:p>
    <w:p w:rsidR="00326431" w:rsidRDefault="00326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D3E" w:rsidRDefault="00326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commemorate Patrolman Arnold Reo “Buck” Carter</w:t>
      </w:r>
      <w:r w:rsidRPr="00326431">
        <w:t>’</w:t>
      </w:r>
      <w:r>
        <w:t xml:space="preserve">s service to the State of South Carolina </w:t>
      </w:r>
      <w:r>
        <w:lastRenderedPageBreak/>
        <w:t>and name a road in Williamsburg County in his honor.</w:t>
      </w:r>
      <w:r w:rsidR="00772D3E">
        <w:t xml:space="preserve">  Now, therefore, </w:t>
      </w:r>
    </w:p>
    <w:p w:rsidR="00772D3E" w:rsidRDefault="0077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D3E" w:rsidRDefault="0077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72D3E" w:rsidRDefault="0077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D3E" w:rsidRDefault="0077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C68C8">
        <w:t xml:space="preserve"> the members of the General Assembly </w:t>
      </w:r>
      <w:r w:rsidR="00245922">
        <w:t xml:space="preserve">express sympathy and </w:t>
      </w:r>
      <w:r w:rsidR="008C68C8">
        <w:t>commemorate the life of Patrolman Arnold Reo “Buck” Carter who made the ultimate sacrifice while in the line of duty and request that the Department of Transportation name Douglas Road in Williamsburg County “Patrolman Arnold Carter Memorial Road”</w:t>
      </w:r>
      <w:r w:rsidR="00CC3962">
        <w:t xml:space="preserve"> and erect appropriate markers or signs along this road that contain this designation</w:t>
      </w:r>
      <w:r w:rsidR="008C68C8">
        <w:t xml:space="preserve"> as a lasting tribute to this son of South Carolina.</w:t>
      </w:r>
    </w:p>
    <w:p w:rsidR="00772D3E" w:rsidRDefault="0077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C3962">
        <w:t xml:space="preserve"> the family of Patrolman Arnold Reo “Buck” Carter and a copy to</w:t>
      </w:r>
      <w:r w:rsidR="008C68C8">
        <w:t xml:space="preserve"> the Department of Transportation.</w:t>
      </w:r>
    </w:p>
    <w:p w:rsidR="00A9152F" w:rsidRDefault="00326431" w:rsidP="00C25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52F" w:rsidRDefault="00A9152F" w:rsidP="00445363">
      <w:pPr>
        <w:suppressAutoHyphens/>
      </w:pPr>
    </w:p>
    <w:sectPr w:rsidR="00A9152F" w:rsidSect="004453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8C8" w:rsidRDefault="008C68C8" w:rsidP="009F0C77">
      <w:r>
        <w:separator/>
      </w:r>
    </w:p>
  </w:endnote>
  <w:endnote w:type="continuationSeparator" w:id="0">
    <w:p w:rsidR="008C68C8" w:rsidRDefault="008C68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32DEFE-EBFD-4DC4-9349-745E9C22E99F}"/>
    <w:embedBold r:id="rId2" w:fontKey="{45DDD993-844D-4A12-9531-B3D8D5ED7347}"/>
  </w:font>
  <w:font w:name="Calibri">
    <w:panose1 w:val="020F0502020204030204"/>
    <w:charset w:val="00"/>
    <w:family w:val="swiss"/>
    <w:pitch w:val="variable"/>
    <w:sig w:usb0="E10002FF" w:usb1="4000ACFF" w:usb2="00000009" w:usb3="00000000" w:csb0="0000019F" w:csb1="00000000"/>
    <w:embedRegular r:id="rId3" w:fontKey="{790F39C5-E69B-46B2-B4E7-6B18A07E4319}"/>
  </w:font>
  <w:font w:name="Tahoma">
    <w:panose1 w:val="020B0604030504040204"/>
    <w:charset w:val="00"/>
    <w:family w:val="swiss"/>
    <w:pitch w:val="variable"/>
    <w:sig w:usb0="21002A87" w:usb1="80000000" w:usb2="00000008" w:usb3="00000000" w:csb0="000101FF" w:csb1="00000000"/>
    <w:embedRegular r:id="rId4" w:fontKey="{151497C7-8549-484D-A345-6F1ED74D9C9E}"/>
  </w:font>
  <w:font w:name="Cambria">
    <w:panose1 w:val="02040503050406030204"/>
    <w:charset w:val="00"/>
    <w:family w:val="roman"/>
    <w:pitch w:val="variable"/>
    <w:sig w:usb0="E00002FF" w:usb1="400004FF" w:usb2="00000000" w:usb3="00000000" w:csb0="0000019F" w:csb1="00000000"/>
    <w:embedRegular r:id="rId5" w:fontKey="{6D599A2B-9C5E-4E20-9A0E-5671CE4629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363" w:rsidRPr="00A9152F" w:rsidRDefault="00445363" w:rsidP="00A9152F">
    <w:pPr>
      <w:pStyle w:val="Footer"/>
      <w:tabs>
        <w:tab w:val="clear" w:pos="4680"/>
        <w:tab w:val="clear" w:pos="9360"/>
        <w:tab w:val="center" w:pos="2995"/>
      </w:tabs>
      <w:spacing w:before="120"/>
    </w:pPr>
    <w:r>
      <w:t>[5385]</w:t>
    </w:r>
    <w:r>
      <w:tab/>
    </w:r>
    <w:r w:rsidR="00225B59">
      <w:fldChar w:fldCharType="begin"/>
    </w:r>
    <w:r w:rsidR="00225B59">
      <w:instrText xml:space="preserve"> PAGE  \* MERGEFORMAT </w:instrText>
    </w:r>
    <w:r w:rsidR="00225B59">
      <w:fldChar w:fldCharType="separate"/>
    </w:r>
    <w:r w:rsidR="005A7456">
      <w:rPr>
        <w:noProof/>
      </w:rPr>
      <w:t>1</w:t>
    </w:r>
    <w:r w:rsidR="00225B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8C8" w:rsidRDefault="008C68C8" w:rsidP="009F0C77">
      <w:r>
        <w:separator/>
      </w:r>
    </w:p>
  </w:footnote>
  <w:footnote w:type="continuationSeparator" w:id="0">
    <w:p w:rsidR="008C68C8" w:rsidRDefault="008C68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47CM14"/>
    <w:docVar w:name="CoverBillType" w:val="c"/>
    <w:docVar w:name="docpath" w:val="L:\Council\bills\SWB\5147CM14.DOCX"/>
    <w:docVar w:name="dvBillNumber" w:val="5385"/>
    <w:docVar w:name="dvBillNumberPrefix" w:val="H. "/>
    <w:docVar w:name="dvOriginalBody" w:val="House"/>
    <w:docVar w:name="dvSteno" w:val="SWB"/>
    <w:docVar w:name="NameofBody" w:val="h"/>
    <w:docVar w:name="vgroup2" w:val="Council"/>
  </w:docVars>
  <w:rsids>
    <w:rsidRoot w:val="00C21E2A"/>
    <w:rsid w:val="00011869"/>
    <w:rsid w:val="000E1785"/>
    <w:rsid w:val="000F40FA"/>
    <w:rsid w:val="0010776B"/>
    <w:rsid w:val="00133E66"/>
    <w:rsid w:val="001435A3"/>
    <w:rsid w:val="00172687"/>
    <w:rsid w:val="001D08F2"/>
    <w:rsid w:val="001D525B"/>
    <w:rsid w:val="001D7F4F"/>
    <w:rsid w:val="00225B59"/>
    <w:rsid w:val="002321B6"/>
    <w:rsid w:val="002407B0"/>
    <w:rsid w:val="00245922"/>
    <w:rsid w:val="00250967"/>
    <w:rsid w:val="002543C8"/>
    <w:rsid w:val="00284AAE"/>
    <w:rsid w:val="002E5912"/>
    <w:rsid w:val="002F230A"/>
    <w:rsid w:val="00301B21"/>
    <w:rsid w:val="00325348"/>
    <w:rsid w:val="00326431"/>
    <w:rsid w:val="0032732C"/>
    <w:rsid w:val="00336AD0"/>
    <w:rsid w:val="0037079A"/>
    <w:rsid w:val="003D01E8"/>
    <w:rsid w:val="003E5288"/>
    <w:rsid w:val="003F6D79"/>
    <w:rsid w:val="0041760A"/>
    <w:rsid w:val="00417C01"/>
    <w:rsid w:val="00445363"/>
    <w:rsid w:val="004809EE"/>
    <w:rsid w:val="004E7D54"/>
    <w:rsid w:val="005273C6"/>
    <w:rsid w:val="00530A69"/>
    <w:rsid w:val="00545593"/>
    <w:rsid w:val="005710C3"/>
    <w:rsid w:val="00577C6C"/>
    <w:rsid w:val="005A7456"/>
    <w:rsid w:val="005C2FE2"/>
    <w:rsid w:val="005E2BC9"/>
    <w:rsid w:val="005F1120"/>
    <w:rsid w:val="00605102"/>
    <w:rsid w:val="006215AA"/>
    <w:rsid w:val="006913C9"/>
    <w:rsid w:val="0069470D"/>
    <w:rsid w:val="006A1326"/>
    <w:rsid w:val="00734F00"/>
    <w:rsid w:val="00772D3E"/>
    <w:rsid w:val="007A70AE"/>
    <w:rsid w:val="007D007E"/>
    <w:rsid w:val="008362E8"/>
    <w:rsid w:val="008A1768"/>
    <w:rsid w:val="008C68C8"/>
    <w:rsid w:val="008F0F33"/>
    <w:rsid w:val="008F4429"/>
    <w:rsid w:val="0094021A"/>
    <w:rsid w:val="009B44AF"/>
    <w:rsid w:val="009C6A0B"/>
    <w:rsid w:val="009F0C77"/>
    <w:rsid w:val="009F4DD1"/>
    <w:rsid w:val="00A41684"/>
    <w:rsid w:val="00A64E80"/>
    <w:rsid w:val="00A72BCD"/>
    <w:rsid w:val="00A741D9"/>
    <w:rsid w:val="00A833AB"/>
    <w:rsid w:val="00A9152F"/>
    <w:rsid w:val="00A9741D"/>
    <w:rsid w:val="00AD4B17"/>
    <w:rsid w:val="00B412D4"/>
    <w:rsid w:val="00BE3C22"/>
    <w:rsid w:val="00C0345E"/>
    <w:rsid w:val="00C21E2A"/>
    <w:rsid w:val="00C253A1"/>
    <w:rsid w:val="00C3483A"/>
    <w:rsid w:val="00C74E9D"/>
    <w:rsid w:val="00C82FD3"/>
    <w:rsid w:val="00C92819"/>
    <w:rsid w:val="00CC3962"/>
    <w:rsid w:val="00CC6B7B"/>
    <w:rsid w:val="00CD2089"/>
    <w:rsid w:val="00D73A67"/>
    <w:rsid w:val="00D970A9"/>
    <w:rsid w:val="00DC1999"/>
    <w:rsid w:val="00DF3845"/>
    <w:rsid w:val="00E41911"/>
    <w:rsid w:val="00E92EEF"/>
    <w:rsid w:val="00E94195"/>
    <w:rsid w:val="00EF6F22"/>
    <w:rsid w:val="00F24442"/>
    <w:rsid w:val="00F50AE3"/>
    <w:rsid w:val="00F67CF1"/>
    <w:rsid w:val="00F70E22"/>
    <w:rsid w:val="00F840F0"/>
    <w:rsid w:val="00FA0C9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3FC8E2-8739-4800-B790-B9A1FE657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6431"/>
    <w:rPr>
      <w:rFonts w:ascii="Tahoma" w:hAnsi="Tahoma" w:cs="Tahoma"/>
      <w:sz w:val="16"/>
      <w:szCs w:val="16"/>
    </w:rPr>
  </w:style>
  <w:style w:type="character" w:customStyle="1" w:styleId="BalloonTextChar">
    <w:name w:val="Balloon Text Char"/>
    <w:basedOn w:val="DefaultParagraphFont"/>
    <w:link w:val="BalloonText"/>
    <w:uiPriority w:val="99"/>
    <w:semiHidden/>
    <w:rsid w:val="00326431"/>
    <w:rPr>
      <w:rFonts w:ascii="Tahoma" w:eastAsia="Times New Roman" w:hAnsi="Tahoma" w:cs="Tahoma"/>
      <w:sz w:val="16"/>
      <w:szCs w:val="16"/>
    </w:rPr>
  </w:style>
  <w:style w:type="character" w:styleId="Hyperlink">
    <w:name w:val="Hyperlink"/>
    <w:basedOn w:val="DefaultParagraphFont"/>
    <w:uiPriority w:val="99"/>
    <w:unhideWhenUsed/>
    <w:rsid w:val="004453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385_2014061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E3530-EE6D-460A-AF8B-2F3E2ACC3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381</Words>
  <Characters>2173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5385: Patrolman Arnold Reo Carter - South Carolina Legislature Online</dc:title>
  <dc:creator>SandyBarden</dc:creator>
  <cp:lastModifiedBy>N Cumfer</cp:lastModifiedBy>
  <cp:revision>5</cp:revision>
  <cp:lastPrinted>2014-06-17T15:56:00Z</cp:lastPrinted>
  <dcterms:created xsi:type="dcterms:W3CDTF">2014-06-17T20:06:00Z</dcterms:created>
  <dcterms:modified xsi:type="dcterms:W3CDTF">2014-12-05T18:21:00Z</dcterms:modified>
</cp:coreProperties>
</file>