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695" w:rsidRDefault="002D7695" w:rsidP="002D7695">
      <w:pPr>
        <w:widowControl w:val="0"/>
        <w:jc w:val="center"/>
      </w:pPr>
      <w:r w:rsidRPr="002D7695">
        <w:rPr>
          <w:b/>
        </w:rPr>
        <w:t>South Carolina General Assembly</w:t>
      </w:r>
    </w:p>
    <w:p w:rsidR="002D7695" w:rsidRDefault="002D7695" w:rsidP="002D7695">
      <w:pPr>
        <w:widowControl w:val="0"/>
        <w:jc w:val="center"/>
      </w:pPr>
      <w:r>
        <w:t>120th Session, 2013-2014</w:t>
      </w:r>
    </w:p>
    <w:p w:rsidR="002D7695" w:rsidRDefault="002D7695" w:rsidP="002D7695">
      <w:pPr>
        <w:widowControl w:val="0"/>
        <w:jc w:val="left"/>
      </w:pPr>
    </w:p>
    <w:p w:rsidR="002D7695" w:rsidRDefault="002D7695" w:rsidP="002D7695">
      <w:pPr>
        <w:widowControl w:val="0"/>
        <w:jc w:val="left"/>
        <w:rPr>
          <w:b/>
        </w:rPr>
      </w:pPr>
      <w:r w:rsidRPr="002D7695">
        <w:rPr>
          <w:b/>
        </w:rPr>
        <w:t>H. 5393</w:t>
      </w:r>
    </w:p>
    <w:p w:rsidR="002D7695" w:rsidRDefault="002D7695" w:rsidP="002D7695">
      <w:pPr>
        <w:widowControl w:val="0"/>
        <w:jc w:val="left"/>
        <w:rPr>
          <w:b/>
        </w:rPr>
      </w:pPr>
    </w:p>
    <w:p w:rsidR="002D7695" w:rsidRDefault="002D7695" w:rsidP="002D7695">
      <w:pPr>
        <w:widowControl w:val="0"/>
        <w:jc w:val="left"/>
      </w:pPr>
      <w:r w:rsidRPr="002D7695">
        <w:rPr>
          <w:b/>
        </w:rPr>
        <w:t>STATUS INFORMATION</w:t>
      </w:r>
    </w:p>
    <w:p w:rsidR="002D7695" w:rsidRDefault="002D7695" w:rsidP="002D7695">
      <w:pPr>
        <w:widowControl w:val="0"/>
        <w:jc w:val="left"/>
      </w:pPr>
    </w:p>
    <w:p w:rsidR="002D7695" w:rsidRDefault="002D7695" w:rsidP="002D7695">
      <w:pPr>
        <w:widowControl w:val="0"/>
        <w:jc w:val="left"/>
      </w:pPr>
      <w:r>
        <w:t>House Resolution</w:t>
      </w:r>
    </w:p>
    <w:p w:rsidR="002D7695" w:rsidRDefault="00826182" w:rsidP="002D7695">
      <w:pPr>
        <w:widowControl w:val="0"/>
        <w:jc w:val="left"/>
      </w:pPr>
      <w:r>
        <w:t>Sponsors: Reps. Parks, Riley,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D7695" w:rsidRDefault="002D7695" w:rsidP="002D7695">
      <w:pPr>
        <w:widowControl w:val="0"/>
        <w:jc w:val="left"/>
      </w:pPr>
      <w:r>
        <w:t>Document Path: l:\council\bills\rm\1685ab14.docx</w:t>
      </w:r>
    </w:p>
    <w:p w:rsidR="002D7695" w:rsidRDefault="002D7695" w:rsidP="002D7695">
      <w:pPr>
        <w:widowControl w:val="0"/>
        <w:jc w:val="left"/>
      </w:pPr>
    </w:p>
    <w:p w:rsidR="002D7695" w:rsidRDefault="002D7695" w:rsidP="002D7695">
      <w:pPr>
        <w:widowControl w:val="0"/>
        <w:jc w:val="left"/>
      </w:pPr>
      <w:r>
        <w:t>Introduced in the House on June 17, 2014</w:t>
      </w:r>
    </w:p>
    <w:p w:rsidR="002D7695" w:rsidRDefault="002D7695" w:rsidP="002D7695">
      <w:pPr>
        <w:widowControl w:val="0"/>
        <w:jc w:val="left"/>
      </w:pPr>
      <w:r>
        <w:t>Adopted by the House on June 17, 2014</w:t>
      </w:r>
    </w:p>
    <w:p w:rsidR="002D7695" w:rsidRDefault="002D7695" w:rsidP="002D7695">
      <w:pPr>
        <w:widowControl w:val="0"/>
        <w:jc w:val="left"/>
      </w:pPr>
    </w:p>
    <w:p w:rsidR="002D7695" w:rsidRDefault="002D7695" w:rsidP="002D7695">
      <w:pPr>
        <w:widowControl w:val="0"/>
        <w:jc w:val="left"/>
      </w:pPr>
      <w:r>
        <w:t xml:space="preserve">Summary: </w:t>
      </w:r>
      <w:r w:rsidR="00882C70">
        <w:t>Josephine Barnes Adams</w:t>
      </w:r>
    </w:p>
    <w:p w:rsidR="002D7695" w:rsidRDefault="002D7695" w:rsidP="002D7695">
      <w:pPr>
        <w:widowControl w:val="0"/>
        <w:jc w:val="left"/>
      </w:pPr>
    </w:p>
    <w:p w:rsidR="002D7695" w:rsidRDefault="002D7695" w:rsidP="002D7695">
      <w:pPr>
        <w:widowControl w:val="0"/>
        <w:jc w:val="left"/>
      </w:pPr>
    </w:p>
    <w:p w:rsidR="002D7695" w:rsidRDefault="002D7695" w:rsidP="002D7695">
      <w:pPr>
        <w:widowControl w:val="0"/>
        <w:tabs>
          <w:tab w:val="center" w:pos="590"/>
          <w:tab w:val="center" w:pos="1440"/>
          <w:tab w:val="left" w:pos="1872"/>
          <w:tab w:val="left" w:pos="9187"/>
        </w:tabs>
        <w:jc w:val="left"/>
      </w:pPr>
      <w:r w:rsidRPr="002D7695">
        <w:rPr>
          <w:b/>
        </w:rPr>
        <w:t>HISTORY OF LEGISLATIVE ACTIONS</w:t>
      </w:r>
    </w:p>
    <w:p w:rsidR="002D7695" w:rsidRDefault="002D7695" w:rsidP="002D7695">
      <w:pPr>
        <w:widowControl w:val="0"/>
        <w:tabs>
          <w:tab w:val="center" w:pos="590"/>
          <w:tab w:val="center" w:pos="1440"/>
          <w:tab w:val="left" w:pos="1872"/>
          <w:tab w:val="left" w:pos="9187"/>
        </w:tabs>
        <w:jc w:val="left"/>
      </w:pPr>
    </w:p>
    <w:p w:rsidR="002D7695" w:rsidRPr="002D7695" w:rsidRDefault="002D7695" w:rsidP="002D7695">
      <w:pPr>
        <w:widowControl w:val="0"/>
        <w:tabs>
          <w:tab w:val="center" w:pos="590"/>
          <w:tab w:val="center" w:pos="1440"/>
          <w:tab w:val="left" w:pos="1872"/>
          <w:tab w:val="left" w:pos="9187"/>
        </w:tabs>
        <w:jc w:val="left"/>
      </w:pPr>
      <w:r w:rsidRPr="002D7695">
        <w:rPr>
          <w:u w:val="single"/>
        </w:rPr>
        <w:tab/>
        <w:t>Date</w:t>
      </w:r>
      <w:r w:rsidRPr="002D7695">
        <w:rPr>
          <w:u w:val="single"/>
        </w:rPr>
        <w:tab/>
        <w:t>Body</w:t>
      </w:r>
      <w:r w:rsidRPr="002D7695">
        <w:rPr>
          <w:u w:val="single"/>
        </w:rPr>
        <w:tab/>
        <w:t>Action Description with journal page number</w:t>
      </w:r>
      <w:r w:rsidRPr="002D7695">
        <w:rPr>
          <w:u w:val="single"/>
        </w:rPr>
        <w:tab/>
      </w:r>
      <w:bookmarkStart w:id="0" w:name="_GoBack"/>
      <w:bookmarkEnd w:id="0"/>
    </w:p>
    <w:p w:rsidR="002D7695" w:rsidRDefault="002D7695" w:rsidP="002D7695">
      <w:pPr>
        <w:widowControl w:val="0"/>
        <w:tabs>
          <w:tab w:val="right" w:pos="1008"/>
          <w:tab w:val="left" w:pos="1152"/>
          <w:tab w:val="left" w:pos="1872"/>
          <w:tab w:val="left" w:pos="9187"/>
        </w:tabs>
        <w:ind w:left="2088" w:hanging="2088"/>
        <w:jc w:val="left"/>
      </w:pPr>
      <w:r>
        <w:tab/>
        <w:t>6/17/2014</w:t>
      </w:r>
      <w:r>
        <w:tab/>
        <w:t>House</w:t>
      </w:r>
      <w:r>
        <w:tab/>
      </w:r>
      <w:r w:rsidRPr="00C433C5">
        <w:t>Introduced and adopted</w:t>
      </w:r>
    </w:p>
    <w:p w:rsidR="002D7695" w:rsidRDefault="002D7695" w:rsidP="002D7695">
      <w:pPr>
        <w:widowControl w:val="0"/>
        <w:tabs>
          <w:tab w:val="right" w:pos="1008"/>
          <w:tab w:val="left" w:pos="1152"/>
          <w:tab w:val="left" w:pos="1872"/>
          <w:tab w:val="left" w:pos="9187"/>
        </w:tabs>
        <w:ind w:left="2088" w:hanging="2088"/>
        <w:jc w:val="left"/>
      </w:pPr>
    </w:p>
    <w:p w:rsidR="002D7695" w:rsidRPr="002D7695" w:rsidRDefault="002D7695" w:rsidP="002D7695">
      <w:pPr>
        <w:widowControl w:val="0"/>
        <w:tabs>
          <w:tab w:val="right" w:pos="1008"/>
          <w:tab w:val="left" w:pos="1152"/>
          <w:tab w:val="left" w:pos="1872"/>
          <w:tab w:val="left" w:pos="9187"/>
        </w:tabs>
        <w:ind w:left="2088" w:hanging="2088"/>
        <w:jc w:val="left"/>
      </w:pPr>
    </w:p>
    <w:p w:rsidR="002D7695" w:rsidRDefault="002D7695" w:rsidP="002D7695">
      <w:r w:rsidRPr="002D7695">
        <w:rPr>
          <w:b/>
        </w:rPr>
        <w:t>VERSIONS OF THIS BILL</w:t>
      </w:r>
    </w:p>
    <w:p w:rsidR="002D7695" w:rsidRDefault="002D7695" w:rsidP="002D7695"/>
    <w:p w:rsidR="002D7695" w:rsidRDefault="0018638C" w:rsidP="002D7695">
      <w:hyperlink r:id="rId7" w:history="1">
        <w:r w:rsidR="002D7695">
          <w:rPr>
            <w:rStyle w:val="Hyperlink"/>
          </w:rPr>
          <w:t>6/17/2014</w:t>
        </w:r>
      </w:hyperlink>
    </w:p>
    <w:p w:rsidR="002D7695" w:rsidRDefault="002D7695" w:rsidP="002D7695"/>
    <w:p w:rsidR="002D7695" w:rsidRDefault="002D7695" w:rsidP="002D7695">
      <w:pPr>
        <w:sectPr w:rsidR="002D7695" w:rsidSect="002D769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1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B3A21">
        <w:t>CONGRATULATE MRS. JOSEPHINE BARNES ADAMS OF GREENWOOD ON HER MANY YEARS OF FAITHFUL SERVICE TO FAMILY, CHURCH, AND COMMUNITY AND TO WISH HER MUCH HAPPINESS AND FULFILLMENT IN ALL HER FUTURE ENDEAVORS.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96E" w:rsidRPr="005E7F00" w:rsidRDefault="00F831AC"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7496E" w:rsidRPr="005E7F00">
        <w:rPr>
          <w:rFonts w:eastAsiaTheme="minorHAnsi"/>
          <w:color w:val="000000" w:themeColor="text1"/>
          <w:szCs w:val="22"/>
          <w:u w:color="000000" w:themeColor="text1"/>
        </w:rPr>
        <w:t xml:space="preserve">it is with great pleasure that </w:t>
      </w:r>
      <w:r w:rsidR="00A7496E">
        <w:rPr>
          <w:rFonts w:eastAsiaTheme="minorHAnsi"/>
          <w:color w:val="000000" w:themeColor="text1"/>
          <w:szCs w:val="22"/>
          <w:u w:color="000000" w:themeColor="text1"/>
        </w:rPr>
        <w:t xml:space="preserve">the </w:t>
      </w:r>
      <w:r w:rsidR="00A7496E">
        <w:rPr>
          <w:color w:val="000000" w:themeColor="text1"/>
        </w:rPr>
        <w:t>South Carolina House of Representatives</w:t>
      </w:r>
      <w:r w:rsidR="00A7496E">
        <w:rPr>
          <w:rFonts w:eastAsiaTheme="minorHAnsi"/>
          <w:color w:val="000000" w:themeColor="text1"/>
          <w:szCs w:val="22"/>
          <w:u w:color="000000" w:themeColor="text1"/>
        </w:rPr>
        <w:t xml:space="preserve"> </w:t>
      </w:r>
      <w:r w:rsidR="00A7496E" w:rsidRPr="005E7F00">
        <w:rPr>
          <w:rFonts w:eastAsiaTheme="minorHAnsi"/>
          <w:color w:val="000000" w:themeColor="text1"/>
          <w:szCs w:val="22"/>
          <w:u w:color="000000" w:themeColor="text1"/>
        </w:rPr>
        <w:t>honor</w:t>
      </w:r>
      <w:r w:rsidR="00A7496E">
        <w:rPr>
          <w:rFonts w:eastAsiaTheme="minorHAnsi"/>
          <w:color w:val="000000" w:themeColor="text1"/>
          <w:szCs w:val="22"/>
          <w:u w:color="000000" w:themeColor="text1"/>
        </w:rPr>
        <w:t>s</w:t>
      </w:r>
      <w:r w:rsidR="00A7496E" w:rsidRPr="005E7F00">
        <w:rPr>
          <w:rFonts w:eastAsiaTheme="minorHAnsi"/>
          <w:color w:val="000000" w:themeColor="text1"/>
          <w:szCs w:val="22"/>
          <w:u w:color="000000" w:themeColor="text1"/>
        </w:rPr>
        <w:t xml:space="preserve"> individuals who freely give of their time and resources for the good of others; and</w:t>
      </w:r>
    </w:p>
    <w:p w:rsidR="00A7496E" w:rsidRPr="005E7F00" w:rsidRDefault="00A7496E"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496E" w:rsidRDefault="00A7496E" w:rsidP="00A74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Mrs. </w:t>
      </w:r>
      <w:r>
        <w:t>Josephine Barnes Adams of Greenwood</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has contributed valuable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w:t>
      </w:r>
      <w:r>
        <w:rPr>
          <w:rFonts w:eastAsiaTheme="minorHAnsi"/>
          <w:color w:val="000000" w:themeColor="text1"/>
          <w:szCs w:val="22"/>
          <w:u w:color="000000" w:themeColor="text1"/>
        </w:rPr>
        <w:t xml:space="preserve"> and congratulations</w:t>
      </w:r>
      <w:r w:rsidRPr="005E7F00">
        <w:rPr>
          <w:rFonts w:eastAsiaTheme="minorHAnsi"/>
          <w:color w:val="000000" w:themeColor="text1"/>
          <w:szCs w:val="22"/>
          <w:u w:color="000000" w:themeColor="text1"/>
        </w:rPr>
        <w:t>; and</w:t>
      </w:r>
    </w:p>
    <w:p w:rsidR="00DB2EE0" w:rsidRDefault="00DB2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7" w:rsidRDefault="00A74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8BE">
        <w:t>born to the late David and Ella Mae Barnes of Saluda, the young Josephine was one of twelve children and attended the public schools of Saluda. After graduation from Riverside High School, she earned a degree in education from Johnson C. Smith University in Charlotte, North Carolina; and</w:t>
      </w:r>
    </w:p>
    <w:p w:rsidR="00FB7441" w:rsidRDefault="00FB7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8BE" w:rsidRDefault="00B518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386C">
        <w:t>over the course of her career as an elementary teacher, she taught at schools in Hampton and Batesburg, returning ultimately to Saluda. There, she taught at Saluda Elementary School, from which she retired after a fruitful career in education</w:t>
      </w:r>
      <w:r w:rsidR="009659BC">
        <w:t xml:space="preserve"> of more than thirty years</w:t>
      </w:r>
      <w:r w:rsidR="00BD386C">
        <w:t>; and</w:t>
      </w:r>
    </w:p>
    <w:p w:rsidR="00BD386C" w:rsidRDefault="00BD3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F95" w:rsidRDefault="00DC3F95" w:rsidP="00DC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joined the Poplar Branch Baptist Church in Saluda at a very early age, where she served as an usher and was church secretary for many years; and</w:t>
      </w:r>
    </w:p>
    <w:p w:rsidR="00DC3F95" w:rsidRDefault="00DC3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37" w:rsidRDefault="00BD3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B18">
        <w:t>Mrs. Adams</w:t>
      </w:r>
      <w:r w:rsidR="00FA505D" w:rsidRPr="00FA505D">
        <w:t>’</w:t>
      </w:r>
      <w:r w:rsidR="00FE3B18">
        <w:t>s</w:t>
      </w:r>
      <w:r w:rsidR="00916504">
        <w:t xml:space="preserve"> many avenues of </w:t>
      </w:r>
      <w:r w:rsidR="00155C88">
        <w:t>ministry</w:t>
      </w:r>
      <w:r w:rsidR="00916504">
        <w:t xml:space="preserve"> include </w:t>
      </w:r>
      <w:r w:rsidR="00155C88">
        <w:t xml:space="preserve">serving as president of both the Saluda Rosenwald/Riverside High School </w:t>
      </w:r>
      <w:r w:rsidR="00155C88">
        <w:lastRenderedPageBreak/>
        <w:t>Alumni Association and Barnes Reunion (South Carolina/North Carolina Chapter), and she is a member of the Saluda County Retired Teachers Association and the NAACP; and</w:t>
      </w:r>
    </w:p>
    <w:p w:rsidR="00155C88" w:rsidRDefault="00155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88" w:rsidRDefault="00155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B18">
        <w:t>for twenty</w:t>
      </w:r>
      <w:r w:rsidR="00FA505D">
        <w:noBreakHyphen/>
      </w:r>
      <w:r w:rsidR="00FE3B18">
        <w:t xml:space="preserve">seven years the wife of the Reverend Raymond P. Adams, pastor of Mt. Moriah Baptist Church, </w:t>
      </w:r>
      <w:r w:rsidR="00E34BBB">
        <w:t xml:space="preserve">Josephine Adams is the </w:t>
      </w:r>
      <w:r w:rsidR="00A120C3">
        <w:t>blessed</w:t>
      </w:r>
      <w:r w:rsidR="00E34BBB">
        <w:t xml:space="preserve"> mother of four children, Warren, Victor, Montez, and Stacey; the </w:t>
      </w:r>
      <w:r w:rsidR="00A120C3">
        <w:t>proud</w:t>
      </w:r>
      <w:r w:rsidR="00E34BBB">
        <w:t xml:space="preserve"> grandmother of five; and the delighted great</w:t>
      </w:r>
      <w:r w:rsidR="00FA505D">
        <w:noBreakHyphen/>
      </w:r>
      <w:r w:rsidR="00E34BBB">
        <w:t>grandmother of four; and</w:t>
      </w:r>
    </w:p>
    <w:p w:rsidR="00F04D37" w:rsidRDefault="00F0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32B" w:rsidRDefault="008D0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1C6F">
        <w:t xml:space="preserve">her labors for the benefit of Mt. Moriah Baptist Church, where she is First Lady, </w:t>
      </w:r>
      <w:r w:rsidR="00EC3501">
        <w:t>have been</w:t>
      </w:r>
      <w:r w:rsidR="00991C6F">
        <w:t xml:space="preserve"> manifold. There, she has served as president of the Deaconess Ministry, as well as of the Ministers</w:t>
      </w:r>
      <w:r w:rsidR="00FA505D" w:rsidRPr="00FA505D">
        <w:t>’</w:t>
      </w:r>
      <w:r w:rsidR="00991C6F">
        <w:t xml:space="preserve"> Wives &amp; Widows Alliance.</w:t>
      </w:r>
      <w:r w:rsidR="00EC3501">
        <w:t xml:space="preserve"> Further, she is a past </w:t>
      </w:r>
      <w:r w:rsidR="0082132B">
        <w:t>adult ladies</w:t>
      </w:r>
      <w:r w:rsidR="00FA505D" w:rsidRPr="00FA505D">
        <w:t>’</w:t>
      </w:r>
      <w:r w:rsidR="0082132B">
        <w:t xml:space="preserve"> Sunday School </w:t>
      </w:r>
      <w:r w:rsidR="00EC3501">
        <w:t>teacher</w:t>
      </w:r>
      <w:r w:rsidR="0082132B">
        <w:t xml:space="preserve">, </w:t>
      </w:r>
      <w:r w:rsidR="007F00EE">
        <w:t xml:space="preserve">manager </w:t>
      </w:r>
      <w:r w:rsidR="0082132B">
        <w:t>of the church</w:t>
      </w:r>
      <w:r w:rsidR="00FA505D" w:rsidRPr="00FA505D">
        <w:t>’</w:t>
      </w:r>
      <w:r w:rsidR="0082132B">
        <w:t>s monthly bull</w:t>
      </w:r>
      <w:r w:rsidR="007F00EE">
        <w:t xml:space="preserve">etin board, </w:t>
      </w:r>
      <w:r w:rsidR="0082132B">
        <w:t>teacher and facilitator of the SYMS Ministry, and</w:t>
      </w:r>
      <w:r w:rsidR="007F00EE">
        <w:t xml:space="preserve"> </w:t>
      </w:r>
      <w:r w:rsidR="0082132B">
        <w:t>past teacher for the church</w:t>
      </w:r>
      <w:r w:rsidR="00FA505D" w:rsidRPr="00FA505D">
        <w:t>’</w:t>
      </w:r>
      <w:r w:rsidR="0082132B">
        <w:t>s after</w:t>
      </w:r>
      <w:r w:rsidR="00FA505D">
        <w:noBreakHyphen/>
      </w:r>
      <w:r w:rsidR="0082132B">
        <w:t>school tutorial program; and</w:t>
      </w:r>
    </w:p>
    <w:p w:rsidR="0082132B" w:rsidRDefault="008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54B" w:rsidRPr="005E7F00" w:rsidRDefault="005A154B" w:rsidP="005A1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t>Mrs. Josephine Barnes Adams</w:t>
      </w:r>
      <w:r w:rsidRPr="005E7F00">
        <w:rPr>
          <w:rFonts w:eastAsiaTheme="minorHAnsi"/>
          <w:color w:val="000000" w:themeColor="text1"/>
          <w:szCs w:val="22"/>
          <w:u w:color="000000" w:themeColor="text1"/>
        </w:rPr>
        <w:t xml:space="preserve"> who use their talents and resources to serve others. Now, therefore,</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9B4" w:rsidRDefault="00F831AC" w:rsidP="00193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E0B06">
        <w:t xml:space="preserve"> </w:t>
      </w:r>
      <w:r w:rsidR="004E0B06">
        <w:rPr>
          <w:color w:val="000000" w:themeColor="text1"/>
        </w:rPr>
        <w:t>the members of the South Carolina House of Representatives, by this resolution,</w:t>
      </w:r>
      <w:r w:rsidR="001939B4">
        <w:rPr>
          <w:color w:val="000000" w:themeColor="text1"/>
        </w:rPr>
        <w:t xml:space="preserve"> </w:t>
      </w:r>
      <w:r w:rsidR="001939B4">
        <w:t>congratulate Mrs. Josephine Barnes Adams of Greenwood on her many years of faithful service to family, church, and community and wish her much happiness and fulfillment in all her future endeavors.</w:t>
      </w:r>
    </w:p>
    <w:p w:rsidR="00F831AC"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939B4">
        <w:t>provided</w:t>
      </w:r>
      <w:r>
        <w:t xml:space="preserve"> to</w:t>
      </w:r>
      <w:r w:rsidR="001939B4">
        <w:t xml:space="preserve"> </w:t>
      </w:r>
      <w:r w:rsidR="00324963">
        <w:t>Mrs. Josephine Barnes Adams.</w:t>
      </w:r>
    </w:p>
    <w:p w:rsidR="00D1656C" w:rsidRDefault="00FA50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56C" w:rsidRDefault="00D1656C" w:rsidP="002D7695">
      <w:pPr>
        <w:suppressAutoHyphens/>
      </w:pPr>
    </w:p>
    <w:sectPr w:rsidR="00D1656C" w:rsidSect="002D76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501" w:rsidRDefault="00EC3501" w:rsidP="009F0C77">
      <w:r>
        <w:separator/>
      </w:r>
    </w:p>
  </w:endnote>
  <w:endnote w:type="continuationSeparator" w:id="0">
    <w:p w:rsidR="00EC3501" w:rsidRDefault="00EC35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739BB-B998-4B0D-B5C7-78F78121B192}"/>
    <w:embedBold r:id="rId2" w:fontKey="{6D753082-AF0A-4E32-9D7F-3535FBE13168}"/>
  </w:font>
  <w:font w:name="Calibri">
    <w:panose1 w:val="020F0502020204030204"/>
    <w:charset w:val="00"/>
    <w:family w:val="swiss"/>
    <w:pitch w:val="variable"/>
    <w:sig w:usb0="E10002FF" w:usb1="4000ACFF" w:usb2="00000009" w:usb3="00000000" w:csb0="0000019F" w:csb1="00000000"/>
    <w:embedRegular r:id="rId3" w:fontKey="{B2A1A499-7C9A-417A-9576-28A0843A52D3}"/>
  </w:font>
  <w:font w:name="Tahoma">
    <w:panose1 w:val="020B0604030504040204"/>
    <w:charset w:val="00"/>
    <w:family w:val="swiss"/>
    <w:pitch w:val="variable"/>
    <w:sig w:usb0="21002A87" w:usb1="80000000" w:usb2="00000008" w:usb3="00000000" w:csb0="000101FF" w:csb1="00000000"/>
    <w:embedRegular r:id="rId4" w:fontKey="{34D66946-F3B4-4948-B792-DA155371F7A7}"/>
  </w:font>
  <w:font w:name="Cambria">
    <w:panose1 w:val="02040503050406030204"/>
    <w:charset w:val="00"/>
    <w:family w:val="roman"/>
    <w:pitch w:val="variable"/>
    <w:sig w:usb0="E00002FF" w:usb1="400004FF" w:usb2="00000000" w:usb3="00000000" w:csb0="0000019F" w:csb1="00000000"/>
    <w:embedRegular r:id="rId5" w:fontKey="{F4A45E58-410B-4588-9617-98BECC6FA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695" w:rsidRPr="00D1656C" w:rsidRDefault="002D7695" w:rsidP="00D1656C">
    <w:pPr>
      <w:pStyle w:val="Footer"/>
      <w:tabs>
        <w:tab w:val="clear" w:pos="4680"/>
        <w:tab w:val="clear" w:pos="9360"/>
        <w:tab w:val="center" w:pos="2995"/>
      </w:tabs>
      <w:spacing w:before="120"/>
    </w:pPr>
    <w:r>
      <w:t>[5393]</w:t>
    </w:r>
    <w:r>
      <w:tab/>
    </w:r>
    <w:r w:rsidR="006C6177">
      <w:fldChar w:fldCharType="begin"/>
    </w:r>
    <w:r w:rsidR="006C6177">
      <w:instrText xml:space="preserve"> PAGE  \* MERGEFORMAT </w:instrText>
    </w:r>
    <w:r w:rsidR="006C6177">
      <w:fldChar w:fldCharType="separate"/>
    </w:r>
    <w:r w:rsidR="0018638C">
      <w:rPr>
        <w:noProof/>
      </w:rPr>
      <w:t>1</w:t>
    </w:r>
    <w:r w:rsidR="006C61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501" w:rsidRDefault="00EC3501" w:rsidP="009F0C77">
      <w:r>
        <w:separator/>
      </w:r>
    </w:p>
  </w:footnote>
  <w:footnote w:type="continuationSeparator" w:id="0">
    <w:p w:rsidR="00EC3501" w:rsidRDefault="00EC35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85AB14"/>
    <w:docVar w:name="CoverBillType" w:val="r"/>
    <w:docVar w:name="docpath" w:val="L:\Council\bills\RM\1685AB14.DOCX"/>
    <w:docVar w:name="dvBillNumber" w:val="5393"/>
    <w:docVar w:name="dvBillNumberPrefix" w:val="H. "/>
    <w:docVar w:name="dvOriginalBody" w:val="House"/>
    <w:docVar w:name="dvSteno" w:val="RM"/>
    <w:docVar w:name="NameofBody" w:val="h"/>
    <w:docVar w:name="vgroup2" w:val="Council"/>
  </w:docVars>
  <w:rsids>
    <w:rsidRoot w:val="00F97606"/>
    <w:rsid w:val="00011869"/>
    <w:rsid w:val="000E1785"/>
    <w:rsid w:val="000F40FA"/>
    <w:rsid w:val="000F47E1"/>
    <w:rsid w:val="00105E1B"/>
    <w:rsid w:val="0010776B"/>
    <w:rsid w:val="00107CF2"/>
    <w:rsid w:val="001157FC"/>
    <w:rsid w:val="00133E66"/>
    <w:rsid w:val="001435A3"/>
    <w:rsid w:val="00155C88"/>
    <w:rsid w:val="0018638C"/>
    <w:rsid w:val="001939B4"/>
    <w:rsid w:val="001D08F2"/>
    <w:rsid w:val="001D525B"/>
    <w:rsid w:val="001D7F4F"/>
    <w:rsid w:val="002321B6"/>
    <w:rsid w:val="00250967"/>
    <w:rsid w:val="002543C8"/>
    <w:rsid w:val="00284AAE"/>
    <w:rsid w:val="002D7695"/>
    <w:rsid w:val="002E5912"/>
    <w:rsid w:val="00301B21"/>
    <w:rsid w:val="00324963"/>
    <w:rsid w:val="00325348"/>
    <w:rsid w:val="0032732C"/>
    <w:rsid w:val="00336AD0"/>
    <w:rsid w:val="0037079A"/>
    <w:rsid w:val="003C7850"/>
    <w:rsid w:val="003D01E8"/>
    <w:rsid w:val="003E5288"/>
    <w:rsid w:val="003F6D79"/>
    <w:rsid w:val="0041760A"/>
    <w:rsid w:val="00417C01"/>
    <w:rsid w:val="004809EE"/>
    <w:rsid w:val="004860EC"/>
    <w:rsid w:val="004C4E69"/>
    <w:rsid w:val="004E0B06"/>
    <w:rsid w:val="004E7D54"/>
    <w:rsid w:val="005273C6"/>
    <w:rsid w:val="00530A69"/>
    <w:rsid w:val="00545593"/>
    <w:rsid w:val="00577C6C"/>
    <w:rsid w:val="005816B6"/>
    <w:rsid w:val="005A154B"/>
    <w:rsid w:val="005C2FE2"/>
    <w:rsid w:val="005E2BC9"/>
    <w:rsid w:val="00605102"/>
    <w:rsid w:val="006215AA"/>
    <w:rsid w:val="00642280"/>
    <w:rsid w:val="006913C9"/>
    <w:rsid w:val="0069470D"/>
    <w:rsid w:val="006C6177"/>
    <w:rsid w:val="00734F00"/>
    <w:rsid w:val="007A70AE"/>
    <w:rsid w:val="007F00EE"/>
    <w:rsid w:val="0082132B"/>
    <w:rsid w:val="00826182"/>
    <w:rsid w:val="008362E8"/>
    <w:rsid w:val="00855AAD"/>
    <w:rsid w:val="00882C70"/>
    <w:rsid w:val="008A1768"/>
    <w:rsid w:val="008D0B5F"/>
    <w:rsid w:val="008D0E58"/>
    <w:rsid w:val="008F0F33"/>
    <w:rsid w:val="008F4429"/>
    <w:rsid w:val="00916504"/>
    <w:rsid w:val="0092352A"/>
    <w:rsid w:val="0094021A"/>
    <w:rsid w:val="00941FE9"/>
    <w:rsid w:val="009659BC"/>
    <w:rsid w:val="00991C6F"/>
    <w:rsid w:val="009B44AF"/>
    <w:rsid w:val="009C6A0B"/>
    <w:rsid w:val="009F0C77"/>
    <w:rsid w:val="009F4DD1"/>
    <w:rsid w:val="00A120C3"/>
    <w:rsid w:val="00A41684"/>
    <w:rsid w:val="00A64E80"/>
    <w:rsid w:val="00A72BCD"/>
    <w:rsid w:val="00A741D9"/>
    <w:rsid w:val="00A7496E"/>
    <w:rsid w:val="00A833AB"/>
    <w:rsid w:val="00A9741D"/>
    <w:rsid w:val="00AB3A21"/>
    <w:rsid w:val="00AD4B17"/>
    <w:rsid w:val="00B412D4"/>
    <w:rsid w:val="00B518BE"/>
    <w:rsid w:val="00BD386C"/>
    <w:rsid w:val="00BE3C22"/>
    <w:rsid w:val="00C0345E"/>
    <w:rsid w:val="00C3483A"/>
    <w:rsid w:val="00C645DE"/>
    <w:rsid w:val="00C74E9D"/>
    <w:rsid w:val="00C82FD3"/>
    <w:rsid w:val="00C92819"/>
    <w:rsid w:val="00CC6B7B"/>
    <w:rsid w:val="00CD2089"/>
    <w:rsid w:val="00D1656C"/>
    <w:rsid w:val="00D73A67"/>
    <w:rsid w:val="00D91E4C"/>
    <w:rsid w:val="00D970A9"/>
    <w:rsid w:val="00DA69AC"/>
    <w:rsid w:val="00DB2EE0"/>
    <w:rsid w:val="00DC3F95"/>
    <w:rsid w:val="00DC6AC0"/>
    <w:rsid w:val="00DD2FE9"/>
    <w:rsid w:val="00DF3845"/>
    <w:rsid w:val="00E34BBB"/>
    <w:rsid w:val="00E41911"/>
    <w:rsid w:val="00E92EEF"/>
    <w:rsid w:val="00EC3501"/>
    <w:rsid w:val="00F04D37"/>
    <w:rsid w:val="00F24442"/>
    <w:rsid w:val="00F50AE3"/>
    <w:rsid w:val="00F52A10"/>
    <w:rsid w:val="00F67CF1"/>
    <w:rsid w:val="00F831AC"/>
    <w:rsid w:val="00F840F0"/>
    <w:rsid w:val="00F97606"/>
    <w:rsid w:val="00FA505D"/>
    <w:rsid w:val="00FB0D0D"/>
    <w:rsid w:val="00FB43B4"/>
    <w:rsid w:val="00FB7441"/>
    <w:rsid w:val="00FE3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5848A8-5CAB-4E34-8387-AF17437B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9BC"/>
    <w:rPr>
      <w:rFonts w:ascii="Tahoma" w:hAnsi="Tahoma" w:cs="Tahoma"/>
      <w:sz w:val="16"/>
      <w:szCs w:val="16"/>
    </w:rPr>
  </w:style>
  <w:style w:type="character" w:customStyle="1" w:styleId="BalloonTextChar">
    <w:name w:val="Balloon Text Char"/>
    <w:basedOn w:val="DefaultParagraphFont"/>
    <w:link w:val="BalloonText"/>
    <w:uiPriority w:val="99"/>
    <w:semiHidden/>
    <w:rsid w:val="009659BC"/>
    <w:rPr>
      <w:rFonts w:ascii="Tahoma" w:eastAsia="Times New Roman" w:hAnsi="Tahoma" w:cs="Tahoma"/>
      <w:sz w:val="16"/>
      <w:szCs w:val="16"/>
    </w:rPr>
  </w:style>
  <w:style w:type="character" w:styleId="Hyperlink">
    <w:name w:val="Hyperlink"/>
    <w:basedOn w:val="DefaultParagraphFont"/>
    <w:uiPriority w:val="99"/>
    <w:unhideWhenUsed/>
    <w:rsid w:val="002D76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93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BC0A-882A-4261-B84C-7E50A8CF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5393: Josephine Barnes Adams - South Carolina Legislature Online</dc:title>
  <dc:creator>McDowell</dc:creator>
  <cp:lastModifiedBy>N Cumfer</cp:lastModifiedBy>
  <cp:revision>6</cp:revision>
  <cp:lastPrinted>2014-06-12T18:53:00Z</cp:lastPrinted>
  <dcterms:created xsi:type="dcterms:W3CDTF">2014-06-17T19:59:00Z</dcterms:created>
  <dcterms:modified xsi:type="dcterms:W3CDTF">2014-12-05T18:21:00Z</dcterms:modified>
</cp:coreProperties>
</file>