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DA9" w:rsidRDefault="00852DA9" w:rsidP="00852DA9">
      <w:pPr>
        <w:widowControl w:val="0"/>
        <w:jc w:val="center"/>
      </w:pPr>
      <w:r w:rsidRPr="00852DA9">
        <w:rPr>
          <w:b/>
        </w:rPr>
        <w:t>South Carolina General Assembly</w:t>
      </w:r>
    </w:p>
    <w:p w:rsidR="00852DA9" w:rsidRDefault="00852DA9" w:rsidP="00852DA9">
      <w:pPr>
        <w:widowControl w:val="0"/>
        <w:jc w:val="center"/>
      </w:pPr>
      <w:r>
        <w:t>120th Session, 2013-2014</w:t>
      </w:r>
    </w:p>
    <w:p w:rsidR="00852DA9" w:rsidRDefault="00852DA9" w:rsidP="00852DA9">
      <w:pPr>
        <w:widowControl w:val="0"/>
        <w:jc w:val="left"/>
      </w:pPr>
    </w:p>
    <w:p w:rsidR="00852DA9" w:rsidRDefault="00852DA9" w:rsidP="00852DA9">
      <w:pPr>
        <w:widowControl w:val="0"/>
        <w:jc w:val="left"/>
        <w:rPr>
          <w:b/>
        </w:rPr>
      </w:pPr>
      <w:r w:rsidRPr="00852DA9">
        <w:rPr>
          <w:b/>
        </w:rPr>
        <w:t>H. 5404</w:t>
      </w:r>
    </w:p>
    <w:p w:rsidR="00852DA9" w:rsidRDefault="00852DA9" w:rsidP="00852DA9">
      <w:pPr>
        <w:widowControl w:val="0"/>
        <w:jc w:val="left"/>
        <w:rPr>
          <w:b/>
        </w:rPr>
      </w:pPr>
    </w:p>
    <w:p w:rsidR="00852DA9" w:rsidRDefault="00852DA9" w:rsidP="00852DA9">
      <w:pPr>
        <w:widowControl w:val="0"/>
        <w:jc w:val="left"/>
      </w:pPr>
      <w:r w:rsidRPr="00852DA9">
        <w:rPr>
          <w:b/>
        </w:rPr>
        <w:t>STATUS INFORMATION</w:t>
      </w:r>
    </w:p>
    <w:p w:rsidR="00852DA9" w:rsidRDefault="00852DA9" w:rsidP="00852DA9">
      <w:pPr>
        <w:widowControl w:val="0"/>
        <w:jc w:val="left"/>
      </w:pPr>
    </w:p>
    <w:p w:rsidR="00852DA9" w:rsidRDefault="00852DA9" w:rsidP="00852DA9">
      <w:pPr>
        <w:widowControl w:val="0"/>
        <w:jc w:val="left"/>
      </w:pPr>
      <w:r>
        <w:t>House Resolution</w:t>
      </w:r>
    </w:p>
    <w:p w:rsidR="00852DA9" w:rsidRDefault="00852DA9" w:rsidP="00852DA9">
      <w:pPr>
        <w:widowControl w:val="0"/>
        <w:jc w:val="left"/>
      </w:pPr>
      <w:r>
        <w:t>Sponsors: Reps. Anderson, Alexander, Allison,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Norrell, Norman,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52DA9" w:rsidRDefault="00852DA9" w:rsidP="00852DA9">
      <w:pPr>
        <w:widowControl w:val="0"/>
        <w:jc w:val="left"/>
      </w:pPr>
      <w:r>
        <w:t>Document Path: l:\council\bills\rm\1689zw14.docx</w:t>
      </w:r>
    </w:p>
    <w:p w:rsidR="00852DA9" w:rsidRDefault="00852DA9" w:rsidP="00852DA9">
      <w:pPr>
        <w:widowControl w:val="0"/>
        <w:jc w:val="left"/>
      </w:pPr>
    </w:p>
    <w:p w:rsidR="00852DA9" w:rsidRDefault="00852DA9" w:rsidP="00852DA9">
      <w:pPr>
        <w:widowControl w:val="0"/>
        <w:jc w:val="left"/>
      </w:pPr>
      <w:r>
        <w:t>Introduced in the House on June 17, 2014</w:t>
      </w:r>
    </w:p>
    <w:p w:rsidR="00852DA9" w:rsidRDefault="00852DA9" w:rsidP="00852DA9">
      <w:pPr>
        <w:widowControl w:val="0"/>
        <w:jc w:val="left"/>
      </w:pPr>
      <w:r>
        <w:t>Adopted by the House on June 17, 2014</w:t>
      </w:r>
    </w:p>
    <w:p w:rsidR="00852DA9" w:rsidRDefault="00852DA9" w:rsidP="00852DA9">
      <w:pPr>
        <w:widowControl w:val="0"/>
        <w:jc w:val="left"/>
      </w:pPr>
    </w:p>
    <w:p w:rsidR="00852DA9" w:rsidRDefault="00852DA9" w:rsidP="00852DA9">
      <w:pPr>
        <w:widowControl w:val="0"/>
        <w:jc w:val="left"/>
      </w:pPr>
      <w:r>
        <w:t xml:space="preserve">Summary: </w:t>
      </w:r>
      <w:r w:rsidR="007C17CA">
        <w:t>AME Church Family and Friends Day</w:t>
      </w:r>
    </w:p>
    <w:p w:rsidR="00852DA9" w:rsidRDefault="00852DA9" w:rsidP="00852DA9">
      <w:pPr>
        <w:widowControl w:val="0"/>
        <w:jc w:val="left"/>
      </w:pPr>
    </w:p>
    <w:p w:rsidR="00852DA9" w:rsidRDefault="00852DA9" w:rsidP="00852DA9">
      <w:pPr>
        <w:widowControl w:val="0"/>
        <w:jc w:val="left"/>
      </w:pPr>
    </w:p>
    <w:p w:rsidR="00852DA9" w:rsidRDefault="00852DA9" w:rsidP="00852DA9">
      <w:pPr>
        <w:widowControl w:val="0"/>
        <w:tabs>
          <w:tab w:val="center" w:pos="590"/>
          <w:tab w:val="center" w:pos="1440"/>
          <w:tab w:val="left" w:pos="1872"/>
          <w:tab w:val="left" w:pos="9187"/>
        </w:tabs>
        <w:jc w:val="left"/>
      </w:pPr>
      <w:r w:rsidRPr="00852DA9">
        <w:rPr>
          <w:b/>
        </w:rPr>
        <w:t>HISTORY OF LEGISLATIVE ACTIONS</w:t>
      </w:r>
    </w:p>
    <w:p w:rsidR="00852DA9" w:rsidRDefault="00852DA9" w:rsidP="00852DA9">
      <w:pPr>
        <w:widowControl w:val="0"/>
        <w:tabs>
          <w:tab w:val="center" w:pos="590"/>
          <w:tab w:val="center" w:pos="1440"/>
          <w:tab w:val="left" w:pos="1872"/>
          <w:tab w:val="left" w:pos="9187"/>
        </w:tabs>
        <w:jc w:val="left"/>
      </w:pPr>
    </w:p>
    <w:p w:rsidR="00852DA9" w:rsidRPr="00852DA9" w:rsidRDefault="00852DA9" w:rsidP="00852DA9">
      <w:pPr>
        <w:widowControl w:val="0"/>
        <w:tabs>
          <w:tab w:val="center" w:pos="590"/>
          <w:tab w:val="center" w:pos="1440"/>
          <w:tab w:val="left" w:pos="1872"/>
          <w:tab w:val="left" w:pos="9187"/>
        </w:tabs>
        <w:jc w:val="left"/>
      </w:pPr>
      <w:r w:rsidRPr="00852DA9">
        <w:rPr>
          <w:u w:val="single"/>
        </w:rPr>
        <w:tab/>
        <w:t>Date</w:t>
      </w:r>
      <w:r w:rsidRPr="00852DA9">
        <w:rPr>
          <w:u w:val="single"/>
        </w:rPr>
        <w:tab/>
        <w:t>Body</w:t>
      </w:r>
      <w:r w:rsidRPr="00852DA9">
        <w:rPr>
          <w:u w:val="single"/>
        </w:rPr>
        <w:tab/>
        <w:t>Action Description with journal page number</w:t>
      </w:r>
      <w:r w:rsidRPr="00852DA9">
        <w:rPr>
          <w:u w:val="single"/>
        </w:rPr>
        <w:tab/>
      </w:r>
      <w:bookmarkStart w:id="0" w:name="_GoBack"/>
      <w:bookmarkEnd w:id="0"/>
    </w:p>
    <w:p w:rsidR="00852DA9" w:rsidRDefault="00852DA9" w:rsidP="00852DA9">
      <w:pPr>
        <w:widowControl w:val="0"/>
        <w:tabs>
          <w:tab w:val="right" w:pos="1008"/>
          <w:tab w:val="left" w:pos="1152"/>
          <w:tab w:val="left" w:pos="1872"/>
          <w:tab w:val="left" w:pos="9187"/>
        </w:tabs>
        <w:ind w:left="2088" w:hanging="2088"/>
        <w:jc w:val="left"/>
      </w:pPr>
      <w:r>
        <w:tab/>
        <w:t>6/17/2014</w:t>
      </w:r>
      <w:r>
        <w:tab/>
        <w:t>House</w:t>
      </w:r>
      <w:r>
        <w:tab/>
      </w:r>
      <w:r w:rsidRPr="00C95D07">
        <w:t>Introduced and adopted</w:t>
      </w:r>
    </w:p>
    <w:p w:rsidR="00852DA9" w:rsidRDefault="00852DA9" w:rsidP="00852DA9">
      <w:pPr>
        <w:widowControl w:val="0"/>
        <w:tabs>
          <w:tab w:val="right" w:pos="1008"/>
          <w:tab w:val="left" w:pos="1152"/>
          <w:tab w:val="left" w:pos="1872"/>
          <w:tab w:val="left" w:pos="9187"/>
        </w:tabs>
        <w:ind w:left="2088" w:hanging="2088"/>
        <w:jc w:val="left"/>
      </w:pPr>
    </w:p>
    <w:p w:rsidR="00852DA9" w:rsidRPr="00852DA9" w:rsidRDefault="00852DA9" w:rsidP="00852DA9">
      <w:pPr>
        <w:widowControl w:val="0"/>
        <w:tabs>
          <w:tab w:val="right" w:pos="1008"/>
          <w:tab w:val="left" w:pos="1152"/>
          <w:tab w:val="left" w:pos="1872"/>
          <w:tab w:val="left" w:pos="9187"/>
        </w:tabs>
        <w:ind w:left="2088" w:hanging="2088"/>
        <w:jc w:val="left"/>
      </w:pPr>
    </w:p>
    <w:p w:rsidR="00852DA9" w:rsidRDefault="00852DA9" w:rsidP="00852DA9">
      <w:r w:rsidRPr="00852DA9">
        <w:rPr>
          <w:b/>
        </w:rPr>
        <w:t>VERSIONS OF THIS BILL</w:t>
      </w:r>
    </w:p>
    <w:p w:rsidR="00852DA9" w:rsidRDefault="00852DA9" w:rsidP="00852DA9"/>
    <w:p w:rsidR="00852DA9" w:rsidRDefault="004174D1" w:rsidP="00852DA9">
      <w:hyperlink r:id="rId7" w:history="1">
        <w:r w:rsidR="00852DA9">
          <w:rPr>
            <w:rStyle w:val="Hyperlink"/>
          </w:rPr>
          <w:t>6/17/2014</w:t>
        </w:r>
      </w:hyperlink>
    </w:p>
    <w:p w:rsidR="00852DA9" w:rsidRDefault="00852DA9" w:rsidP="00852DA9"/>
    <w:p w:rsidR="00852DA9" w:rsidRDefault="00852DA9" w:rsidP="00852DA9">
      <w:pPr>
        <w:sectPr w:rsidR="00852DA9" w:rsidSect="00852DA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E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123D4">
        <w:t xml:space="preserve">RECOGNIZE AND CONGRATULATE THE </w:t>
      </w:r>
      <w:r w:rsidR="00EA1042">
        <w:t>7TH</w:t>
      </w:r>
      <w:r w:rsidR="002123D4">
        <w:t xml:space="preserve"> EPISCOPAL DISTRICT OF THE AME CHURCH ON </w:t>
      </w:r>
      <w:r w:rsidR="00C1574E">
        <w:t>ITS</w:t>
      </w:r>
      <w:r w:rsidR="002123D4">
        <w:t xml:space="preserve"> INVALUABLE MINISTRY TO THE PEOPLE OF SOUTH CAROLINA AND TO DECLARE </w:t>
      </w:r>
      <w:r w:rsidR="00933CD0">
        <w:t xml:space="preserve">FRIDAY, </w:t>
      </w:r>
      <w:r w:rsidR="002123D4">
        <w:t>JULY 18, 2014, AS “AME CHURCH FAMILY AND FRIENDS DAY” IN THE PALMET</w:t>
      </w:r>
      <w:r w:rsidR="008D283D">
        <w:t>T</w:t>
      </w:r>
      <w:r w:rsidR="002123D4">
        <w:t>O STATE.</w:t>
      </w:r>
    </w:p>
    <w:p w:rsidR="00272EA0"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365"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3365">
        <w:t xml:space="preserve">the South Carolina House of Representatives is pleased to learn of the fine work carried out by the </w:t>
      </w:r>
      <w:r w:rsidR="00EA1042">
        <w:t>7th</w:t>
      </w:r>
      <w:r w:rsidR="00BB3365">
        <w:t xml:space="preserve"> Episcopal District of the AME Church for the benefit of the citizens of South Carolina</w:t>
      </w:r>
      <w:r w:rsidR="00F974AC">
        <w:t xml:space="preserve"> and to congratulate the church on its success</w:t>
      </w:r>
      <w:r w:rsidR="00BB3365">
        <w:t>; and</w:t>
      </w:r>
    </w:p>
    <w:p w:rsidR="00A2579C" w:rsidRDefault="00A25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40" w:rsidRDefault="00BB33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0667">
        <w:t xml:space="preserve">as will be celebrated </w:t>
      </w:r>
      <w:r w:rsidR="009301B7">
        <w:t>at</w:t>
      </w:r>
      <w:r w:rsidR="00800667">
        <w:t xml:space="preserve"> the church</w:t>
      </w:r>
      <w:r w:rsidR="00FC5202" w:rsidRPr="00FC5202">
        <w:t>’</w:t>
      </w:r>
      <w:r w:rsidR="00800667">
        <w:t>s Christian Leadership Conference 2014, to be held in Florence on July 16</w:t>
      </w:r>
      <w:r w:rsidR="00FC5202">
        <w:noBreakHyphen/>
      </w:r>
      <w:r w:rsidR="00800667">
        <w:t>18, 2014, the AME Church focuses on strengthening families in this great State through continued dialogue on health, education, youth, and seniors</w:t>
      </w:r>
      <w:r w:rsidR="00DB4E40">
        <w:t>; and</w:t>
      </w:r>
    </w:p>
    <w:p w:rsidR="00DB4E40" w:rsidRDefault="00DB4E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8EA" w:rsidRDefault="00DB4E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1B5905">
        <w:t>t the conference, p</w:t>
      </w:r>
      <w:r w:rsidR="00800667">
        <w:t>lenary sessions and workshops will bring educators, health experts, and speakers to address these areas</w:t>
      </w:r>
      <w:r w:rsidR="00F974AC">
        <w:t xml:space="preserve"> and so prepare the members of the church for greater ministry opportunities</w:t>
      </w:r>
      <w:r w:rsidR="009301B7">
        <w:t xml:space="preserve"> ahead; and</w:t>
      </w:r>
    </w:p>
    <w:p w:rsidR="00800667" w:rsidRDefault="00800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67" w:rsidRDefault="00800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74AC">
        <w:t xml:space="preserve">the conference will culminate </w:t>
      </w:r>
      <w:r w:rsidR="0020518B">
        <w:t>with</w:t>
      </w:r>
      <w:r w:rsidR="00F974AC">
        <w:t xml:space="preserve"> the statewide AME Family and Friends Day on July 18, 2014, at which five thousand attendees will celebrate the successes of the past and anticipate the further successes of the future in the church</w:t>
      </w:r>
      <w:r w:rsidR="00FC5202" w:rsidRPr="00FC5202">
        <w:t>’</w:t>
      </w:r>
      <w:r w:rsidR="00F974AC">
        <w:t>s ministry; and</w:t>
      </w:r>
    </w:p>
    <w:p w:rsidR="00A2579C" w:rsidRDefault="00A25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9C" w:rsidRPr="007C2524" w:rsidRDefault="00A2579C" w:rsidP="00A2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301B7">
        <w:rPr>
          <w:color w:val="000000" w:themeColor="text1"/>
          <w:u w:color="000000" w:themeColor="text1"/>
        </w:rPr>
        <w:t>as with</w:t>
      </w:r>
      <w:r w:rsidR="006B61BE">
        <w:rPr>
          <w:color w:val="000000" w:themeColor="text1"/>
          <w:u w:color="000000" w:themeColor="text1"/>
        </w:rPr>
        <w:t xml:space="preserve"> all ministries of the AME Church,</w:t>
      </w:r>
      <w:r>
        <w:rPr>
          <w:color w:val="000000" w:themeColor="text1"/>
          <w:u w:color="000000" w:themeColor="text1"/>
        </w:rPr>
        <w:t xml:space="preserve"> </w:t>
      </w:r>
      <w:r w:rsidR="006578E6">
        <w:rPr>
          <w:color w:val="000000" w:themeColor="text1"/>
          <w:u w:color="000000" w:themeColor="text1"/>
        </w:rPr>
        <w:t>t</w:t>
      </w:r>
      <w:r w:rsidR="006578E6" w:rsidRPr="007C2524">
        <w:rPr>
          <w:color w:val="000000" w:themeColor="text1"/>
          <w:u w:color="000000" w:themeColor="text1"/>
        </w:rPr>
        <w:t xml:space="preserve">he </w:t>
      </w:r>
      <w:r w:rsidR="006578E6">
        <w:rPr>
          <w:color w:val="000000" w:themeColor="text1"/>
          <w:u w:color="000000" w:themeColor="text1"/>
        </w:rPr>
        <w:t xml:space="preserve">conference </w:t>
      </w:r>
      <w:r>
        <w:rPr>
          <w:color w:val="000000" w:themeColor="text1"/>
          <w:u w:color="000000" w:themeColor="text1"/>
        </w:rPr>
        <w:t xml:space="preserve">is driven </w:t>
      </w:r>
      <w:r w:rsidR="004A1DB4">
        <w:rPr>
          <w:color w:val="000000" w:themeColor="text1"/>
          <w:u w:color="000000" w:themeColor="text1"/>
        </w:rPr>
        <w:t xml:space="preserve">and undergirded </w:t>
      </w:r>
      <w:r>
        <w:rPr>
          <w:color w:val="000000" w:themeColor="text1"/>
          <w:u w:color="000000" w:themeColor="text1"/>
        </w:rPr>
        <w:t xml:space="preserve">by </w:t>
      </w:r>
      <w:r w:rsidR="006B61BE">
        <w:rPr>
          <w:color w:val="000000" w:themeColor="text1"/>
          <w:u w:color="000000" w:themeColor="text1"/>
        </w:rPr>
        <w:t xml:space="preserve">its </w:t>
      </w:r>
      <w:r>
        <w:rPr>
          <w:color w:val="000000" w:themeColor="text1"/>
          <w:u w:color="000000" w:themeColor="text1"/>
        </w:rPr>
        <w:t>m</w:t>
      </w:r>
      <w:r w:rsidRPr="007C2524">
        <w:rPr>
          <w:color w:val="000000" w:themeColor="text1"/>
          <w:u w:color="000000" w:themeColor="text1"/>
        </w:rPr>
        <w:t>ission</w:t>
      </w:r>
      <w:r w:rsidR="006B61BE">
        <w:rPr>
          <w:color w:val="000000" w:themeColor="text1"/>
          <w:u w:color="000000" w:themeColor="text1"/>
        </w:rPr>
        <w:t xml:space="preserve"> </w:t>
      </w:r>
      <w:r>
        <w:rPr>
          <w:color w:val="000000" w:themeColor="text1"/>
          <w:u w:color="000000" w:themeColor="text1"/>
        </w:rPr>
        <w:t>“</w:t>
      </w:r>
      <w:r w:rsidRPr="007C2524">
        <w:rPr>
          <w:color w:val="000000" w:themeColor="text1"/>
          <w:u w:color="000000" w:themeColor="text1"/>
        </w:rPr>
        <w:t>to minister to the spiritual,</w:t>
      </w:r>
      <w:r>
        <w:rPr>
          <w:color w:val="000000" w:themeColor="text1"/>
          <w:u w:color="000000" w:themeColor="text1"/>
        </w:rPr>
        <w:t xml:space="preserve"> </w:t>
      </w:r>
      <w:r w:rsidRPr="007C2524">
        <w:rPr>
          <w:color w:val="000000" w:themeColor="text1"/>
          <w:u w:color="000000" w:themeColor="text1"/>
        </w:rPr>
        <w:t xml:space="preserve">intellectual, physical, emotional, and environmental </w:t>
      </w:r>
      <w:r w:rsidRPr="007C2524">
        <w:rPr>
          <w:color w:val="000000" w:themeColor="text1"/>
          <w:u w:color="000000" w:themeColor="text1"/>
        </w:rPr>
        <w:lastRenderedPageBreak/>
        <w:t>needs of all people by spreading Christ</w:t>
      </w:r>
      <w:r w:rsidR="00FC5202" w:rsidRPr="00FC5202">
        <w:rPr>
          <w:color w:val="000000" w:themeColor="text1"/>
          <w:u w:color="000000" w:themeColor="text1"/>
        </w:rPr>
        <w:t>’</w:t>
      </w:r>
      <w:r w:rsidRPr="007C2524">
        <w:rPr>
          <w:color w:val="000000" w:themeColor="text1"/>
          <w:u w:color="000000" w:themeColor="text1"/>
        </w:rPr>
        <w:t>s liberating gospel through word and deed</w:t>
      </w:r>
      <w:r w:rsidR="00A94D9B">
        <w:rPr>
          <w:color w:val="000000" w:themeColor="text1"/>
          <w:u w:color="000000" w:themeColor="text1"/>
        </w:rPr>
        <w:t>”</w:t>
      </w:r>
      <w:r>
        <w:rPr>
          <w:color w:val="000000" w:themeColor="text1"/>
          <w:u w:color="000000" w:themeColor="text1"/>
        </w:rPr>
        <w:t>; and</w:t>
      </w:r>
    </w:p>
    <w:p w:rsidR="00F974AC" w:rsidRDefault="00F97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A0" w:rsidRDefault="00F974AC" w:rsidP="0090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904D72">
        <w:t xml:space="preserve">grateful for the faithful ministry of the AME Church in this great State, the House of Representatives takes great pleasure in acknowledging </w:t>
      </w:r>
      <w:r w:rsidR="00E647F6">
        <w:t>the church</w:t>
      </w:r>
      <w:r w:rsidR="00FC5202" w:rsidRPr="00FC5202">
        <w:t>’</w:t>
      </w:r>
      <w:r w:rsidR="00E647F6">
        <w:t>s labors</w:t>
      </w:r>
      <w:r w:rsidR="00904D72">
        <w:t xml:space="preserve"> and in proclaiming </w:t>
      </w:r>
      <w:r w:rsidR="00933CD0">
        <w:t xml:space="preserve">Friday, </w:t>
      </w:r>
      <w:r w:rsidR="00904D72">
        <w:t xml:space="preserve">July 18, 2014, as “AME Church Family and Friends Day” in South Carolina. </w:t>
      </w:r>
      <w:r w:rsidR="00272EA0">
        <w:t>Now, therefore,</w:t>
      </w:r>
    </w:p>
    <w:p w:rsidR="00272EA0"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A0"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2EA0"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A29" w:rsidRDefault="00272EA0" w:rsidP="00B63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B63A29">
        <w:t xml:space="preserve"> </w:t>
      </w:r>
      <w:r w:rsidR="00B63A29">
        <w:rPr>
          <w:color w:val="000000" w:themeColor="text1"/>
        </w:rPr>
        <w:t xml:space="preserve">the members of the South Carolina House of Representatives, by this resolution, </w:t>
      </w:r>
      <w:r w:rsidR="00B63A29">
        <w:t xml:space="preserve">recognize and congratulate the </w:t>
      </w:r>
      <w:r w:rsidR="00210980">
        <w:t>7th</w:t>
      </w:r>
      <w:r w:rsidR="00B63A29">
        <w:t xml:space="preserve"> Episcopal District of the AME Church on </w:t>
      </w:r>
      <w:r w:rsidR="00C1574E">
        <w:t>its</w:t>
      </w:r>
      <w:r w:rsidR="00B63A29">
        <w:t xml:space="preserve"> invaluable ministry to the people of South Carolina and declare July 18, 2014, as “AME Church Family and Friends Day” in the Palmetto State.</w:t>
      </w:r>
    </w:p>
    <w:p w:rsidR="00272EA0"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63A29">
        <w:t>provided</w:t>
      </w:r>
      <w:r>
        <w:t xml:space="preserve"> to</w:t>
      </w:r>
      <w:r w:rsidR="00B63A29">
        <w:t xml:space="preserve"> the </w:t>
      </w:r>
      <w:r w:rsidR="00210980">
        <w:t>7</w:t>
      </w:r>
      <w:r w:rsidR="00210980" w:rsidRPr="00210980">
        <w:rPr>
          <w:vertAlign w:val="superscript"/>
        </w:rPr>
        <w:t>th</w:t>
      </w:r>
      <w:r w:rsidR="00210980">
        <w:t xml:space="preserve"> </w:t>
      </w:r>
      <w:r w:rsidR="00B63A29">
        <w:t>Episcopal District of the AME Church.</w:t>
      </w:r>
    </w:p>
    <w:p w:rsidR="00547CA4" w:rsidRDefault="00FC52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CA4" w:rsidRDefault="00547CA4" w:rsidP="00852DA9">
      <w:pPr>
        <w:suppressAutoHyphens/>
      </w:pPr>
    </w:p>
    <w:sectPr w:rsidR="00547CA4" w:rsidSect="00852D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EA0" w:rsidRDefault="00272EA0" w:rsidP="009F0C77">
      <w:r>
        <w:separator/>
      </w:r>
    </w:p>
  </w:endnote>
  <w:endnote w:type="continuationSeparator" w:id="0">
    <w:p w:rsidR="00272EA0" w:rsidRDefault="00272E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CA8284-361A-4588-A0F1-5FCE4FAFBB6D}"/>
    <w:embedBold r:id="rId2" w:fontKey="{437B0C5C-DA18-4162-942B-9ED086F45C9E}"/>
  </w:font>
  <w:font w:name="Calibri">
    <w:panose1 w:val="020F0502020204030204"/>
    <w:charset w:val="00"/>
    <w:family w:val="swiss"/>
    <w:pitch w:val="variable"/>
    <w:sig w:usb0="E10002FF" w:usb1="4000ACFF" w:usb2="00000009" w:usb3="00000000" w:csb0="0000019F" w:csb1="00000000"/>
    <w:embedRegular r:id="rId3" w:fontKey="{3F32F8BB-7CDB-4D0B-9849-281EE7CFA201}"/>
  </w:font>
  <w:font w:name="Tahoma">
    <w:panose1 w:val="020B0604030504040204"/>
    <w:charset w:val="00"/>
    <w:family w:val="swiss"/>
    <w:pitch w:val="variable"/>
    <w:sig w:usb0="21002A87" w:usb1="80000000" w:usb2="00000008" w:usb3="00000000" w:csb0="000101FF" w:csb1="00000000"/>
    <w:embedRegular r:id="rId4" w:fontKey="{730B2D73-40F6-4F84-904B-3F3E005544E3}"/>
  </w:font>
  <w:font w:name="Cambria">
    <w:panose1 w:val="02040503050406030204"/>
    <w:charset w:val="00"/>
    <w:family w:val="roman"/>
    <w:pitch w:val="variable"/>
    <w:sig w:usb0="E00002FF" w:usb1="400004FF" w:usb2="00000000" w:usb3="00000000" w:csb0="0000019F" w:csb1="00000000"/>
    <w:embedRegular r:id="rId5" w:fontKey="{504D872D-B200-4DF8-A3B1-988E74C5D4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DA9" w:rsidRPr="00547CA4" w:rsidRDefault="00852DA9" w:rsidP="00547CA4">
    <w:pPr>
      <w:pStyle w:val="Footer"/>
      <w:tabs>
        <w:tab w:val="clear" w:pos="4680"/>
        <w:tab w:val="clear" w:pos="9360"/>
        <w:tab w:val="center" w:pos="2995"/>
      </w:tabs>
      <w:spacing w:before="120"/>
    </w:pPr>
    <w:r>
      <w:t>[5404]</w:t>
    </w:r>
    <w:r>
      <w:tab/>
    </w:r>
    <w:r w:rsidR="00282649">
      <w:fldChar w:fldCharType="begin"/>
    </w:r>
    <w:r w:rsidR="00282649">
      <w:instrText xml:space="preserve"> PAGE  \* MERGEFORMAT </w:instrText>
    </w:r>
    <w:r w:rsidR="00282649">
      <w:fldChar w:fldCharType="separate"/>
    </w:r>
    <w:r w:rsidR="004174D1">
      <w:rPr>
        <w:noProof/>
      </w:rPr>
      <w:t>1</w:t>
    </w:r>
    <w:r w:rsidR="002826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EA0" w:rsidRDefault="00272EA0" w:rsidP="009F0C77">
      <w:r>
        <w:separator/>
      </w:r>
    </w:p>
  </w:footnote>
  <w:footnote w:type="continuationSeparator" w:id="0">
    <w:p w:rsidR="00272EA0" w:rsidRDefault="00272E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89ZW14"/>
    <w:docVar w:name="CoverBillType" w:val="r"/>
    <w:docVar w:name="docpath" w:val="L:\Council\bills\RM\1689ZW14.DOCX"/>
    <w:docVar w:name="dvBillNumber" w:val="5404"/>
    <w:docVar w:name="dvBillNumberPrefix" w:val="H. "/>
    <w:docVar w:name="dvOriginalBody" w:val="House"/>
    <w:docVar w:name="dvSteno" w:val="RM"/>
    <w:docVar w:name="NameofBody" w:val="h"/>
    <w:docVar w:name="vgroup2" w:val="Council"/>
  </w:docVars>
  <w:rsids>
    <w:rsidRoot w:val="004F57D1"/>
    <w:rsid w:val="00011869"/>
    <w:rsid w:val="000C4EFB"/>
    <w:rsid w:val="000E1785"/>
    <w:rsid w:val="000F40FA"/>
    <w:rsid w:val="0010776B"/>
    <w:rsid w:val="00133E66"/>
    <w:rsid w:val="001435A3"/>
    <w:rsid w:val="001662BD"/>
    <w:rsid w:val="00171F46"/>
    <w:rsid w:val="001B5905"/>
    <w:rsid w:val="001D08F2"/>
    <w:rsid w:val="001D525B"/>
    <w:rsid w:val="001D7F4F"/>
    <w:rsid w:val="001F21C2"/>
    <w:rsid w:val="0020518B"/>
    <w:rsid w:val="00206E64"/>
    <w:rsid w:val="00210980"/>
    <w:rsid w:val="002123D4"/>
    <w:rsid w:val="002321B6"/>
    <w:rsid w:val="00250967"/>
    <w:rsid w:val="002543C8"/>
    <w:rsid w:val="00272EA0"/>
    <w:rsid w:val="00282649"/>
    <w:rsid w:val="00284AAE"/>
    <w:rsid w:val="002E5912"/>
    <w:rsid w:val="00301B21"/>
    <w:rsid w:val="00325348"/>
    <w:rsid w:val="0032732C"/>
    <w:rsid w:val="00336AD0"/>
    <w:rsid w:val="0037079A"/>
    <w:rsid w:val="003C02DE"/>
    <w:rsid w:val="003C1E19"/>
    <w:rsid w:val="003D01E8"/>
    <w:rsid w:val="003E2605"/>
    <w:rsid w:val="003E5288"/>
    <w:rsid w:val="003F6D79"/>
    <w:rsid w:val="004174D1"/>
    <w:rsid w:val="0041760A"/>
    <w:rsid w:val="00417C01"/>
    <w:rsid w:val="00426F2F"/>
    <w:rsid w:val="004809EE"/>
    <w:rsid w:val="004A1DB4"/>
    <w:rsid w:val="004D6A30"/>
    <w:rsid w:val="004E7D54"/>
    <w:rsid w:val="004F57D1"/>
    <w:rsid w:val="005273C6"/>
    <w:rsid w:val="00530A69"/>
    <w:rsid w:val="00545593"/>
    <w:rsid w:val="00547CA4"/>
    <w:rsid w:val="00560D37"/>
    <w:rsid w:val="00577C6C"/>
    <w:rsid w:val="005C2915"/>
    <w:rsid w:val="005C2FE2"/>
    <w:rsid w:val="005E2BC9"/>
    <w:rsid w:val="005F4A48"/>
    <w:rsid w:val="00605102"/>
    <w:rsid w:val="006215AA"/>
    <w:rsid w:val="006578E6"/>
    <w:rsid w:val="006913C9"/>
    <w:rsid w:val="0069470D"/>
    <w:rsid w:val="006B61BE"/>
    <w:rsid w:val="00734F00"/>
    <w:rsid w:val="007A70AE"/>
    <w:rsid w:val="007C17CA"/>
    <w:rsid w:val="00800667"/>
    <w:rsid w:val="00824E8B"/>
    <w:rsid w:val="008362E8"/>
    <w:rsid w:val="00852DA9"/>
    <w:rsid w:val="008A1768"/>
    <w:rsid w:val="008D283D"/>
    <w:rsid w:val="008F0F33"/>
    <w:rsid w:val="008F4429"/>
    <w:rsid w:val="00904D72"/>
    <w:rsid w:val="009301B7"/>
    <w:rsid w:val="00933CD0"/>
    <w:rsid w:val="0094021A"/>
    <w:rsid w:val="009B44AF"/>
    <w:rsid w:val="009C6A0B"/>
    <w:rsid w:val="009F0C77"/>
    <w:rsid w:val="009F4DD1"/>
    <w:rsid w:val="00A2579C"/>
    <w:rsid w:val="00A41684"/>
    <w:rsid w:val="00A64E80"/>
    <w:rsid w:val="00A72BCD"/>
    <w:rsid w:val="00A741D9"/>
    <w:rsid w:val="00A833AB"/>
    <w:rsid w:val="00A94D9B"/>
    <w:rsid w:val="00A9741D"/>
    <w:rsid w:val="00AD4B17"/>
    <w:rsid w:val="00AE5737"/>
    <w:rsid w:val="00B412D4"/>
    <w:rsid w:val="00B63A29"/>
    <w:rsid w:val="00B84C3C"/>
    <w:rsid w:val="00BB1481"/>
    <w:rsid w:val="00BB3365"/>
    <w:rsid w:val="00BE3C22"/>
    <w:rsid w:val="00C0345E"/>
    <w:rsid w:val="00C1574E"/>
    <w:rsid w:val="00C3483A"/>
    <w:rsid w:val="00C74E9D"/>
    <w:rsid w:val="00C82FD3"/>
    <w:rsid w:val="00C92819"/>
    <w:rsid w:val="00CC6B7B"/>
    <w:rsid w:val="00CD2089"/>
    <w:rsid w:val="00D73A67"/>
    <w:rsid w:val="00D970A9"/>
    <w:rsid w:val="00DA0D1E"/>
    <w:rsid w:val="00DB4E40"/>
    <w:rsid w:val="00DC78EA"/>
    <w:rsid w:val="00DF3845"/>
    <w:rsid w:val="00E41911"/>
    <w:rsid w:val="00E647F6"/>
    <w:rsid w:val="00E92EEF"/>
    <w:rsid w:val="00EA1042"/>
    <w:rsid w:val="00F24442"/>
    <w:rsid w:val="00F50AE3"/>
    <w:rsid w:val="00F67CF1"/>
    <w:rsid w:val="00F840F0"/>
    <w:rsid w:val="00F974AC"/>
    <w:rsid w:val="00FB0D0D"/>
    <w:rsid w:val="00FB43B4"/>
    <w:rsid w:val="00FC5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B6350C-EA69-48CC-A97C-11FE59100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1042"/>
    <w:rPr>
      <w:rFonts w:ascii="Tahoma" w:hAnsi="Tahoma" w:cs="Tahoma"/>
      <w:sz w:val="16"/>
      <w:szCs w:val="16"/>
    </w:rPr>
  </w:style>
  <w:style w:type="character" w:customStyle="1" w:styleId="BalloonTextChar">
    <w:name w:val="Balloon Text Char"/>
    <w:basedOn w:val="DefaultParagraphFont"/>
    <w:link w:val="BalloonText"/>
    <w:uiPriority w:val="99"/>
    <w:semiHidden/>
    <w:rsid w:val="00EA1042"/>
    <w:rPr>
      <w:rFonts w:ascii="Tahoma" w:eastAsia="Times New Roman" w:hAnsi="Tahoma" w:cs="Tahoma"/>
      <w:sz w:val="16"/>
      <w:szCs w:val="16"/>
    </w:rPr>
  </w:style>
  <w:style w:type="character" w:styleId="Hyperlink">
    <w:name w:val="Hyperlink"/>
    <w:basedOn w:val="DefaultParagraphFont"/>
    <w:uiPriority w:val="99"/>
    <w:unhideWhenUsed/>
    <w:rsid w:val="00852D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404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DC02D-ABC5-41B5-ABF0-01632657E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592</Words>
  <Characters>3379</Characters>
  <Application>Microsoft Office Word</Application>
  <DocSecurity>0</DocSecurity>
  <Lines>28</Lines>
  <Paragraphs>7</Paragraphs>
  <ScaleCrop>false</ScaleCrop>
  <Company>LPITS</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5404: AME Church Family and Friends Day - South Carolina Legislature Online</dc:title>
  <dc:creator>McDowell</dc:creator>
  <cp:lastModifiedBy>N Cumfer</cp:lastModifiedBy>
  <cp:revision>5</cp:revision>
  <cp:lastPrinted>2014-06-17T16:51:00Z</cp:lastPrinted>
  <dcterms:created xsi:type="dcterms:W3CDTF">2014-06-17T20:00:00Z</dcterms:created>
  <dcterms:modified xsi:type="dcterms:W3CDTF">2014-12-05T18:21:00Z</dcterms:modified>
</cp:coreProperties>
</file>