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F3B" w:rsidRDefault="00881F3B" w:rsidP="00881F3B">
      <w:pPr>
        <w:widowControl w:val="0"/>
        <w:jc w:val="center"/>
      </w:pPr>
      <w:r w:rsidRPr="00881F3B">
        <w:rPr>
          <w:b/>
        </w:rPr>
        <w:t>South Carolina General Assembly</w:t>
      </w:r>
    </w:p>
    <w:p w:rsidR="00881F3B" w:rsidRDefault="00881F3B" w:rsidP="00881F3B">
      <w:pPr>
        <w:widowControl w:val="0"/>
        <w:jc w:val="center"/>
      </w:pPr>
      <w:r>
        <w:t>120th Session, 2013-2014</w:t>
      </w:r>
    </w:p>
    <w:p w:rsidR="00881F3B" w:rsidRDefault="00881F3B" w:rsidP="00881F3B">
      <w:pPr>
        <w:widowControl w:val="0"/>
        <w:jc w:val="left"/>
      </w:pPr>
    </w:p>
    <w:p w:rsidR="00881F3B" w:rsidRDefault="00881F3B" w:rsidP="00881F3B">
      <w:pPr>
        <w:widowControl w:val="0"/>
        <w:jc w:val="left"/>
        <w:rPr>
          <w:b/>
        </w:rPr>
      </w:pPr>
      <w:r w:rsidRPr="00881F3B">
        <w:rPr>
          <w:b/>
        </w:rPr>
        <w:t>S.</w:t>
      </w:r>
      <w:r>
        <w:rPr>
          <w:b/>
        </w:rPr>
        <w:t xml:space="preserve"> </w:t>
      </w:r>
      <w:r w:rsidRPr="00881F3B">
        <w:rPr>
          <w:b/>
        </w:rPr>
        <w:t>570</w:t>
      </w:r>
    </w:p>
    <w:p w:rsidR="00881F3B" w:rsidRDefault="00881F3B" w:rsidP="00881F3B">
      <w:pPr>
        <w:widowControl w:val="0"/>
        <w:jc w:val="left"/>
        <w:rPr>
          <w:b/>
        </w:rPr>
      </w:pPr>
    </w:p>
    <w:p w:rsidR="00881F3B" w:rsidRDefault="00881F3B" w:rsidP="00881F3B">
      <w:pPr>
        <w:widowControl w:val="0"/>
        <w:jc w:val="left"/>
      </w:pPr>
      <w:r w:rsidRPr="00881F3B">
        <w:rPr>
          <w:b/>
        </w:rPr>
        <w:t>STATUS INFORMATION</w:t>
      </w:r>
    </w:p>
    <w:p w:rsidR="00881F3B" w:rsidRDefault="00881F3B" w:rsidP="00881F3B">
      <w:pPr>
        <w:widowControl w:val="0"/>
        <w:jc w:val="left"/>
      </w:pPr>
    </w:p>
    <w:p w:rsidR="00881F3B" w:rsidRDefault="00881F3B" w:rsidP="00881F3B">
      <w:pPr>
        <w:widowControl w:val="0"/>
        <w:jc w:val="left"/>
      </w:pPr>
      <w:r>
        <w:t>General Bill</w:t>
      </w:r>
    </w:p>
    <w:p w:rsidR="00881F3B" w:rsidRDefault="00881F3B" w:rsidP="00881F3B">
      <w:pPr>
        <w:widowControl w:val="0"/>
        <w:jc w:val="left"/>
      </w:pPr>
      <w:r>
        <w:t>Sponsors: Senator L. Martin</w:t>
      </w:r>
    </w:p>
    <w:p w:rsidR="00881F3B" w:rsidRDefault="00881F3B" w:rsidP="00881F3B">
      <w:pPr>
        <w:widowControl w:val="0"/>
        <w:jc w:val="left"/>
      </w:pPr>
      <w:r>
        <w:t>Document Path: l:\council\bills\swb\5164cm13.docx</w:t>
      </w:r>
    </w:p>
    <w:p w:rsidR="00881F3B" w:rsidRDefault="00881F3B" w:rsidP="00881F3B">
      <w:pPr>
        <w:widowControl w:val="0"/>
        <w:jc w:val="left"/>
      </w:pPr>
    </w:p>
    <w:p w:rsidR="00881F3B" w:rsidRDefault="00881F3B" w:rsidP="00881F3B">
      <w:pPr>
        <w:widowControl w:val="0"/>
        <w:jc w:val="left"/>
      </w:pPr>
      <w:r>
        <w:t>Introduced in the Senate on April 3, 2013</w:t>
      </w:r>
    </w:p>
    <w:p w:rsidR="00881F3B" w:rsidRDefault="00881F3B" w:rsidP="00881F3B">
      <w:pPr>
        <w:widowControl w:val="0"/>
        <w:jc w:val="left"/>
      </w:pPr>
      <w:r>
        <w:t xml:space="preserve">Currently residing in the Senate Committee on </w:t>
      </w:r>
      <w:r w:rsidRPr="00881F3B">
        <w:rPr>
          <w:b/>
        </w:rPr>
        <w:t>Transportation</w:t>
      </w:r>
    </w:p>
    <w:p w:rsidR="00881F3B" w:rsidRDefault="00881F3B" w:rsidP="00881F3B">
      <w:pPr>
        <w:widowControl w:val="0"/>
        <w:jc w:val="left"/>
      </w:pPr>
    </w:p>
    <w:p w:rsidR="00881F3B" w:rsidRDefault="00881F3B" w:rsidP="00881F3B">
      <w:pPr>
        <w:widowControl w:val="0"/>
        <w:jc w:val="left"/>
      </w:pPr>
      <w:r>
        <w:t xml:space="preserve">Summary: </w:t>
      </w:r>
      <w:r w:rsidR="001644D9">
        <w:t>Commercial driver's license</w:t>
      </w:r>
    </w:p>
    <w:p w:rsidR="00881F3B" w:rsidRDefault="00881F3B" w:rsidP="00881F3B">
      <w:pPr>
        <w:widowControl w:val="0"/>
        <w:jc w:val="left"/>
      </w:pPr>
    </w:p>
    <w:p w:rsidR="00881F3B" w:rsidRDefault="00881F3B" w:rsidP="00881F3B">
      <w:pPr>
        <w:widowControl w:val="0"/>
        <w:jc w:val="left"/>
      </w:pPr>
    </w:p>
    <w:p w:rsidR="00881F3B" w:rsidRDefault="00881F3B" w:rsidP="00881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1F3B">
        <w:rPr>
          <w:b/>
        </w:rPr>
        <w:t>HISTORY OF LEGISLATIVE ACTIONS</w:t>
      </w:r>
    </w:p>
    <w:p w:rsidR="00881F3B" w:rsidRDefault="00881F3B" w:rsidP="00881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1F3B" w:rsidRPr="00881F3B" w:rsidRDefault="00881F3B" w:rsidP="00881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1F3B">
        <w:rPr>
          <w:u w:val="single"/>
        </w:rPr>
        <w:tab/>
        <w:t>Date</w:t>
      </w:r>
      <w:r w:rsidRPr="00881F3B">
        <w:rPr>
          <w:u w:val="single"/>
        </w:rPr>
        <w:tab/>
        <w:t>Body</w:t>
      </w:r>
      <w:r w:rsidRPr="00881F3B">
        <w:rPr>
          <w:u w:val="single"/>
        </w:rPr>
        <w:tab/>
        <w:t>Action Description with journal page number</w:t>
      </w:r>
      <w:r w:rsidRPr="00881F3B">
        <w:rPr>
          <w:u w:val="single"/>
        </w:rPr>
        <w:tab/>
      </w:r>
      <w:bookmarkStart w:id="0" w:name="_GoBack"/>
      <w:bookmarkEnd w:id="0"/>
    </w:p>
    <w:p w:rsidR="004239EB" w:rsidRDefault="004239EB" w:rsidP="004239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4/3/2013</w:t>
      </w:r>
      <w:r>
        <w:tab/>
        <w:t>Senate</w:t>
      </w:r>
      <w:r>
        <w:tab/>
      </w:r>
      <w:r w:rsidRPr="00B04F86">
        <w:t>Introduced and read first time (</w:t>
      </w:r>
      <w:hyperlink r:id="rId7" w:history="1">
        <w:r w:rsidRPr="00B04F86">
          <w:rPr>
            <w:rStyle w:val="Hyperlink"/>
          </w:rPr>
          <w:t>Senate Journal</w:t>
        </w:r>
        <w:r w:rsidRPr="00B04F86">
          <w:rPr>
            <w:rStyle w:val="Hyperlink"/>
          </w:rPr>
          <w:noBreakHyphen/>
          <w:t>page 1</w:t>
        </w:r>
      </w:hyperlink>
      <w:r w:rsidRPr="00B04F86">
        <w:t>)</w:t>
      </w:r>
    </w:p>
    <w:p w:rsidR="004239EB" w:rsidRDefault="004239EB" w:rsidP="004239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4/3/2013</w:t>
      </w:r>
      <w:r>
        <w:tab/>
        <w:t>Senate</w:t>
      </w:r>
      <w:r>
        <w:tab/>
      </w:r>
      <w:r w:rsidRPr="00B04F86">
        <w:t>Referred</w:t>
      </w:r>
      <w:r>
        <w:t xml:space="preserve"> to Committee on </w:t>
      </w:r>
      <w:r w:rsidRPr="00B04F86">
        <w:rPr>
          <w:b/>
        </w:rPr>
        <w:t>Transportation</w:t>
      </w:r>
      <w:r>
        <w:t xml:space="preserve"> </w:t>
      </w:r>
      <w:r w:rsidRPr="00B04F86">
        <w:t>(</w:t>
      </w:r>
      <w:hyperlink r:id="rId8" w:history="1">
        <w:r w:rsidRPr="00B04F86">
          <w:rPr>
            <w:rStyle w:val="Hyperlink"/>
          </w:rPr>
          <w:t>Senate Journal</w:t>
        </w:r>
        <w:r w:rsidRPr="00B04F86">
          <w:rPr>
            <w:rStyle w:val="Hyperlink"/>
          </w:rPr>
          <w:noBreakHyphen/>
          <w:t>page 1</w:t>
        </w:r>
      </w:hyperlink>
      <w:r w:rsidRPr="00B04F86">
        <w:t>)</w:t>
      </w:r>
    </w:p>
    <w:p w:rsidR="004239EB" w:rsidRDefault="004239EB" w:rsidP="004239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1F3B" w:rsidRPr="00881F3B" w:rsidRDefault="00881F3B" w:rsidP="00881F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1F3B" w:rsidRDefault="00881F3B" w:rsidP="00881F3B">
      <w:pPr>
        <w:widowControl w:val="0"/>
        <w:jc w:val="left"/>
      </w:pPr>
      <w:r w:rsidRPr="00881F3B">
        <w:rPr>
          <w:b/>
        </w:rPr>
        <w:t>VERSIONS OF THIS BILL</w:t>
      </w:r>
    </w:p>
    <w:p w:rsidR="00881F3B" w:rsidRDefault="00881F3B" w:rsidP="00881F3B">
      <w:pPr>
        <w:widowControl w:val="0"/>
        <w:jc w:val="left"/>
      </w:pPr>
    </w:p>
    <w:p w:rsidR="00881F3B" w:rsidRDefault="00CA60B5" w:rsidP="00881F3B">
      <w:pPr>
        <w:widowControl w:val="0"/>
        <w:jc w:val="left"/>
      </w:pPr>
      <w:hyperlink r:id="rId9" w:history="1">
        <w:r w:rsidR="00881F3B">
          <w:rPr>
            <w:rStyle w:val="Hyperlink"/>
          </w:rPr>
          <w:t>4/3/2013</w:t>
        </w:r>
      </w:hyperlink>
    </w:p>
    <w:p w:rsidR="00881F3B" w:rsidRDefault="00881F3B" w:rsidP="00881F3B"/>
    <w:p w:rsidR="00881F3B" w:rsidRDefault="00881F3B" w:rsidP="00881F3B">
      <w:pPr>
        <w:sectPr w:rsidR="00881F3B" w:rsidSect="00881F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6F7D" w:rsidRDefault="006A6F7D" w:rsidP="006A6F7D">
      <w:pPr>
        <w:pStyle w:val="BillDots0"/>
      </w:pPr>
    </w:p>
    <w:p w:rsidR="006A6F7D" w:rsidRDefault="006A6F7D" w:rsidP="006A6F7D">
      <w:pPr>
        <w:pStyle w:val="Numbersforbills"/>
      </w:pPr>
    </w:p>
    <w:p w:rsidR="006A6F7D" w:rsidRDefault="006A6F7D" w:rsidP="006A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F7D" w:rsidRDefault="006A6F7D" w:rsidP="006A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F7D" w:rsidRDefault="006A6F7D" w:rsidP="006A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F7D" w:rsidRDefault="006A6F7D" w:rsidP="006A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F7D" w:rsidRDefault="006A6F7D" w:rsidP="006A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4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680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 w:rsidR="00094C38">
        <w:noBreakHyphen/>
      </w:r>
      <w:r>
        <w:t>1</w:t>
      </w:r>
      <w:r w:rsidR="00094C38">
        <w:noBreakHyphen/>
      </w:r>
      <w:r>
        <w:t>2</w:t>
      </w:r>
      <w:r w:rsidR="001C2CE3">
        <w:t>1</w:t>
      </w:r>
      <w:r>
        <w:t>65 SO AS TO PROVIDE THAT NO ONE WHO EMPLOYS OR CONTRACTS WITH A PERSON WHO HAS A COMMERCIAL DRIVER</w:t>
      </w:r>
      <w:r w:rsidR="00094C38" w:rsidRPr="00094C38">
        <w:t>’</w:t>
      </w:r>
      <w:r>
        <w:t>S LICENSE OR DRIVES A VEHICLE SHALL BE HELD LIABLE IN CERTAIN CIVIL ACTIONS ARISING OUT OF THE PERSON</w:t>
      </w:r>
      <w:r w:rsidR="00094C38" w:rsidRPr="00094C38">
        <w:t>’</w:t>
      </w:r>
      <w:r>
        <w:t>S OPERATION OF A VEHICLE BASED UPON CERTAIN THEORIES OF NEGLIGENCE; AND BY ADDING SECTION 56</w:t>
      </w:r>
      <w:r w:rsidR="00094C38">
        <w:noBreakHyphen/>
      </w:r>
      <w:r>
        <w:t>5</w:t>
      </w:r>
      <w:r w:rsidR="00094C38">
        <w:noBreakHyphen/>
      </w:r>
      <w:r>
        <w:t>6255 SO AS TO PROVIDE THAT A VIOLATION OF A REGULATION ENACTED UNDER THE STATE</w:t>
      </w:r>
      <w:r w:rsidR="00094C38" w:rsidRPr="00094C38">
        <w:t>’</w:t>
      </w:r>
      <w:r>
        <w:t xml:space="preserve">S MOTOR VEHICLE TRAFFIC AND SAFETY STATUTES AND REGULATIONS OR THE FEDERAL MOTOR CARRIER SAFETY REGULATIONS, OR A CONVICTION </w:t>
      </w:r>
      <w:r w:rsidR="001C1E1F">
        <w:t>FOR</w:t>
      </w:r>
      <w:r>
        <w:t xml:space="preserve"> A MOVING VIOLATION DOES NOT CONSTITUTE GROSS NEGLIGENCE, RECKLESSNESS, OR WILFUL CONDUCT PER SE, BUT MAY BE USED AS EVIDENCE OF SUCH CONDUCT.</w:t>
      </w:r>
    </w:p>
    <w:p w:rsidR="00B26808" w:rsidRDefault="00B268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6808" w:rsidRDefault="00B268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6808" w:rsidRDefault="00B268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808" w:rsidRDefault="00B268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7055B">
        <w:t>Article 13, Chapter 1, Title 56 of the 1976 Code is amended by adding:</w:t>
      </w:r>
    </w:p>
    <w:p w:rsidR="0047055B" w:rsidRDefault="0047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55B" w:rsidRPr="00916DDF" w:rsidRDefault="0047055B" w:rsidP="00470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56</w:t>
      </w:r>
      <w:r w:rsidR="00094C38">
        <w:noBreakHyphen/>
      </w:r>
      <w:r>
        <w:t>1</w:t>
      </w:r>
      <w:r w:rsidR="00094C38">
        <w:noBreakHyphen/>
      </w:r>
      <w:r>
        <w:t>2165.</w:t>
      </w:r>
      <w:r>
        <w:tab/>
      </w:r>
      <w:r w:rsidRPr="00916DDF">
        <w:rPr>
          <w:color w:val="000000" w:themeColor="text1"/>
          <w:u w:color="000000" w:themeColor="text1"/>
        </w:rPr>
        <w:t>(A)</w:t>
      </w:r>
      <w:r w:rsidR="00094C38">
        <w:rPr>
          <w:color w:val="000000" w:themeColor="text1"/>
          <w:u w:color="000000" w:themeColor="text1"/>
        </w:rPr>
        <w:tab/>
      </w:r>
      <w:r w:rsidRPr="00916DDF">
        <w:rPr>
          <w:color w:val="000000" w:themeColor="text1"/>
          <w:u w:color="000000" w:themeColor="text1"/>
        </w:rPr>
        <w:t>No individual or entity who employs or contracts with a person who holds a valid commercial driver</w:t>
      </w:r>
      <w:r w:rsidR="00094C38" w:rsidRPr="00094C38">
        <w:rPr>
          <w:color w:val="000000" w:themeColor="text1"/>
          <w:u w:color="000000" w:themeColor="text1"/>
        </w:rPr>
        <w:t>’</w:t>
      </w:r>
      <w:r w:rsidRPr="00916DDF">
        <w:rPr>
          <w:color w:val="000000" w:themeColor="text1"/>
          <w:u w:color="000000" w:themeColor="text1"/>
        </w:rPr>
        <w:t xml:space="preserve">s license (CDL) issued by this State or any other state </w:t>
      </w:r>
      <w:r w:rsidR="00094C38">
        <w:rPr>
          <w:color w:val="000000" w:themeColor="text1"/>
          <w:u w:color="000000" w:themeColor="text1"/>
        </w:rPr>
        <w:t>must</w:t>
      </w:r>
      <w:r w:rsidRPr="00916DDF">
        <w:rPr>
          <w:color w:val="000000" w:themeColor="text1"/>
          <w:u w:color="000000" w:themeColor="text1"/>
        </w:rPr>
        <w:t xml:space="preserve"> be held liable in any civil action arising out of the CDL holder</w:t>
      </w:r>
      <w:r w:rsidR="00094C38" w:rsidRPr="00094C38">
        <w:rPr>
          <w:color w:val="000000" w:themeColor="text1"/>
          <w:u w:color="000000" w:themeColor="text1"/>
        </w:rPr>
        <w:t>’</w:t>
      </w:r>
      <w:r w:rsidRPr="00916DDF">
        <w:rPr>
          <w:color w:val="000000" w:themeColor="text1"/>
          <w:u w:color="000000" w:themeColor="text1"/>
        </w:rPr>
        <w:t>s operation of any motor vehicle on any theory of negligent hiring, negligent retention or negligent entrustment provided the individual meets all of the requirements of C</w:t>
      </w:r>
      <w:r w:rsidR="00283960">
        <w:rPr>
          <w:color w:val="000000" w:themeColor="text1"/>
          <w:u w:color="000000" w:themeColor="text1"/>
        </w:rPr>
        <w:t>.</w:t>
      </w:r>
      <w:r w:rsidRPr="00916DDF">
        <w:rPr>
          <w:color w:val="000000" w:themeColor="text1"/>
          <w:u w:color="000000" w:themeColor="text1"/>
        </w:rPr>
        <w:t>F</w:t>
      </w:r>
      <w:r w:rsidR="00283960">
        <w:rPr>
          <w:color w:val="000000" w:themeColor="text1"/>
          <w:u w:color="000000" w:themeColor="text1"/>
        </w:rPr>
        <w:t>.</w:t>
      </w:r>
      <w:r w:rsidRPr="00916DDF">
        <w:rPr>
          <w:color w:val="000000" w:themeColor="text1"/>
          <w:u w:color="000000" w:themeColor="text1"/>
        </w:rPr>
        <w:t>R</w:t>
      </w:r>
      <w:r w:rsidR="00283960">
        <w:rPr>
          <w:color w:val="000000" w:themeColor="text1"/>
          <w:u w:color="000000" w:themeColor="text1"/>
        </w:rPr>
        <w:t>.</w:t>
      </w:r>
      <w:r w:rsidRPr="00916DDF">
        <w:rPr>
          <w:color w:val="000000" w:themeColor="text1"/>
          <w:u w:color="000000" w:themeColor="text1"/>
        </w:rPr>
        <w:t xml:space="preserve"> Parts 383 and 391 at the time of the accident and at the time of hiring, except such claims are </w:t>
      </w:r>
      <w:r w:rsidRPr="00916DDF">
        <w:rPr>
          <w:color w:val="000000" w:themeColor="text1"/>
          <w:u w:color="000000" w:themeColor="text1"/>
        </w:rPr>
        <w:lastRenderedPageBreak/>
        <w:t>allowed to prove punitive damages in the second phase of a bifurcated trial as prescribed in Section</w:t>
      </w:r>
      <w:r w:rsidR="00094C38">
        <w:rPr>
          <w:color w:val="000000" w:themeColor="text1"/>
          <w:u w:color="000000" w:themeColor="text1"/>
        </w:rPr>
        <w:t xml:space="preserve"> </w:t>
      </w:r>
      <w:r w:rsidRPr="00916DDF">
        <w:rPr>
          <w:color w:val="000000" w:themeColor="text1"/>
          <w:u w:color="000000" w:themeColor="text1"/>
        </w:rPr>
        <w:t>15</w:t>
      </w:r>
      <w:r w:rsidR="00094C38">
        <w:rPr>
          <w:color w:val="000000" w:themeColor="text1"/>
          <w:u w:color="000000" w:themeColor="text1"/>
        </w:rPr>
        <w:noBreakHyphen/>
      </w:r>
      <w:r w:rsidRPr="00916DDF">
        <w:rPr>
          <w:color w:val="000000" w:themeColor="text1"/>
          <w:u w:color="000000" w:themeColor="text1"/>
        </w:rPr>
        <w:t>32</w:t>
      </w:r>
      <w:r w:rsidR="00094C38">
        <w:rPr>
          <w:color w:val="000000" w:themeColor="text1"/>
          <w:u w:color="000000" w:themeColor="text1"/>
        </w:rPr>
        <w:noBreakHyphen/>
      </w:r>
      <w:r w:rsidRPr="00916DDF">
        <w:rPr>
          <w:color w:val="000000" w:themeColor="text1"/>
          <w:u w:color="000000" w:themeColor="text1"/>
        </w:rPr>
        <w:t>520(E).</w:t>
      </w:r>
    </w:p>
    <w:p w:rsidR="0047055B" w:rsidRDefault="00094C38" w:rsidP="00470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47055B" w:rsidRPr="00916DD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47055B" w:rsidRPr="00916DDF">
        <w:rPr>
          <w:color w:val="000000" w:themeColor="text1"/>
          <w:u w:color="000000" w:themeColor="text1"/>
        </w:rPr>
        <w:t>No individual or entity who employs or contracts with a person who drives a vehicle shall be held liable in any civil action arising out of the person</w:t>
      </w:r>
      <w:r w:rsidRPr="00094C38">
        <w:rPr>
          <w:color w:val="000000" w:themeColor="text1"/>
          <w:u w:color="000000" w:themeColor="text1"/>
        </w:rPr>
        <w:t>’</w:t>
      </w:r>
      <w:r w:rsidR="0047055B" w:rsidRPr="00916DDF">
        <w:rPr>
          <w:color w:val="000000" w:themeColor="text1"/>
          <w:u w:color="000000" w:themeColor="text1"/>
        </w:rPr>
        <w:t>s operation of any motor vehicle on any theory of negligent training or supervision, except such claims are allowed to prove punitive damages in the second phase of a bifurcated trial as prescribed in Section</w:t>
      </w:r>
      <w:r>
        <w:rPr>
          <w:color w:val="000000" w:themeColor="text1"/>
          <w:u w:color="000000" w:themeColor="text1"/>
        </w:rPr>
        <w:t xml:space="preserve"> </w:t>
      </w:r>
      <w:r w:rsidR="0047055B" w:rsidRPr="00916DDF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="0047055B" w:rsidRPr="00916DDF">
        <w:rPr>
          <w:color w:val="000000" w:themeColor="text1"/>
          <w:u w:color="000000" w:themeColor="text1"/>
        </w:rPr>
        <w:t>32</w:t>
      </w:r>
      <w:r>
        <w:rPr>
          <w:color w:val="000000" w:themeColor="text1"/>
          <w:u w:color="000000" w:themeColor="text1"/>
        </w:rPr>
        <w:noBreakHyphen/>
      </w:r>
      <w:r w:rsidR="0047055B" w:rsidRPr="00916DDF">
        <w:rPr>
          <w:color w:val="000000" w:themeColor="text1"/>
          <w:u w:color="000000" w:themeColor="text1"/>
        </w:rPr>
        <w:t>520(E).”</w:t>
      </w:r>
    </w:p>
    <w:p w:rsidR="00B26808" w:rsidRDefault="00B268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55B" w:rsidRDefault="0047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43, Chapter 5, Title 56 of the 1976 Code is amended by adding:</w:t>
      </w:r>
    </w:p>
    <w:p w:rsidR="0047055B" w:rsidRDefault="0047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55B" w:rsidRDefault="0047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094C38">
        <w:noBreakHyphen/>
      </w:r>
      <w:r>
        <w:t>5</w:t>
      </w:r>
      <w:r w:rsidR="00094C38">
        <w:noBreakHyphen/>
      </w:r>
      <w:r>
        <w:t>6255.</w:t>
      </w:r>
      <w:r>
        <w:tab/>
      </w:r>
      <w:r w:rsidR="00094C38" w:rsidRPr="00916DDF">
        <w:rPr>
          <w:color w:val="000000" w:themeColor="text1"/>
          <w:u w:color="000000" w:themeColor="text1"/>
        </w:rPr>
        <w:t>A violation of a regulation enacted under the motor vehicle traffic and safety statutes and regulations of this State, or the Federal Motor Carrier Safety Regulations, or a conviction of a moving violation does not constitute gross negligence, recklessness or wilful conduct per se, but may be used as evidence of such conduct.”</w:t>
      </w:r>
    </w:p>
    <w:p w:rsidR="0047055B" w:rsidRDefault="0047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68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7055B">
        <w:t>3</w:t>
      </w:r>
      <w:r>
        <w:t>.</w:t>
      </w:r>
      <w:r>
        <w:tab/>
        <w:t>This act takes effect upon approval by the Governor.</w:t>
      </w:r>
    </w:p>
    <w:p w:rsidR="002841DD" w:rsidRDefault="00094C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41DD" w:rsidRDefault="002841DD" w:rsidP="00881F3B">
      <w:pPr>
        <w:suppressAutoHyphens/>
      </w:pPr>
    </w:p>
    <w:sectPr w:rsidR="002841DD" w:rsidSect="00881F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55B" w:rsidRDefault="0047055B" w:rsidP="009F0C77">
      <w:r>
        <w:separator/>
      </w:r>
    </w:p>
  </w:endnote>
  <w:endnote w:type="continuationSeparator" w:id="0">
    <w:p w:rsidR="0047055B" w:rsidRDefault="004705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5D482A-C15D-4905-8B58-87131F73BF26}"/>
    <w:embedBold r:id="rId2" w:fontKey="{5577FC6F-0E4B-4FED-818D-06F0A669AF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DFA796-6DBD-4AA9-8DE2-63282FFD31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A39DA5E-91B4-4042-B63E-DF499E8727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D6DEA0-0982-49D2-858B-61A8FA0F99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3B" w:rsidRPr="002841DD" w:rsidRDefault="00881F3B" w:rsidP="002841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[570]</w:t>
    </w:r>
    <w:r>
      <w:tab/>
    </w:r>
    <w:r w:rsidR="00936334">
      <w:fldChar w:fldCharType="begin"/>
    </w:r>
    <w:r w:rsidR="00936334">
      <w:instrText xml:space="preserve"> PAGE  \* MERGEFORMAT </w:instrText>
    </w:r>
    <w:r w:rsidR="00936334">
      <w:fldChar w:fldCharType="separate"/>
    </w:r>
    <w:r w:rsidR="00CA60B5">
      <w:rPr>
        <w:noProof/>
      </w:rPr>
      <w:t>1</w:t>
    </w:r>
    <w:r w:rsidR="0093633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55B" w:rsidRDefault="0047055B" w:rsidP="009F0C77">
      <w:r>
        <w:separator/>
      </w:r>
    </w:p>
  </w:footnote>
  <w:footnote w:type="continuationSeparator" w:id="0">
    <w:p w:rsidR="0047055B" w:rsidRDefault="004705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164CM13"/>
    <w:docVar w:name="CoverBillType" w:val="b"/>
    <w:docVar w:name="docpath" w:val="L:\Council\bills\SWB\5164CM13.DOCX"/>
    <w:docVar w:name="dvBillNumber" w:val="570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74E89"/>
    <w:rsid w:val="00026C9A"/>
    <w:rsid w:val="00094C38"/>
    <w:rsid w:val="000965A1"/>
    <w:rsid w:val="000E1785"/>
    <w:rsid w:val="000F39F2"/>
    <w:rsid w:val="001023A4"/>
    <w:rsid w:val="0010776B"/>
    <w:rsid w:val="00133E66"/>
    <w:rsid w:val="00134ACF"/>
    <w:rsid w:val="00144E15"/>
    <w:rsid w:val="001644D9"/>
    <w:rsid w:val="001A0834"/>
    <w:rsid w:val="001A4A62"/>
    <w:rsid w:val="001A681E"/>
    <w:rsid w:val="001C1E1F"/>
    <w:rsid w:val="001C2CE3"/>
    <w:rsid w:val="001D08F2"/>
    <w:rsid w:val="002037CA"/>
    <w:rsid w:val="002047A2"/>
    <w:rsid w:val="002321B6"/>
    <w:rsid w:val="0023696B"/>
    <w:rsid w:val="00250967"/>
    <w:rsid w:val="002708BE"/>
    <w:rsid w:val="002759C5"/>
    <w:rsid w:val="00277DEE"/>
    <w:rsid w:val="00280D88"/>
    <w:rsid w:val="00283960"/>
    <w:rsid w:val="002841DD"/>
    <w:rsid w:val="00294ABE"/>
    <w:rsid w:val="002A3EB4"/>
    <w:rsid w:val="00325348"/>
    <w:rsid w:val="00343410"/>
    <w:rsid w:val="00374E89"/>
    <w:rsid w:val="00393688"/>
    <w:rsid w:val="003D411E"/>
    <w:rsid w:val="003E3C1E"/>
    <w:rsid w:val="003E6148"/>
    <w:rsid w:val="004009EB"/>
    <w:rsid w:val="00400EAA"/>
    <w:rsid w:val="0041760A"/>
    <w:rsid w:val="004239EB"/>
    <w:rsid w:val="004435A3"/>
    <w:rsid w:val="0047055B"/>
    <w:rsid w:val="004809EE"/>
    <w:rsid w:val="00511EE9"/>
    <w:rsid w:val="00521E00"/>
    <w:rsid w:val="00577C6C"/>
    <w:rsid w:val="0058501B"/>
    <w:rsid w:val="005E4E5B"/>
    <w:rsid w:val="006215AA"/>
    <w:rsid w:val="006340D9"/>
    <w:rsid w:val="00643B8E"/>
    <w:rsid w:val="00665EBC"/>
    <w:rsid w:val="006855DC"/>
    <w:rsid w:val="0069470D"/>
    <w:rsid w:val="006A476C"/>
    <w:rsid w:val="006A6F7D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1F3B"/>
    <w:rsid w:val="008A705F"/>
    <w:rsid w:val="008F4429"/>
    <w:rsid w:val="00900D16"/>
    <w:rsid w:val="00932670"/>
    <w:rsid w:val="009352BB"/>
    <w:rsid w:val="00936334"/>
    <w:rsid w:val="00977C7A"/>
    <w:rsid w:val="00990668"/>
    <w:rsid w:val="009F0C77"/>
    <w:rsid w:val="009F4DD1"/>
    <w:rsid w:val="00A64E80"/>
    <w:rsid w:val="00A741D9"/>
    <w:rsid w:val="00A81A11"/>
    <w:rsid w:val="00A9741D"/>
    <w:rsid w:val="00AD4B17"/>
    <w:rsid w:val="00B26808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60B5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2C4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1AFBE56-0304-453B-BDBD-9B25C60ED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C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C38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6A6F7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6A6F7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81F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03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03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70_201304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5ED12-D193-4423-93EE-72288D078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570: Commercial driver's license - South Carolina Legislature Online</dc:title>
  <dc:subject/>
  <dc:creator>SandyBarden</dc:creator>
  <cp:keywords/>
  <dc:description/>
  <cp:lastModifiedBy>N Cumfer</cp:lastModifiedBy>
  <cp:revision>7</cp:revision>
  <cp:lastPrinted>2013-03-26T19:54:00Z</cp:lastPrinted>
  <dcterms:created xsi:type="dcterms:W3CDTF">2013-04-03T16:44:00Z</dcterms:created>
  <dcterms:modified xsi:type="dcterms:W3CDTF">2014-12-04T20:43:00Z</dcterms:modified>
</cp:coreProperties>
</file>