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686" w:rsidRDefault="00DA5686" w:rsidP="00DA5686">
      <w:pPr>
        <w:widowControl w:val="0"/>
        <w:jc w:val="center"/>
      </w:pPr>
      <w:r w:rsidRPr="00DA5686">
        <w:rPr>
          <w:b/>
        </w:rPr>
        <w:t>South Carolina General Assembly</w:t>
      </w:r>
    </w:p>
    <w:p w:rsidR="00DA5686" w:rsidRDefault="00DA5686" w:rsidP="00DA5686">
      <w:pPr>
        <w:widowControl w:val="0"/>
        <w:jc w:val="center"/>
      </w:pPr>
      <w:r>
        <w:t>120th Session, 2013-2014</w:t>
      </w:r>
    </w:p>
    <w:p w:rsidR="00DA5686" w:rsidRDefault="00DA5686" w:rsidP="00DA5686">
      <w:pPr>
        <w:widowControl w:val="0"/>
        <w:jc w:val="left"/>
      </w:pPr>
    </w:p>
    <w:p w:rsidR="00DA5686" w:rsidRDefault="00DA5686" w:rsidP="00DA5686">
      <w:pPr>
        <w:widowControl w:val="0"/>
        <w:jc w:val="left"/>
        <w:rPr>
          <w:b/>
        </w:rPr>
      </w:pPr>
      <w:r w:rsidRPr="00DA5686">
        <w:rPr>
          <w:b/>
        </w:rPr>
        <w:t>S.</w:t>
      </w:r>
      <w:r>
        <w:rPr>
          <w:b/>
        </w:rPr>
        <w:t xml:space="preserve"> </w:t>
      </w:r>
      <w:r w:rsidRPr="00DA5686">
        <w:rPr>
          <w:b/>
        </w:rPr>
        <w:t>667</w:t>
      </w:r>
    </w:p>
    <w:p w:rsidR="00DA5686" w:rsidRDefault="00DA5686" w:rsidP="00DA5686">
      <w:pPr>
        <w:widowControl w:val="0"/>
        <w:jc w:val="left"/>
        <w:rPr>
          <w:b/>
        </w:rPr>
      </w:pPr>
    </w:p>
    <w:p w:rsidR="00DA5686" w:rsidRDefault="00DA5686" w:rsidP="00DA5686">
      <w:pPr>
        <w:widowControl w:val="0"/>
        <w:jc w:val="left"/>
      </w:pPr>
      <w:r w:rsidRPr="00DA5686">
        <w:rPr>
          <w:b/>
        </w:rPr>
        <w:t>STATUS INFORMATION</w:t>
      </w:r>
    </w:p>
    <w:p w:rsidR="00DA5686" w:rsidRDefault="00DA5686" w:rsidP="00DA5686">
      <w:pPr>
        <w:widowControl w:val="0"/>
        <w:jc w:val="left"/>
      </w:pPr>
    </w:p>
    <w:p w:rsidR="00DA5686" w:rsidRDefault="00DA5686" w:rsidP="00DA5686">
      <w:pPr>
        <w:widowControl w:val="0"/>
        <w:jc w:val="left"/>
      </w:pPr>
      <w:r>
        <w:t>Concurrent Resolution</w:t>
      </w:r>
    </w:p>
    <w:p w:rsidR="00DA5686" w:rsidRDefault="00DA5686" w:rsidP="00DA5686">
      <w:pPr>
        <w:widowControl w:val="0"/>
        <w:jc w:val="left"/>
      </w:pPr>
      <w:r>
        <w:t>Sponsors: Senator Sheheen</w:t>
      </w:r>
    </w:p>
    <w:p w:rsidR="00DA5686" w:rsidRDefault="00DA5686" w:rsidP="00DA5686">
      <w:pPr>
        <w:widowControl w:val="0"/>
        <w:jc w:val="left"/>
      </w:pPr>
      <w:r>
        <w:t>Document Path: l:\council\bills\gm\29717ahb13.docx</w:t>
      </w:r>
    </w:p>
    <w:p w:rsidR="00DA5686" w:rsidRDefault="00DA5686" w:rsidP="00DA5686">
      <w:pPr>
        <w:widowControl w:val="0"/>
        <w:jc w:val="left"/>
      </w:pPr>
    </w:p>
    <w:p w:rsidR="00602F58" w:rsidRDefault="00602F58" w:rsidP="00DA5686">
      <w:pPr>
        <w:widowControl w:val="0"/>
        <w:jc w:val="left"/>
      </w:pPr>
      <w:r>
        <w:t>Introduced in the Senate on April 30, 2013</w:t>
      </w:r>
    </w:p>
    <w:p w:rsidR="00602F58" w:rsidRDefault="00602F58" w:rsidP="00DA5686">
      <w:pPr>
        <w:widowControl w:val="0"/>
        <w:jc w:val="left"/>
      </w:pPr>
      <w:r>
        <w:t>Introduced in the House on April 30, 2013</w:t>
      </w:r>
    </w:p>
    <w:p w:rsidR="00602F58" w:rsidRDefault="00602F58" w:rsidP="00DA5686">
      <w:pPr>
        <w:widowControl w:val="0"/>
        <w:jc w:val="left"/>
      </w:pPr>
      <w:r>
        <w:t>Adopted by the General Assembly on April 30, 2013</w:t>
      </w:r>
    </w:p>
    <w:p w:rsidR="00602F58" w:rsidRDefault="00602F58" w:rsidP="00DA5686">
      <w:pPr>
        <w:widowControl w:val="0"/>
        <w:jc w:val="left"/>
      </w:pPr>
    </w:p>
    <w:p w:rsidR="00DA5686" w:rsidRDefault="00DA5686" w:rsidP="00DA5686">
      <w:pPr>
        <w:widowControl w:val="0"/>
        <w:jc w:val="left"/>
      </w:pPr>
      <w:r>
        <w:t xml:space="preserve">Summary: </w:t>
      </w:r>
      <w:r w:rsidR="009563BC">
        <w:t>Teen Pregnancy Prevention Month</w:t>
      </w:r>
    </w:p>
    <w:p w:rsidR="00DA5686" w:rsidRDefault="00DA5686" w:rsidP="00DA5686">
      <w:pPr>
        <w:widowControl w:val="0"/>
        <w:jc w:val="left"/>
      </w:pPr>
    </w:p>
    <w:p w:rsidR="00DA5686" w:rsidRDefault="00DA5686" w:rsidP="00DA5686">
      <w:pPr>
        <w:widowControl w:val="0"/>
        <w:jc w:val="left"/>
      </w:pPr>
    </w:p>
    <w:p w:rsidR="00DA5686" w:rsidRDefault="00DA5686" w:rsidP="00DA56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5686">
        <w:rPr>
          <w:b/>
        </w:rPr>
        <w:t>HISTORY OF LEGISLATIVE ACTIONS</w:t>
      </w:r>
    </w:p>
    <w:p w:rsidR="00DA5686" w:rsidRDefault="00DA5686" w:rsidP="00DA56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5686" w:rsidRPr="00DA5686" w:rsidRDefault="00DA5686" w:rsidP="00DA56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5686">
        <w:rPr>
          <w:u w:val="single"/>
        </w:rPr>
        <w:tab/>
        <w:t>Date</w:t>
      </w:r>
      <w:r w:rsidRPr="00DA5686">
        <w:rPr>
          <w:u w:val="single"/>
        </w:rPr>
        <w:tab/>
        <w:t>Body</w:t>
      </w:r>
      <w:r w:rsidRPr="00DA5686">
        <w:rPr>
          <w:u w:val="single"/>
        </w:rPr>
        <w:tab/>
        <w:t>Action Description with journal page number</w:t>
      </w:r>
      <w:r w:rsidRPr="00DA5686">
        <w:rPr>
          <w:u w:val="single"/>
        </w:rPr>
        <w:tab/>
      </w:r>
      <w:bookmarkStart w:id="0" w:name="_GoBack"/>
      <w:bookmarkEnd w:id="0"/>
    </w:p>
    <w:p w:rsidR="004F1ADA" w:rsidRDefault="004F1ADA" w:rsidP="004F1A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Senate</w:t>
      </w:r>
      <w:r>
        <w:tab/>
      </w:r>
      <w:r w:rsidRPr="00355C94">
        <w:t>Int</w:t>
      </w:r>
      <w:r>
        <w:t xml:space="preserve">roduced, adopted, sent to House </w:t>
      </w:r>
      <w:r w:rsidRPr="00355C94">
        <w:t>(</w:t>
      </w:r>
      <w:hyperlink r:id="rId7" w:history="1">
        <w:r w:rsidRPr="00355C94">
          <w:rPr>
            <w:rStyle w:val="Hyperlink"/>
          </w:rPr>
          <w:t>Senate Journal</w:t>
        </w:r>
        <w:r w:rsidRPr="00355C94">
          <w:rPr>
            <w:rStyle w:val="Hyperlink"/>
          </w:rPr>
          <w:noBreakHyphen/>
          <w:t>page 5</w:t>
        </w:r>
      </w:hyperlink>
      <w:r w:rsidRPr="00355C94">
        <w:t>)</w:t>
      </w:r>
    </w:p>
    <w:p w:rsidR="004F1ADA" w:rsidRDefault="004F1ADA" w:rsidP="004F1A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House</w:t>
      </w:r>
      <w:r>
        <w:tab/>
      </w:r>
      <w:r w:rsidRPr="00355C94">
        <w:t>Introduced, ado</w:t>
      </w:r>
      <w:r>
        <w:t xml:space="preserve">pted, returned with concurrence </w:t>
      </w:r>
      <w:r w:rsidRPr="00355C94">
        <w:t>(</w:t>
      </w:r>
      <w:hyperlink r:id="rId8" w:history="1">
        <w:r w:rsidRPr="00355C94">
          <w:rPr>
            <w:rStyle w:val="Hyperlink"/>
          </w:rPr>
          <w:t>House Journal</w:t>
        </w:r>
        <w:r w:rsidRPr="00355C94">
          <w:rPr>
            <w:rStyle w:val="Hyperlink"/>
          </w:rPr>
          <w:noBreakHyphen/>
          <w:t>page 185</w:t>
        </w:r>
      </w:hyperlink>
      <w:r w:rsidRPr="00355C94">
        <w:t>)</w:t>
      </w:r>
    </w:p>
    <w:p w:rsidR="004F1ADA" w:rsidRDefault="004F1ADA" w:rsidP="004F1A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5686" w:rsidRPr="00DA5686" w:rsidRDefault="00DA5686" w:rsidP="00DA56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5686" w:rsidRDefault="00DA5686" w:rsidP="00DA5686">
      <w:r w:rsidRPr="00DA5686">
        <w:rPr>
          <w:b/>
        </w:rPr>
        <w:t>VERSIONS OF THIS BILL</w:t>
      </w:r>
    </w:p>
    <w:p w:rsidR="00DA5686" w:rsidRDefault="00DA5686" w:rsidP="00DA5686"/>
    <w:p w:rsidR="00DA5686" w:rsidRDefault="00EA62D3" w:rsidP="00DA5686">
      <w:hyperlink r:id="rId9" w:history="1">
        <w:r w:rsidR="00DA5686">
          <w:rPr>
            <w:rStyle w:val="Hyperlink"/>
          </w:rPr>
          <w:t>4/30/2013</w:t>
        </w:r>
      </w:hyperlink>
    </w:p>
    <w:p w:rsidR="00DA5686" w:rsidRDefault="00DA5686" w:rsidP="00DA5686"/>
    <w:p w:rsidR="00DA5686" w:rsidRDefault="00DA5686" w:rsidP="00DA5686">
      <w:pPr>
        <w:sectPr w:rsidR="00DA5686" w:rsidSect="00DA56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2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4A0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1E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AFFIRM THE DEDICATION OF THE GENERAL ASSEMBLY TO THE FUTURE SUCCESS OF SOUTH CAROLINA</w:t>
      </w:r>
      <w:r w:rsidRPr="00CD1E13">
        <w:t>’</w:t>
      </w:r>
      <w:r>
        <w:t>S YOUNG PEOPLE</w:t>
      </w:r>
      <w:r w:rsidR="005A3D0C">
        <w:t>,</w:t>
      </w:r>
      <w:r>
        <w:t xml:space="preserve"> TO THE PREVENTION OF TEEN PREGNANCY</w:t>
      </w:r>
      <w:r w:rsidR="005A3D0C">
        <w:t>,</w:t>
      </w:r>
      <w:r>
        <w:t xml:space="preserve"> AND TO DECLARE</w:t>
      </w:r>
      <w:r w:rsidR="00263D9F">
        <w:t xml:space="preserve"> THE MONTH OF</w:t>
      </w:r>
      <w:r>
        <w:t xml:space="preserve"> MAY AS “TEEN PREGNANCY</w:t>
      </w:r>
      <w:r w:rsidR="00263D9F">
        <w:t xml:space="preserve"> PREVENTION</w:t>
      </w:r>
      <w:r>
        <w:t xml:space="preserve"> MONTH” IN THE STATE OF SOUTH CAROLINA.</w:t>
      </w:r>
    </w:p>
    <w:p w:rsidR="00B24A0A" w:rsidRDefault="00B24A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1E13" w:rsidRDefault="00B24A0A" w:rsidP="00CD1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D1E13">
        <w:t>teen pregnancies have far</w:t>
      </w:r>
      <w:r w:rsidR="00CD1E13">
        <w:noBreakHyphen/>
        <w:t>reaching consequences that adversely affect the health, education, and economic future of South Carolina</w:t>
      </w:r>
      <w:r w:rsidR="00CD1E13" w:rsidRPr="00CD1E13">
        <w:t>’</w:t>
      </w:r>
      <w:r w:rsidR="00CD1E13">
        <w:t>s young people; and</w:t>
      </w:r>
    </w:p>
    <w:p w:rsidR="00CD1E13" w:rsidRDefault="00CD1E13" w:rsidP="00CD1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1E13" w:rsidRDefault="00CD1E13" w:rsidP="00CD1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2011, more than six thousand young girls, ages fifteen to nineteen gave birth in our State; and</w:t>
      </w:r>
    </w:p>
    <w:p w:rsidR="00CD1E13" w:rsidRDefault="00CD1E13" w:rsidP="00CD1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1E13" w:rsidRDefault="00CD1E13" w:rsidP="00CD1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between 2001 and 2011, teen birth rates in South Carolina decreased by twenty</w:t>
      </w:r>
      <w:r>
        <w:noBreakHyphen/>
        <w:t>eight percent; and</w:t>
      </w:r>
    </w:p>
    <w:p w:rsidR="00CD1E13" w:rsidRDefault="00CD1E13" w:rsidP="00CD1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1E13" w:rsidRDefault="00CD1E13" w:rsidP="00CD1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teen birth rates in South Carolina decreased by eight percent between</w:t>
      </w:r>
      <w:r w:rsidR="00263D9F">
        <w:t xml:space="preserve"> 2010 and 2011, the lowest teen </w:t>
      </w:r>
      <w:r>
        <w:t>birth rate for girls ages fifteen to nineteen ever recorded in South Carolina; and</w:t>
      </w:r>
    </w:p>
    <w:p w:rsidR="00CD1E13" w:rsidRDefault="00CD1E13" w:rsidP="00CD1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1E13" w:rsidRDefault="005A3D0C" w:rsidP="00CD1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263D9F">
        <w:t xml:space="preserve"> the progress in teen birth </w:t>
      </w:r>
      <w:r w:rsidR="00CD1E13">
        <w:t>rate reductions that saved South Carolina taxpayers an estimated $127 million in 2008 alone should not suggest decreases in investment and commitment to the issue; and</w:t>
      </w:r>
    </w:p>
    <w:p w:rsidR="00CD1E13" w:rsidRDefault="00CD1E13" w:rsidP="00CD1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4A0A" w:rsidRDefault="00CD1E13" w:rsidP="00CD1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Teen Pregnancy Prevention Month is an opportunity for parents, teens, educators, program providers, faith</w:t>
      </w:r>
      <w:r>
        <w:noBreakHyphen/>
        <w:t>based organizations, local elected leaders, and statewide policymakers to work together to reduce and prevent teen pregnancy in South Carolina</w:t>
      </w:r>
      <w:r w:rsidR="00B24A0A">
        <w:t xml:space="preserve">.  Now, therefore, </w:t>
      </w:r>
    </w:p>
    <w:p w:rsidR="00B24A0A" w:rsidRDefault="00B24A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4A0A" w:rsidRDefault="00B24A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Senate, the House of Representatives concurring:</w:t>
      </w:r>
    </w:p>
    <w:p w:rsidR="00B24A0A" w:rsidRDefault="00B24A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E9D" w:rsidRDefault="00B24A0A" w:rsidP="00CD1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D1E13">
        <w:t xml:space="preserve"> the General Assembly of the State of South Carolina, by this resolution, affirms its dedication to the future success of South Carolina</w:t>
      </w:r>
      <w:r w:rsidR="00CD1E13" w:rsidRPr="00CD1E13">
        <w:t>’</w:t>
      </w:r>
      <w:r w:rsidR="00CD1E13">
        <w:t>s young people</w:t>
      </w:r>
      <w:r w:rsidR="005A3D0C">
        <w:t xml:space="preserve">, </w:t>
      </w:r>
      <w:r w:rsidR="00CD1E13">
        <w:t>to the prevention of teen pregnancy</w:t>
      </w:r>
      <w:r w:rsidR="005A3D0C">
        <w:t>,</w:t>
      </w:r>
      <w:r w:rsidR="00CD1E13">
        <w:t xml:space="preserve"> and declare</w:t>
      </w:r>
      <w:r w:rsidR="00263D9F">
        <w:t>s the month of</w:t>
      </w:r>
      <w:r w:rsidR="00CD1E13">
        <w:t xml:space="preserve"> May as “Teen Pregnancy</w:t>
      </w:r>
      <w:r w:rsidR="00263D9F">
        <w:t xml:space="preserve"> Prevention</w:t>
      </w:r>
      <w:r w:rsidR="00CD1E13">
        <w:t xml:space="preserve"> Month” in the State of South Carolina.</w:t>
      </w:r>
    </w:p>
    <w:p w:rsidR="003C2493" w:rsidRDefault="00B30D22" w:rsidP="00D64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C2493" w:rsidRDefault="003C2493" w:rsidP="00DA5686">
      <w:pPr>
        <w:suppressAutoHyphens/>
      </w:pPr>
    </w:p>
    <w:sectPr w:rsidR="003C2493" w:rsidSect="00DA568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4A0A" w:rsidRDefault="00B24A0A" w:rsidP="009F0C77">
      <w:r>
        <w:separator/>
      </w:r>
    </w:p>
  </w:endnote>
  <w:endnote w:type="continuationSeparator" w:id="0">
    <w:p w:rsidR="00B24A0A" w:rsidRDefault="00B24A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92F0D6-1E76-42BA-A88E-EF71DAC83579}"/>
    <w:embedBold r:id="rId2" w:fontKey="{18D80F8F-24B7-4495-810D-D4F3C6089F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8269B36-9605-4167-95F6-72041A46AFD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91807DF-3844-4833-8CF4-5FC1BDC491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1BC3DD-3475-4BCF-AE70-EF8F9355D0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686" w:rsidRPr="003C2493" w:rsidRDefault="00DA5686" w:rsidP="003C24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[667]</w:t>
    </w:r>
    <w:r>
      <w:tab/>
    </w:r>
    <w:r w:rsidR="00EC0839">
      <w:fldChar w:fldCharType="begin"/>
    </w:r>
    <w:r w:rsidR="00EC0839">
      <w:instrText xml:space="preserve"> PAGE  \* MERGEFORMAT </w:instrText>
    </w:r>
    <w:r w:rsidR="00EC0839">
      <w:fldChar w:fldCharType="separate"/>
    </w:r>
    <w:r w:rsidR="00EA62D3">
      <w:rPr>
        <w:noProof/>
      </w:rPr>
      <w:t>1</w:t>
    </w:r>
    <w:r w:rsidR="00EC083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4A0A" w:rsidRDefault="00B24A0A" w:rsidP="009F0C77">
      <w:r>
        <w:separator/>
      </w:r>
    </w:p>
  </w:footnote>
  <w:footnote w:type="continuationSeparator" w:id="0">
    <w:p w:rsidR="00B24A0A" w:rsidRDefault="00B24A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717AHB13"/>
    <w:docVar w:name="CoverBillType" w:val="c"/>
    <w:docVar w:name="docpath" w:val="L:\Council\bills\GM\29717AHB13.DOCX"/>
    <w:docVar w:name="dvBillNumber" w:val="66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55911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3D9F"/>
    <w:rsid w:val="002759C5"/>
    <w:rsid w:val="00277DEE"/>
    <w:rsid w:val="00280D88"/>
    <w:rsid w:val="00294ABE"/>
    <w:rsid w:val="002A3EB4"/>
    <w:rsid w:val="00325348"/>
    <w:rsid w:val="00393688"/>
    <w:rsid w:val="003C2493"/>
    <w:rsid w:val="003D411E"/>
    <w:rsid w:val="003E3C1E"/>
    <w:rsid w:val="003E6148"/>
    <w:rsid w:val="00400EAA"/>
    <w:rsid w:val="0041760A"/>
    <w:rsid w:val="004809EE"/>
    <w:rsid w:val="004A1968"/>
    <w:rsid w:val="004B51F4"/>
    <w:rsid w:val="004B63C1"/>
    <w:rsid w:val="004F1ADA"/>
    <w:rsid w:val="00511EE9"/>
    <w:rsid w:val="00521E00"/>
    <w:rsid w:val="005638D0"/>
    <w:rsid w:val="00577C6C"/>
    <w:rsid w:val="0058501B"/>
    <w:rsid w:val="005A3D0C"/>
    <w:rsid w:val="00602F58"/>
    <w:rsid w:val="0060783F"/>
    <w:rsid w:val="006215AA"/>
    <w:rsid w:val="006340D9"/>
    <w:rsid w:val="00643B8E"/>
    <w:rsid w:val="006636B7"/>
    <w:rsid w:val="00665EBC"/>
    <w:rsid w:val="0069470D"/>
    <w:rsid w:val="006A476C"/>
    <w:rsid w:val="006C6A93"/>
    <w:rsid w:val="006E02F9"/>
    <w:rsid w:val="006E712A"/>
    <w:rsid w:val="007363E6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43631"/>
    <w:rsid w:val="00872729"/>
    <w:rsid w:val="008F4429"/>
    <w:rsid w:val="00905D31"/>
    <w:rsid w:val="00932670"/>
    <w:rsid w:val="009352BB"/>
    <w:rsid w:val="009563BC"/>
    <w:rsid w:val="0098450D"/>
    <w:rsid w:val="00990668"/>
    <w:rsid w:val="009F0C77"/>
    <w:rsid w:val="009F4DD1"/>
    <w:rsid w:val="00A1298A"/>
    <w:rsid w:val="00A64E80"/>
    <w:rsid w:val="00A741D9"/>
    <w:rsid w:val="00A9741D"/>
    <w:rsid w:val="00AD4B17"/>
    <w:rsid w:val="00B24A0A"/>
    <w:rsid w:val="00B26FA6"/>
    <w:rsid w:val="00B30D22"/>
    <w:rsid w:val="00B46E68"/>
    <w:rsid w:val="00B741CB"/>
    <w:rsid w:val="00B934F3"/>
    <w:rsid w:val="00BB6347"/>
    <w:rsid w:val="00BD2134"/>
    <w:rsid w:val="00BF069A"/>
    <w:rsid w:val="00C038D8"/>
    <w:rsid w:val="00C045DD"/>
    <w:rsid w:val="00C04904"/>
    <w:rsid w:val="00C3136F"/>
    <w:rsid w:val="00C3483A"/>
    <w:rsid w:val="00C74E9D"/>
    <w:rsid w:val="00C82FD3"/>
    <w:rsid w:val="00CC6B7B"/>
    <w:rsid w:val="00CD1E13"/>
    <w:rsid w:val="00CD3619"/>
    <w:rsid w:val="00CF4447"/>
    <w:rsid w:val="00D405E7"/>
    <w:rsid w:val="00D41D56"/>
    <w:rsid w:val="00D6260D"/>
    <w:rsid w:val="00D643B4"/>
    <w:rsid w:val="00D6662B"/>
    <w:rsid w:val="00D95E2F"/>
    <w:rsid w:val="00D970A9"/>
    <w:rsid w:val="00DA5686"/>
    <w:rsid w:val="00DB3AC0"/>
    <w:rsid w:val="00DE68F0"/>
    <w:rsid w:val="00DF3845"/>
    <w:rsid w:val="00DF7E17"/>
    <w:rsid w:val="00E55911"/>
    <w:rsid w:val="00E915AD"/>
    <w:rsid w:val="00EA62D3"/>
    <w:rsid w:val="00EB00A2"/>
    <w:rsid w:val="00EB1BF3"/>
    <w:rsid w:val="00EC0839"/>
    <w:rsid w:val="00EF3EEE"/>
    <w:rsid w:val="00F149A7"/>
    <w:rsid w:val="00F40594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7D22C7A-DA0D-4053-9DA9-F611D57CA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1E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E1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A56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4-30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4-30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667_201304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04F562-B8A3-46E6-A687-5E51309D5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380</Words>
  <Characters>2172</Characters>
  <Application>Microsoft Office Word</Application>
  <DocSecurity>0</DocSecurity>
  <Lines>18</Lines>
  <Paragraphs>5</Paragraphs>
  <ScaleCrop>false</ScaleCrop>
  <Company> </Company>
  <LinksUpToDate>false</LinksUpToDate>
  <CharactersWithSpaces>2547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667: Teen Pregnancy Prevention Month - South Carolina Legislature Online</dc:title>
  <dc:subject/>
  <dc:creator>%USERNAME%</dc:creator>
  <cp:keywords/>
  <dc:description/>
  <cp:lastModifiedBy>N Cumfer</cp:lastModifiedBy>
  <cp:revision>9</cp:revision>
  <cp:lastPrinted>2013-04-30T13:20:00Z</cp:lastPrinted>
  <dcterms:created xsi:type="dcterms:W3CDTF">2013-04-30T20:05:00Z</dcterms:created>
  <dcterms:modified xsi:type="dcterms:W3CDTF">2014-12-04T20:45:00Z</dcterms:modified>
</cp:coreProperties>
</file>