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2C3" w:rsidRDefault="009E32C3" w:rsidP="009E32C3">
      <w:pPr>
        <w:widowControl w:val="0"/>
        <w:jc w:val="center"/>
      </w:pPr>
      <w:r w:rsidRPr="009E32C3">
        <w:rPr>
          <w:b/>
        </w:rPr>
        <w:t>South Carolina General Assembly</w:t>
      </w:r>
    </w:p>
    <w:p w:rsidR="009E32C3" w:rsidRDefault="009E32C3" w:rsidP="009E32C3">
      <w:pPr>
        <w:widowControl w:val="0"/>
        <w:jc w:val="center"/>
      </w:pPr>
      <w:r>
        <w:t>120th Session, 2013-2014</w:t>
      </w:r>
    </w:p>
    <w:p w:rsidR="009E32C3" w:rsidRDefault="009E32C3" w:rsidP="009E32C3">
      <w:pPr>
        <w:widowControl w:val="0"/>
        <w:jc w:val="left"/>
      </w:pPr>
    </w:p>
    <w:p w:rsidR="009E32C3" w:rsidRDefault="009E32C3" w:rsidP="009E32C3">
      <w:pPr>
        <w:widowControl w:val="0"/>
        <w:jc w:val="left"/>
        <w:rPr>
          <w:b/>
        </w:rPr>
      </w:pPr>
      <w:r w:rsidRPr="009E32C3">
        <w:rPr>
          <w:b/>
        </w:rPr>
        <w:t>S.</w:t>
      </w:r>
      <w:r>
        <w:rPr>
          <w:b/>
        </w:rPr>
        <w:t xml:space="preserve"> </w:t>
      </w:r>
      <w:r w:rsidRPr="009E32C3">
        <w:rPr>
          <w:b/>
        </w:rPr>
        <w:t>713</w:t>
      </w:r>
    </w:p>
    <w:p w:rsidR="009E32C3" w:rsidRDefault="009E32C3" w:rsidP="009E32C3">
      <w:pPr>
        <w:widowControl w:val="0"/>
        <w:jc w:val="left"/>
        <w:rPr>
          <w:b/>
        </w:rPr>
      </w:pPr>
    </w:p>
    <w:p w:rsidR="009E32C3" w:rsidRDefault="009E32C3" w:rsidP="009E32C3">
      <w:pPr>
        <w:widowControl w:val="0"/>
        <w:jc w:val="left"/>
      </w:pPr>
      <w:r w:rsidRPr="009E32C3">
        <w:rPr>
          <w:b/>
        </w:rPr>
        <w:t>STATUS INFORMATION</w:t>
      </w:r>
    </w:p>
    <w:p w:rsidR="009E32C3" w:rsidRDefault="009E32C3" w:rsidP="009E32C3">
      <w:pPr>
        <w:widowControl w:val="0"/>
        <w:jc w:val="left"/>
      </w:pPr>
    </w:p>
    <w:p w:rsidR="009E32C3" w:rsidRDefault="009E32C3" w:rsidP="009E32C3">
      <w:pPr>
        <w:widowControl w:val="0"/>
        <w:jc w:val="left"/>
      </w:pPr>
      <w:r>
        <w:t>Senate Resolution</w:t>
      </w:r>
    </w:p>
    <w:p w:rsidR="009E32C3" w:rsidRDefault="009E32C3" w:rsidP="009E32C3">
      <w:pPr>
        <w:widowControl w:val="0"/>
        <w:jc w:val="left"/>
      </w:pPr>
      <w:r>
        <w:t>Sponsors: Senator Lourie</w:t>
      </w:r>
    </w:p>
    <w:p w:rsidR="009E32C3" w:rsidRDefault="009E32C3" w:rsidP="009E32C3">
      <w:pPr>
        <w:widowControl w:val="0"/>
        <w:jc w:val="left"/>
      </w:pPr>
      <w:r>
        <w:t>Document Path: l:\council\bills\agm\18006ab13.docx</w:t>
      </w:r>
    </w:p>
    <w:p w:rsidR="00700A9B" w:rsidRDefault="00700A9B" w:rsidP="009E32C3">
      <w:pPr>
        <w:widowControl w:val="0"/>
        <w:jc w:val="left"/>
      </w:pPr>
      <w:r>
        <w:t>Companion/Similar bill(s): 4190</w:t>
      </w:r>
    </w:p>
    <w:p w:rsidR="009E32C3" w:rsidRDefault="009E32C3" w:rsidP="009E32C3">
      <w:pPr>
        <w:widowControl w:val="0"/>
        <w:jc w:val="left"/>
      </w:pPr>
    </w:p>
    <w:p w:rsidR="009E32C3" w:rsidRDefault="009E32C3" w:rsidP="009E32C3">
      <w:pPr>
        <w:widowControl w:val="0"/>
        <w:jc w:val="left"/>
      </w:pPr>
      <w:r>
        <w:t>Introduced in the Senate on May 21, 2013</w:t>
      </w:r>
    </w:p>
    <w:p w:rsidR="009E32C3" w:rsidRDefault="009E32C3" w:rsidP="009E32C3">
      <w:pPr>
        <w:widowControl w:val="0"/>
        <w:jc w:val="left"/>
      </w:pPr>
      <w:r>
        <w:t>Adopted by the Senate on May 21, 2013</w:t>
      </w:r>
    </w:p>
    <w:p w:rsidR="009E32C3" w:rsidRDefault="009E32C3" w:rsidP="009E32C3">
      <w:pPr>
        <w:widowControl w:val="0"/>
        <w:jc w:val="left"/>
      </w:pPr>
    </w:p>
    <w:p w:rsidR="009E32C3" w:rsidRDefault="009E32C3" w:rsidP="009E32C3">
      <w:pPr>
        <w:widowControl w:val="0"/>
        <w:jc w:val="left"/>
      </w:pPr>
      <w:r>
        <w:t xml:space="preserve">Summary: </w:t>
      </w:r>
      <w:r w:rsidR="007E57FF">
        <w:t>A. C. Flora High School Varsity Boys Golf Team</w:t>
      </w:r>
    </w:p>
    <w:p w:rsidR="009E32C3" w:rsidRDefault="009E32C3" w:rsidP="009E32C3">
      <w:pPr>
        <w:widowControl w:val="0"/>
        <w:jc w:val="left"/>
      </w:pPr>
    </w:p>
    <w:p w:rsidR="009E32C3" w:rsidRDefault="009E32C3" w:rsidP="009E32C3">
      <w:pPr>
        <w:widowControl w:val="0"/>
        <w:jc w:val="left"/>
      </w:pPr>
    </w:p>
    <w:p w:rsidR="009E32C3" w:rsidRDefault="009E32C3" w:rsidP="009E32C3">
      <w:pPr>
        <w:widowControl w:val="0"/>
        <w:tabs>
          <w:tab w:val="center" w:pos="590"/>
          <w:tab w:val="center" w:pos="1440"/>
          <w:tab w:val="left" w:pos="1872"/>
          <w:tab w:val="left" w:pos="9187"/>
        </w:tabs>
        <w:jc w:val="left"/>
      </w:pPr>
      <w:r w:rsidRPr="009E32C3">
        <w:rPr>
          <w:b/>
        </w:rPr>
        <w:t>HISTORY OF LEGISLATIVE ACTIONS</w:t>
      </w:r>
    </w:p>
    <w:p w:rsidR="009E32C3" w:rsidRDefault="009E32C3" w:rsidP="009E32C3">
      <w:pPr>
        <w:widowControl w:val="0"/>
        <w:tabs>
          <w:tab w:val="center" w:pos="590"/>
          <w:tab w:val="center" w:pos="1440"/>
          <w:tab w:val="left" w:pos="1872"/>
          <w:tab w:val="left" w:pos="9187"/>
        </w:tabs>
        <w:jc w:val="left"/>
      </w:pPr>
    </w:p>
    <w:p w:rsidR="009E32C3" w:rsidRPr="009E32C3" w:rsidRDefault="009E32C3" w:rsidP="009E32C3">
      <w:pPr>
        <w:widowControl w:val="0"/>
        <w:tabs>
          <w:tab w:val="center" w:pos="590"/>
          <w:tab w:val="center" w:pos="1440"/>
          <w:tab w:val="left" w:pos="1872"/>
          <w:tab w:val="left" w:pos="9187"/>
        </w:tabs>
        <w:jc w:val="left"/>
      </w:pPr>
      <w:r w:rsidRPr="009E32C3">
        <w:rPr>
          <w:u w:val="single"/>
        </w:rPr>
        <w:tab/>
        <w:t>Date</w:t>
      </w:r>
      <w:r w:rsidRPr="009E32C3">
        <w:rPr>
          <w:u w:val="single"/>
        </w:rPr>
        <w:tab/>
        <w:t>Body</w:t>
      </w:r>
      <w:r w:rsidRPr="009E32C3">
        <w:rPr>
          <w:u w:val="single"/>
        </w:rPr>
        <w:tab/>
        <w:t>Action Description with journal page number</w:t>
      </w:r>
      <w:r w:rsidRPr="009E32C3">
        <w:rPr>
          <w:u w:val="single"/>
        </w:rPr>
        <w:tab/>
      </w:r>
      <w:bookmarkStart w:id="0" w:name="_GoBack"/>
      <w:bookmarkEnd w:id="0"/>
    </w:p>
    <w:p w:rsidR="00AE3B3F" w:rsidRDefault="00AE3B3F" w:rsidP="00AE3B3F">
      <w:pPr>
        <w:widowControl w:val="0"/>
        <w:tabs>
          <w:tab w:val="right" w:pos="1008"/>
          <w:tab w:val="left" w:pos="1152"/>
          <w:tab w:val="left" w:pos="1872"/>
          <w:tab w:val="left" w:pos="9187"/>
        </w:tabs>
        <w:ind w:left="2088" w:hanging="2088"/>
        <w:jc w:val="left"/>
      </w:pPr>
      <w:r>
        <w:tab/>
        <w:t>5/21/2013</w:t>
      </w:r>
      <w:r>
        <w:tab/>
        <w:t>Senate</w:t>
      </w:r>
      <w:r>
        <w:tab/>
      </w:r>
      <w:r w:rsidRPr="00A63910">
        <w:t>Introduced and adopted (</w:t>
      </w:r>
      <w:hyperlink r:id="rId7" w:history="1">
        <w:r w:rsidRPr="00A63910">
          <w:rPr>
            <w:rStyle w:val="Hyperlink"/>
          </w:rPr>
          <w:t>Senate Journal</w:t>
        </w:r>
        <w:r w:rsidRPr="00A63910">
          <w:rPr>
            <w:rStyle w:val="Hyperlink"/>
          </w:rPr>
          <w:noBreakHyphen/>
          <w:t>page 5</w:t>
        </w:r>
      </w:hyperlink>
      <w:r w:rsidRPr="00A63910">
        <w:t>)</w:t>
      </w:r>
    </w:p>
    <w:p w:rsidR="00AE3B3F" w:rsidRDefault="00AE3B3F" w:rsidP="00AE3B3F">
      <w:pPr>
        <w:widowControl w:val="0"/>
        <w:tabs>
          <w:tab w:val="right" w:pos="1008"/>
          <w:tab w:val="left" w:pos="1152"/>
          <w:tab w:val="left" w:pos="1872"/>
          <w:tab w:val="left" w:pos="9187"/>
        </w:tabs>
        <w:ind w:left="2088" w:hanging="2088"/>
        <w:jc w:val="left"/>
      </w:pPr>
    </w:p>
    <w:p w:rsidR="009E32C3" w:rsidRPr="009E32C3" w:rsidRDefault="009E32C3" w:rsidP="009E32C3">
      <w:pPr>
        <w:widowControl w:val="0"/>
        <w:tabs>
          <w:tab w:val="right" w:pos="1008"/>
          <w:tab w:val="left" w:pos="1152"/>
          <w:tab w:val="left" w:pos="1872"/>
          <w:tab w:val="left" w:pos="9187"/>
        </w:tabs>
        <w:ind w:left="2088" w:hanging="2088"/>
        <w:jc w:val="left"/>
      </w:pPr>
    </w:p>
    <w:p w:rsidR="009E32C3" w:rsidRDefault="009E32C3" w:rsidP="009E32C3">
      <w:r w:rsidRPr="009E32C3">
        <w:rPr>
          <w:b/>
        </w:rPr>
        <w:t>VERSIONS OF THIS BILL</w:t>
      </w:r>
    </w:p>
    <w:p w:rsidR="009E32C3" w:rsidRDefault="009E32C3" w:rsidP="009E32C3"/>
    <w:p w:rsidR="009E32C3" w:rsidRDefault="002C4C5E" w:rsidP="009E32C3">
      <w:hyperlink r:id="rId8" w:history="1">
        <w:r w:rsidR="009E32C3">
          <w:rPr>
            <w:rStyle w:val="Hyperlink"/>
          </w:rPr>
          <w:t>5/21/2013</w:t>
        </w:r>
      </w:hyperlink>
    </w:p>
    <w:p w:rsidR="009E32C3" w:rsidRDefault="009E32C3" w:rsidP="009E32C3"/>
    <w:p w:rsidR="009E32C3" w:rsidRDefault="009E32C3" w:rsidP="009E32C3">
      <w:pPr>
        <w:sectPr w:rsidR="009E32C3" w:rsidSect="009E32C3">
          <w:pgSz w:w="12240" w:h="15840" w:code="1"/>
          <w:pgMar w:top="1080" w:right="1440" w:bottom="1080" w:left="1440" w:header="720" w:footer="720" w:gutter="0"/>
          <w:cols w:space="720"/>
          <w:noEndnote/>
          <w:docGrid w:linePitch="360"/>
        </w:sectPr>
      </w:pPr>
    </w:p>
    <w:p w:rsidR="00B0642E" w:rsidRDefault="00B0642E" w:rsidP="00B0642E">
      <w:pPr>
        <w:pStyle w:val="BillDots0"/>
      </w:pPr>
    </w:p>
    <w:p w:rsidR="00B0642E" w:rsidRDefault="00B0642E" w:rsidP="00B0642E">
      <w:pPr>
        <w:pStyle w:val="Numbersforbill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19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7D32">
        <w:t>TO RECOGNIZE AND HONOR THE A. C. FLORA HIGH SCHOOL VARSITY BOYS GOLF TEAM, COACHES, AND SCHOOL OFFICIALS FOR AN OUTSTANDING SEASON, AND TO CONGRATULATE THEM FOR WINNING THE 2013 CLASS AAA STATE CHAMPIONSHIP TITLE.</w:t>
      </w:r>
    </w:p>
    <w:p w:rsidR="0064319B" w:rsidRDefault="00643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pleased to learn that the members of the </w:t>
      </w:r>
      <w:r w:rsidRPr="00897D32">
        <w:t xml:space="preserve">A. C. Flora High School varsity boys golf team of Richland County </w:t>
      </w:r>
      <w:r>
        <w:t>took top honors at the state competition on Tuesday, May 14, 2013, at the Hackler Course on the campus of Coastal Carolina University; and</w:t>
      </w: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process, the A. C. Flora Falcons reinforced its tradition of excellence in </w:t>
      </w:r>
      <w:r w:rsidR="00B95F0C">
        <w:t>boys</w:t>
      </w:r>
      <w:r>
        <w:t xml:space="preserve"> golf by claiming its fourth straight state title with a 315</w:t>
      </w:r>
      <w:r w:rsidR="00E02A76">
        <w:noBreakHyphen/>
      </w:r>
      <w:r>
        <w:t>309</w:t>
      </w:r>
      <w:r w:rsidR="00E02A76">
        <w:noBreakHyphen/>
      </w:r>
      <w:r>
        <w:t>624 score against Hilton Head High School. The victory marked the team</w:t>
      </w:r>
      <w:r w:rsidR="00E02A76" w:rsidRPr="00E02A76">
        <w:t>’</w:t>
      </w:r>
      <w:r>
        <w:t>s eighth state title in the past eleven years, all under the phenomenal leadership of Coach Harry Huntley</w:t>
      </w:r>
      <w:r w:rsidRPr="00897D32">
        <w:t>; and</w:t>
      </w:r>
    </w:p>
    <w:p w:rsidR="00897D32" w:rsidRPr="00EE2C8E"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D32">
        <w:t xml:space="preserve">Whereas, the </w:t>
      </w:r>
      <w:r w:rsidRPr="00EE2C8E">
        <w:t>Falcons entered the final round two shots behind Hilton Head</w:t>
      </w:r>
      <w:r>
        <w:t xml:space="preserve">, built an eleven </w:t>
      </w:r>
      <w:r w:rsidR="00B95F0C">
        <w:t>shot</w:t>
      </w:r>
      <w:r>
        <w:t xml:space="preserve"> lead, and then withstood a co</w:t>
      </w:r>
      <w:r w:rsidRPr="00897D32">
        <w:t>meback by Hilton Head to win by three strokes; and</w:t>
      </w:r>
    </w:p>
    <w:p w:rsidR="00897D32" w:rsidRP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D32">
        <w:t>Whereas,</w:t>
      </w:r>
      <w:r w:rsidR="00CC7C7A">
        <w:t xml:space="preserve"> </w:t>
      </w:r>
      <w:r w:rsidR="00CC7C7A" w:rsidRPr="00897D32">
        <w:t>the team returned all five starters from its 2012 state championship team, including senior Wick Andrews, junior</w:t>
      </w:r>
      <w:r w:rsidR="00CC7C7A">
        <w:t>s</w:t>
      </w:r>
      <w:r w:rsidR="00CC7C7A" w:rsidRPr="00897D32">
        <w:t xml:space="preserve"> Will Marter</w:t>
      </w:r>
      <w:r w:rsidR="00CC7C7A">
        <w:t xml:space="preserve"> and Chase Fisher</w:t>
      </w:r>
      <w:r w:rsidR="00CC7C7A" w:rsidRPr="00897D32">
        <w:t>, sophomores Jennings</w:t>
      </w:r>
      <w:r w:rsidR="00CC7C7A">
        <w:t xml:space="preserve"> Huntley and Michael Beal, and the Flora team was also bolstered by the addition of freshman Dwight Cauthen among others</w:t>
      </w:r>
      <w:r>
        <w:t>; and</w:t>
      </w:r>
    </w:p>
    <w:p w:rsidR="00897D32" w:rsidRP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losing only one senior, the </w:t>
      </w:r>
      <w:r w:rsidRPr="00723C19">
        <w:t xml:space="preserve">Falcons </w:t>
      </w:r>
      <w:r>
        <w:t xml:space="preserve">are poised to continue their winning ways with the aim of garnering </w:t>
      </w:r>
      <w:r w:rsidRPr="00723C19">
        <w:t>their fifth consecutive state title in 2014</w:t>
      </w:r>
      <w:r>
        <w:t>; and</w:t>
      </w:r>
    </w:p>
    <w:p w:rsidR="00897D32" w:rsidRPr="00723C19"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P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Pr="00897D32">
        <w:t xml:space="preserve">demands </w:t>
      </w:r>
      <w:r>
        <w:t>strategy and skill</w:t>
      </w:r>
      <w:r w:rsidRPr="00897D32">
        <w:t xml:space="preserve">, Head Coach </w:t>
      </w:r>
      <w:r>
        <w:t>Huntley</w:t>
      </w:r>
      <w:r w:rsidRPr="00897D32">
        <w:t xml:space="preserve"> and his skilled assistant coaches, Wayne Marter and Craig Augenstein, capitalized on their own athletic ability and training to forge a championship team and teach these athletes lessons that will prove invaluable through life both on and off the </w:t>
      </w:r>
      <w:r w:rsidR="00E02A76">
        <w:t>course</w:t>
      </w:r>
      <w:r w:rsidRPr="00897D32">
        <w:t>; and</w:t>
      </w:r>
    </w:p>
    <w:p w:rsidR="00897D32" w:rsidRP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897D32">
        <w:t xml:space="preserve">the members of the South Carolina Senate appreciate the recognition that the A. C. Flora High School varsity golfers have brought to their school and their community and look to hear of their continued accomplishments in the </w:t>
      </w:r>
      <w:r w:rsidR="00E02A76">
        <w:t>seasons</w:t>
      </w:r>
      <w:r w:rsidRPr="00897D32">
        <w:t xml:space="preserve"> ahead</w:t>
      </w:r>
      <w:r>
        <w:t>.  Now, therefore,</w:t>
      </w: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w:t>
      </w:r>
      <w:r w:rsidRPr="00897D32">
        <w:t>ecognize and honor the A. C. Flora High School varsity boys golf team, coaches, and school officials for an outstanding season and congratulate them for winning the 2013 Class AAA State Championship title.</w:t>
      </w: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Pr="00897D32">
        <w:t>Richard K. McClure</w:t>
      </w:r>
      <w:r>
        <w:t xml:space="preserve"> and Coach Harry Huntley.</w:t>
      </w:r>
    </w:p>
    <w:p w:rsidR="003304C6" w:rsidRDefault="00E02A76" w:rsidP="00AF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4C6" w:rsidRDefault="003304C6" w:rsidP="009E32C3">
      <w:pPr>
        <w:suppressAutoHyphens/>
      </w:pPr>
    </w:p>
    <w:sectPr w:rsidR="003304C6" w:rsidSect="009E32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19B" w:rsidRDefault="0064319B" w:rsidP="009F0C77">
      <w:r>
        <w:separator/>
      </w:r>
    </w:p>
  </w:endnote>
  <w:endnote w:type="continuationSeparator" w:id="0">
    <w:p w:rsidR="0064319B" w:rsidRDefault="00643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8235B2-1E55-42B9-B074-9B23EDA544FD}"/>
    <w:embedBold r:id="rId2" w:fontKey="{6337352D-A152-447C-870E-654E4EC3FD28}"/>
  </w:font>
  <w:font w:name="Calibri">
    <w:panose1 w:val="020F0502020204030204"/>
    <w:charset w:val="00"/>
    <w:family w:val="swiss"/>
    <w:pitch w:val="variable"/>
    <w:sig w:usb0="E10002FF" w:usb1="4000ACFF" w:usb2="00000009" w:usb3="00000000" w:csb0="0000019F" w:csb1="00000000"/>
    <w:embedRegular r:id="rId3" w:fontKey="{F461E6FF-EDC0-4E11-8FC6-1AF42136274C}"/>
  </w:font>
  <w:font w:name="Cambria">
    <w:panose1 w:val="02040503050406030204"/>
    <w:charset w:val="00"/>
    <w:family w:val="roman"/>
    <w:pitch w:val="variable"/>
    <w:sig w:usb0="E00002FF" w:usb1="400004FF" w:usb2="00000000" w:usb3="00000000" w:csb0="0000019F" w:csb1="00000000"/>
    <w:embedRegular r:id="rId4" w:fontKey="{483BC593-31AC-4C8A-BDEB-025DD09D2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C3" w:rsidRPr="003304C6" w:rsidRDefault="009E32C3" w:rsidP="003304C6">
    <w:pPr>
      <w:pStyle w:val="Footer"/>
      <w:tabs>
        <w:tab w:val="clear" w:pos="4680"/>
        <w:tab w:val="clear" w:pos="9360"/>
        <w:tab w:val="center" w:pos="2995"/>
      </w:tabs>
      <w:spacing w:before="120"/>
    </w:pPr>
    <w:r>
      <w:t>[713]</w:t>
    </w:r>
    <w:r>
      <w:tab/>
    </w:r>
    <w:r w:rsidR="00446B17">
      <w:fldChar w:fldCharType="begin"/>
    </w:r>
    <w:r w:rsidR="00446B17">
      <w:instrText xml:space="preserve"> PAGE  \* MERGEFORMAT </w:instrText>
    </w:r>
    <w:r w:rsidR="00446B17">
      <w:fldChar w:fldCharType="separate"/>
    </w:r>
    <w:r w:rsidR="002C4C5E">
      <w:rPr>
        <w:noProof/>
      </w:rPr>
      <w:t>1</w:t>
    </w:r>
    <w:r w:rsidR="00446B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19B" w:rsidRDefault="0064319B" w:rsidP="009F0C77">
      <w:r>
        <w:separator/>
      </w:r>
    </w:p>
  </w:footnote>
  <w:footnote w:type="continuationSeparator" w:id="0">
    <w:p w:rsidR="0064319B" w:rsidRDefault="00643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06AB13"/>
    <w:docVar w:name="CoverBillType" w:val="r"/>
    <w:docVar w:name="docpath" w:val="L:\Council\bills\AGM\18006AB13.DOCX"/>
    <w:docVar w:name="dvBillNumber" w:val="713"/>
    <w:docVar w:name="dvBillNumberPrefix" w:val="S. "/>
    <w:docVar w:name="dvOriginalBody" w:val="Senate"/>
    <w:docVar w:name="dvSteno" w:val="AGM"/>
    <w:docVar w:name="NameofBody" w:val="s"/>
    <w:docVar w:name="vgroup2" w:val="Council"/>
  </w:docVars>
  <w:rsids>
    <w:rsidRoot w:val="0017533A"/>
    <w:rsid w:val="00026C9A"/>
    <w:rsid w:val="000965A1"/>
    <w:rsid w:val="000E1785"/>
    <w:rsid w:val="000F39F2"/>
    <w:rsid w:val="001023A4"/>
    <w:rsid w:val="00104C88"/>
    <w:rsid w:val="0010776B"/>
    <w:rsid w:val="00133E66"/>
    <w:rsid w:val="00134ACF"/>
    <w:rsid w:val="00144E15"/>
    <w:rsid w:val="0017533A"/>
    <w:rsid w:val="001A4A62"/>
    <w:rsid w:val="001A681E"/>
    <w:rsid w:val="001D08F2"/>
    <w:rsid w:val="001F369F"/>
    <w:rsid w:val="002037CA"/>
    <w:rsid w:val="002047A2"/>
    <w:rsid w:val="002321B6"/>
    <w:rsid w:val="0023696B"/>
    <w:rsid w:val="00250967"/>
    <w:rsid w:val="00260091"/>
    <w:rsid w:val="00274954"/>
    <w:rsid w:val="002759C5"/>
    <w:rsid w:val="00277DEE"/>
    <w:rsid w:val="00280D88"/>
    <w:rsid w:val="00294ABE"/>
    <w:rsid w:val="002A3EB4"/>
    <w:rsid w:val="002B7167"/>
    <w:rsid w:val="002C4C5E"/>
    <w:rsid w:val="00325348"/>
    <w:rsid w:val="003304C6"/>
    <w:rsid w:val="00393688"/>
    <w:rsid w:val="003D411E"/>
    <w:rsid w:val="003E3C1E"/>
    <w:rsid w:val="003E6148"/>
    <w:rsid w:val="00400EAA"/>
    <w:rsid w:val="0041613B"/>
    <w:rsid w:val="0041760A"/>
    <w:rsid w:val="00446B17"/>
    <w:rsid w:val="004809EE"/>
    <w:rsid w:val="00501EAD"/>
    <w:rsid w:val="00511EE9"/>
    <w:rsid w:val="00521E00"/>
    <w:rsid w:val="00570538"/>
    <w:rsid w:val="00577C6C"/>
    <w:rsid w:val="0058501B"/>
    <w:rsid w:val="006215AA"/>
    <w:rsid w:val="00633D1B"/>
    <w:rsid w:val="006340D9"/>
    <w:rsid w:val="0064319B"/>
    <w:rsid w:val="00643B8E"/>
    <w:rsid w:val="00665EBC"/>
    <w:rsid w:val="0069470D"/>
    <w:rsid w:val="006A476C"/>
    <w:rsid w:val="006C6A93"/>
    <w:rsid w:val="006E02F9"/>
    <w:rsid w:val="00700A9B"/>
    <w:rsid w:val="007441AA"/>
    <w:rsid w:val="00747EBE"/>
    <w:rsid w:val="00753C04"/>
    <w:rsid w:val="00756946"/>
    <w:rsid w:val="00757F80"/>
    <w:rsid w:val="00771EEC"/>
    <w:rsid w:val="00786819"/>
    <w:rsid w:val="007A325A"/>
    <w:rsid w:val="007A4D87"/>
    <w:rsid w:val="007E57FF"/>
    <w:rsid w:val="007F1523"/>
    <w:rsid w:val="007F509E"/>
    <w:rsid w:val="007F5799"/>
    <w:rsid w:val="007F6947"/>
    <w:rsid w:val="00872729"/>
    <w:rsid w:val="00897D32"/>
    <w:rsid w:val="008F4429"/>
    <w:rsid w:val="00932670"/>
    <w:rsid w:val="009352BB"/>
    <w:rsid w:val="00990668"/>
    <w:rsid w:val="009E32C3"/>
    <w:rsid w:val="009F0C77"/>
    <w:rsid w:val="009F4DD1"/>
    <w:rsid w:val="00A64E80"/>
    <w:rsid w:val="00A741D9"/>
    <w:rsid w:val="00A9741D"/>
    <w:rsid w:val="00AD4B17"/>
    <w:rsid w:val="00AE3B3F"/>
    <w:rsid w:val="00AF3191"/>
    <w:rsid w:val="00B0642E"/>
    <w:rsid w:val="00B26FA6"/>
    <w:rsid w:val="00B30EB3"/>
    <w:rsid w:val="00B741CB"/>
    <w:rsid w:val="00B934F3"/>
    <w:rsid w:val="00B95F0C"/>
    <w:rsid w:val="00BB6347"/>
    <w:rsid w:val="00BD2134"/>
    <w:rsid w:val="00C038D8"/>
    <w:rsid w:val="00C045DD"/>
    <w:rsid w:val="00C3136F"/>
    <w:rsid w:val="00C3483A"/>
    <w:rsid w:val="00C45D2B"/>
    <w:rsid w:val="00C74E9D"/>
    <w:rsid w:val="00C82FD3"/>
    <w:rsid w:val="00CB6136"/>
    <w:rsid w:val="00CC6B7B"/>
    <w:rsid w:val="00CC7C7A"/>
    <w:rsid w:val="00CD3619"/>
    <w:rsid w:val="00CF4447"/>
    <w:rsid w:val="00D405E7"/>
    <w:rsid w:val="00D41D56"/>
    <w:rsid w:val="00D6260D"/>
    <w:rsid w:val="00D6662B"/>
    <w:rsid w:val="00D95E2F"/>
    <w:rsid w:val="00D970A9"/>
    <w:rsid w:val="00DB3AC0"/>
    <w:rsid w:val="00DE68F0"/>
    <w:rsid w:val="00DF3845"/>
    <w:rsid w:val="00DF7E17"/>
    <w:rsid w:val="00E02A76"/>
    <w:rsid w:val="00E50656"/>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D10C5C-4BA1-407C-8205-6ED45006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0642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0642E"/>
    <w:pPr>
      <w:tabs>
        <w:tab w:val="right" w:pos="5904"/>
      </w:tabs>
    </w:pPr>
  </w:style>
  <w:style w:type="character" w:styleId="Hyperlink">
    <w:name w:val="Hyperlink"/>
    <w:basedOn w:val="DefaultParagraphFont"/>
    <w:uiPriority w:val="99"/>
    <w:unhideWhenUsed/>
    <w:rsid w:val="009E32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13_20130521.docx" TargetMode="External"/><Relationship Id="rId3" Type="http://schemas.openxmlformats.org/officeDocument/2006/relationships/settings" Target="settings.xml"/><Relationship Id="rId7" Type="http://schemas.openxmlformats.org/officeDocument/2006/relationships/hyperlink" Target="file:///h:\S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60131-4359-4977-B903-1B717C70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480</Words>
  <Characters>2739</Characters>
  <Application>Microsoft Office Word</Application>
  <DocSecurity>0</DocSecurity>
  <Lines>22</Lines>
  <Paragraphs>6</Paragraphs>
  <ScaleCrop>false</ScaleCrop>
  <Company> </Company>
  <LinksUpToDate>false</LinksUpToDate>
  <CharactersWithSpaces>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713: A. C. Flora High School Varsity Boys Golf Team - South Carolina Legislature Online</dc:title>
  <dc:subject/>
  <dc:creator>angiemorgan</dc:creator>
  <cp:keywords/>
  <dc:description/>
  <cp:lastModifiedBy>N Cumfer</cp:lastModifiedBy>
  <cp:revision>8</cp:revision>
  <cp:lastPrinted>2013-05-21T23:50:00Z</cp:lastPrinted>
  <dcterms:created xsi:type="dcterms:W3CDTF">2013-05-22T00:17:00Z</dcterms:created>
  <dcterms:modified xsi:type="dcterms:W3CDTF">2014-12-04T20:46:00Z</dcterms:modified>
</cp:coreProperties>
</file>