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0307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                        149,000     149,000     149,000     149,000     149,000     149,000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TOTAL PERSONAL SERVICE                                      149,000     149,000     149,000     149,000     149,000     149,000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BEA CHAIRMAN'S ALLOWANCE             10,000      10,000      10,000      10,000      10,000      10,000      10,000      10,000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BEA APPOINTEE ALLOWANCE              16,000      16,000      16,000      16,000      16,000      16,000      16,000      16,000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SPECIAL ITEMS                   26,000      26,000      26,000      26,000      26,000      26,000      26,000      26,000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   26,000      26,000     175,000     175,000     175,000     175,000     175,000     175,000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PROGRAM SERVICES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PERSONAL SERVICE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CLASSIFIED POSITIONS             3,524,513   2,202,624   4,058,153   2,447,874   4,058,153   2,447,874   4,058,153   2,447,874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(69.75)     (43.25)     (69.75)     (43.25)     (69.75)     (43.25)     (69.75)     (43.25)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UNCLASSIFIED POSITIONS             400,285     362,285     259,367     220,507     259,367     220,507     259,367     220,507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(2.00)      (1.70)      (2.00)      (1.70)      (2.00)      (1.70)      (2.00)      (1.70)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PERSONAL SERVICES            753,000      47,500     921,809      47,500     921,809      47,500     921,809      47,500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PERSONAL SERVICE            4,677,798   2,612,409   5,239,329   2,715,881   5,239,329   2,715,881   5,239,329   2,715,881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(71.75)     (44.95)     (71.75)     (44.95)     (71.75)     (44.95)     (71.75)     (44.95)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OTHER OPERATING EXPENSES          3,574,515   1,176,612   3,326,255     829,966   3,326,255     829,966   3,326,255     829,966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PROGRAM SERVICES             8,252,313   3,789,021   8,565,584   3,545,847   8,565,584   3,545,847   8,565,584   3,545,847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(71.75)     (44.95)     (71.75)     (44.95)     (71.75)     (44.95)     (71.75)     (44.95)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III. EMPLOYEE BENEFITS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STATE EMPLOYER CONTRIBUTIONS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 1,523,220     823,315   1,907,908   1,013,371   1,907,908   1,013,371   1,907,908   1,013,371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 1,523,220     823,315   1,907,908   1,013,371   1,907,908   1,013,371   1,907,908   1,013,371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 1,523,220     823,315   1,907,908   1,013,371   1,907,908   1,013,371   1,907,908   1,013,371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REVENUE AND FISCAL AFFAIRS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OFFICE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</w:p>
    <w:p w:rsidR="002A392B" w:rsidRDefault="002A392B" w:rsidP="002A392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0308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 9,801,533   4,638,336  10,648,492   4,734,218  10,648,492   4,734,218  10,648,492   4,734,218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 (72.75)     (45.95)     (72.75)     (45.95)     (72.75)     (45.95)     (72.75)     (45.95)</w:t>
      </w:r>
    </w:p>
    <w:p w:rsidR="002A392B" w:rsidRPr="00A542EF" w:rsidRDefault="002A392B" w:rsidP="002A392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A392B" w:rsidRDefault="002A392B" w:rsidP="002A392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A392B" w:rsidSect="002A39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92B" w:rsidRDefault="002A392B" w:rsidP="00DA542B">
      <w:r>
        <w:separator/>
      </w:r>
    </w:p>
  </w:endnote>
  <w:endnote w:type="continuationSeparator" w:id="0">
    <w:p w:rsidR="002A392B" w:rsidRDefault="002A392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230379-5282-4729-85E8-F99F07555E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9273E1-A546-4995-9484-41D0BE4980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38FEE2E-8979-478F-8067-4832ED81DE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0F7971F-6EA0-42E3-BA87-69A7956759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0151B5-BBC4-4820-98C2-4519F0DB6D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92B" w:rsidRDefault="002A392B" w:rsidP="00DA542B">
      <w:r>
        <w:separator/>
      </w:r>
    </w:p>
  </w:footnote>
  <w:footnote w:type="continuationSeparator" w:id="0">
    <w:p w:rsidR="002A392B" w:rsidRDefault="002A392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92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A392B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401</Words>
  <Characters>3562</Characters>
  <Application>Microsoft Office Word</Application>
  <DocSecurity>0</DocSecurity>
  <Lines>62</Lines>
  <Paragraphs>58</Paragraphs>
  <ScaleCrop>false</ScaleCrop>
  <LinksUpToDate>false</LinksUpToDate>
  <CharactersWithSpaces>6601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102 -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