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473" w:rsidRPr="00A542EF" w:rsidRDefault="003D2473" w:rsidP="003D24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105-0001                                              SECTION 105                                                 PAGE 0321</w:t>
      </w:r>
    </w:p>
    <w:p w:rsidR="003D2473" w:rsidRDefault="003D2473" w:rsidP="003D24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SFAA-AUDITOR'S OFFICE</w:t>
      </w:r>
    </w:p>
    <w:p w:rsidR="003D2473" w:rsidRPr="00A542EF" w:rsidRDefault="003D2473" w:rsidP="003D24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D2473" w:rsidRDefault="003D2473" w:rsidP="003D24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D2473" w:rsidRDefault="003D2473" w:rsidP="003D24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D2473" w:rsidRDefault="003D2473" w:rsidP="003D24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D2473" w:rsidRDefault="003D2473" w:rsidP="003D24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D2473" w:rsidRDefault="003D2473" w:rsidP="003D2473">
      <w:pPr>
        <w:spacing w:line="170" w:lineRule="exact"/>
        <w:rPr>
          <w:rFonts w:ascii="Letter Gothic" w:hAnsi="Letter Gothic"/>
          <w:sz w:val="18"/>
        </w:rPr>
      </w:pPr>
    </w:p>
    <w:p w:rsidR="003D2473" w:rsidRDefault="003D2473" w:rsidP="003D24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 ADMINISTRATION</w:t>
      </w:r>
    </w:p>
    <w:p w:rsidR="003D2473" w:rsidRDefault="003D2473" w:rsidP="003D24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3D2473" w:rsidRDefault="003D2473" w:rsidP="003D24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STATE AUDITOR                      141,891     141,891     141,891     141,891     141,891     141,891     141,891     141,891</w:t>
      </w:r>
    </w:p>
    <w:p w:rsidR="003D2473" w:rsidRPr="00A542EF" w:rsidRDefault="003D2473" w:rsidP="003D24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3D2473" w:rsidRDefault="003D2473" w:rsidP="003D24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   156,467     156,467     156,467     156,467     156,467     156,467     156,467     156,467</w:t>
      </w:r>
    </w:p>
    <w:p w:rsidR="003D2473" w:rsidRPr="00A542EF" w:rsidRDefault="003D2473" w:rsidP="003D24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 (3.00)      (3.00)      (3.00)      (3.00)      (3.00)      (3.00)      (3.00)      (3.00)</w:t>
      </w:r>
    </w:p>
    <w:p w:rsidR="003D2473" w:rsidRPr="00A542EF" w:rsidRDefault="003D2473" w:rsidP="003D24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2473" w:rsidRDefault="003D2473" w:rsidP="003D24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TOTAL PERSONAL SERVICE              298,358     298,358     298,358     298,358     298,358     298,358     298,358     298,358</w:t>
      </w:r>
    </w:p>
    <w:p w:rsidR="003D2473" w:rsidRPr="00A542EF" w:rsidRDefault="003D2473" w:rsidP="003D24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 (4.00)      (4.00)      (4.00)      (4.00)      (4.00)      (4.00)      (4.00)      (4.00)</w:t>
      </w:r>
    </w:p>
    <w:p w:rsidR="003D2473" w:rsidRPr="00A542EF" w:rsidRDefault="003D2473" w:rsidP="003D24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OTHER OPERATING EXPENSES              5,261       5,261         261         261         261         261         261         261</w:t>
      </w:r>
    </w:p>
    <w:p w:rsidR="003D2473" w:rsidRDefault="003D2473" w:rsidP="003D24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D2473" w:rsidRDefault="003D2473" w:rsidP="003D24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TOTAL ADMINISTRATION                 303,619     303,619     298,619     298,619     298,619     298,619     298,619     298,619</w:t>
      </w:r>
    </w:p>
    <w:p w:rsidR="003D2473" w:rsidRPr="00A542EF" w:rsidRDefault="003D2473" w:rsidP="003D24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  (4.00)      (4.00)      (4.00)      (4.00)      (4.00)      (4.00)      (4.00)      (4.00)</w:t>
      </w:r>
    </w:p>
    <w:p w:rsidR="003D2473" w:rsidRPr="00A542EF" w:rsidRDefault="003D2473" w:rsidP="003D24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D2473" w:rsidRDefault="003D2473" w:rsidP="003D24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II. AUDITS</w:t>
      </w:r>
    </w:p>
    <w:p w:rsidR="003D2473" w:rsidRDefault="003D2473" w:rsidP="003D24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PERSONAL SERVICE</w:t>
      </w:r>
    </w:p>
    <w:p w:rsidR="003D2473" w:rsidRDefault="003D2473" w:rsidP="003D24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CLASSIFIED POSITIONS             1,941,037   1,285,156   2,233,749   1,590,720   2,233,749   1,590,720   2,233,749   1,590,720</w:t>
      </w:r>
    </w:p>
    <w:p w:rsidR="003D2473" w:rsidRPr="00A542EF" w:rsidRDefault="003D2473" w:rsidP="003D24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                                  (46.00)     (29.00)     (46.00)     (29.00)     (46.00)     (29.00)     (46.00)     (29.00)</w:t>
      </w:r>
    </w:p>
    <w:p w:rsidR="003D2473" w:rsidRDefault="003D2473" w:rsidP="003D24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UNCLASSIFIED POSITIONS             111,512     111,512     111,512     111,512     111,512     111,512     111,512     111,512</w:t>
      </w:r>
    </w:p>
    <w:p w:rsidR="003D2473" w:rsidRPr="00A542EF" w:rsidRDefault="003D2473" w:rsidP="003D24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  (2.00)      (2.00)      (2.00)      (2.00)      (2.00)      (2.00)      (2.00)      (2.00)</w:t>
      </w:r>
    </w:p>
    <w:p w:rsidR="003D2473" w:rsidRPr="00A542EF" w:rsidRDefault="003D2473" w:rsidP="003D24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2473" w:rsidRDefault="003D2473" w:rsidP="003D24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TOTAL PERSONAL SERVICE            2,052,549   1,396,668   2,345,261   1,702,232   2,345,261   1,702,232   2,345,261   1,702,232</w:t>
      </w:r>
    </w:p>
    <w:p w:rsidR="003D2473" w:rsidRPr="00A542EF" w:rsidRDefault="003D2473" w:rsidP="003D24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 (48.00)     (31.00)     (48.00)     (31.00)     (48.00)     (31.00)     (48.00)     (31.00)</w:t>
      </w:r>
    </w:p>
    <w:p w:rsidR="003D2473" w:rsidRPr="00A542EF" w:rsidRDefault="003D2473" w:rsidP="003D24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OTHER OPERATING EXPENSES          1,685,683     483,596   1,958,229     443,229   1,965,229     450,229   1,958,229     443,229</w:t>
      </w:r>
    </w:p>
    <w:p w:rsidR="003D2473" w:rsidRDefault="003D2473" w:rsidP="003D24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D2473" w:rsidRDefault="003D2473" w:rsidP="003D24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TOTAL AUDITS                       3,738,232   1,880,264   4,303,490   2,145,461   4,310,490   2,152,461   4,303,490   2,145,461</w:t>
      </w:r>
    </w:p>
    <w:p w:rsidR="003D2473" w:rsidRPr="00A542EF" w:rsidRDefault="003D2473" w:rsidP="003D24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 (48.00)     (31.00)     (48.00)     (31.00)     (48.00)     (31.00)     (48.00)     (31.00)</w:t>
      </w:r>
    </w:p>
    <w:p w:rsidR="003D2473" w:rsidRPr="00A542EF" w:rsidRDefault="003D2473" w:rsidP="003D24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D2473" w:rsidRDefault="003D2473" w:rsidP="003D24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III. EMPLOYEE BENEFITS</w:t>
      </w:r>
    </w:p>
    <w:p w:rsidR="003D2473" w:rsidRDefault="003D2473" w:rsidP="003D24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C.  STATE EMPLOYER</w:t>
      </w:r>
    </w:p>
    <w:p w:rsidR="003D2473" w:rsidRDefault="003D2473" w:rsidP="003D24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CONTRIBUTIONS</w:t>
      </w:r>
    </w:p>
    <w:p w:rsidR="003D2473" w:rsidRPr="00A542EF" w:rsidRDefault="003D2473" w:rsidP="003D24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EMPLOYER CONTRIBUTIONS             947,576     638,727     933,002     711,392     933,002     711,392     933,002     711,392</w:t>
      </w:r>
    </w:p>
    <w:p w:rsidR="003D2473" w:rsidRPr="00A542EF" w:rsidRDefault="003D2473" w:rsidP="003D24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2473" w:rsidRPr="00A542EF" w:rsidRDefault="003D2473" w:rsidP="003D24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TOTAL FRINGE BENEFITS               947,576     638,727     933,002     711,392     933,002     711,392     933,002     711,392</w:t>
      </w:r>
    </w:p>
    <w:p w:rsidR="003D2473" w:rsidRDefault="003D2473" w:rsidP="003D24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D2473" w:rsidRPr="00A542EF" w:rsidRDefault="003D2473" w:rsidP="003D24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TOTAL EMPLOYEE BENEFITS              947,576     638,727     933,002     711,392     933,002     711,392     933,002     711,392</w:t>
      </w:r>
    </w:p>
    <w:p w:rsidR="003D2473" w:rsidRPr="00A542EF" w:rsidRDefault="003D2473" w:rsidP="003D24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D2473" w:rsidRDefault="003D2473" w:rsidP="003D24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SFAA-AUDITOR'S OFFICE</w:t>
      </w:r>
    </w:p>
    <w:p w:rsidR="003D2473" w:rsidRDefault="003D2473" w:rsidP="003D24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</w:t>
      </w:r>
    </w:p>
    <w:p w:rsidR="003D2473" w:rsidRDefault="003D2473" w:rsidP="003D2473">
      <w:pPr>
        <w:spacing w:line="170" w:lineRule="exact"/>
        <w:rPr>
          <w:rFonts w:ascii="Letter Gothic" w:hAnsi="Letter Gothic"/>
          <w:sz w:val="18"/>
        </w:rPr>
      </w:pPr>
    </w:p>
    <w:p w:rsidR="003D2473" w:rsidRDefault="003D2473" w:rsidP="003D247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D2473" w:rsidRPr="00A542EF" w:rsidRDefault="003D2473" w:rsidP="003D24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105-0002                                              SECTION 105                                                 PAGE 0322</w:t>
      </w:r>
    </w:p>
    <w:p w:rsidR="003D2473" w:rsidRDefault="003D2473" w:rsidP="003D24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SFAA-AUDITOR'S OFFICE</w:t>
      </w:r>
    </w:p>
    <w:p w:rsidR="003D2473" w:rsidRPr="00A542EF" w:rsidRDefault="003D2473" w:rsidP="003D24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D2473" w:rsidRDefault="003D2473" w:rsidP="003D24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D2473" w:rsidRDefault="003D2473" w:rsidP="003D24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D2473" w:rsidRDefault="003D2473" w:rsidP="003D24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D2473" w:rsidRDefault="003D2473" w:rsidP="003D24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D2473" w:rsidRDefault="003D2473" w:rsidP="003D2473">
      <w:pPr>
        <w:spacing w:line="170" w:lineRule="exact"/>
        <w:rPr>
          <w:rFonts w:ascii="Letter Gothic" w:hAnsi="Letter Gothic"/>
          <w:sz w:val="18"/>
        </w:rPr>
      </w:pPr>
    </w:p>
    <w:p w:rsidR="003D2473" w:rsidRDefault="003D2473" w:rsidP="003D24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TOTAL FUNDS AVAILABLE              4,989,427   2,822,610   5,535,111   3,155,472   5,542,111   3,162,472   5,535,111   3,155,472</w:t>
      </w:r>
    </w:p>
    <w:p w:rsidR="003D2473" w:rsidRPr="00A542EF" w:rsidRDefault="003D2473" w:rsidP="003D24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TOTAL AUTHORIZED FTE POSITIONS       (52.00)     (35.00)     (52.00)     (35.00)     (52.00)     (35.00)     (52.00)     (35.00)</w:t>
      </w:r>
    </w:p>
    <w:p w:rsidR="003D2473" w:rsidRPr="00A542EF" w:rsidRDefault="003D2473" w:rsidP="003D24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D2473" w:rsidRDefault="003D2473" w:rsidP="003D2473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3D2473" w:rsidSect="003D247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2473" w:rsidRDefault="003D2473" w:rsidP="00DA542B">
      <w:r>
        <w:separator/>
      </w:r>
    </w:p>
  </w:endnote>
  <w:endnote w:type="continuationSeparator" w:id="0">
    <w:p w:rsidR="003D2473" w:rsidRDefault="003D2473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46F023-92C0-40FD-B9CE-9586D08201F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9D007F3-C0BF-4940-9777-AEEF9E5E5AF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E14DAD3-B52E-4101-8871-C2B167ACB7A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98D7D0E-8CF0-4F3B-8B63-DC31D8A1EC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26D154D-84EB-40A5-B29F-CFBF65DD833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2473" w:rsidRDefault="003D2473" w:rsidP="00DA542B">
      <w:r>
        <w:separator/>
      </w:r>
    </w:p>
  </w:footnote>
  <w:footnote w:type="continuationSeparator" w:id="0">
    <w:p w:rsidR="003D2473" w:rsidRDefault="003D2473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473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D2473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2</Pages>
  <Words>377</Words>
  <Characters>3293</Characters>
  <Application>Microsoft Office Word</Application>
  <DocSecurity>0</DocSecurity>
  <Lines>60</Lines>
  <Paragraphs>56</Paragraphs>
  <ScaleCrop>false</ScaleCrop>
  <LinksUpToDate>false</LinksUpToDate>
  <CharactersWithSpaces>6304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105 - Conference Report - South Carolina Legislature Online</dc:title>
  <dc:subject/>
  <dc:creator/>
  <cp:keywords/>
  <dc:description/>
  <cp:lastModifiedBy/>
  <cp:revision>1</cp:revision>
  <dcterms:created xsi:type="dcterms:W3CDTF">2015-06-22T16:09:00Z</dcterms:created>
  <dcterms:modified xsi:type="dcterms:W3CDTF">2015-06-22T16:09:00Z</dcterms:modified>
</cp:coreProperties>
</file>