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0058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5,621,844     616,844   5,634,040     629,040   5,634,040     629,040   5,634,040     629,040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12,905,748   4,630,748  13,397,178   5,122,178  13,397,178   5,122,178  13,397,178   5,122,178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1,300,000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19,827,592   5,247,592  20,331,218   5,751,218  20,331,218   5,751,218  20,331,218   5,751,218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9,278,739     100,000   8,278,739               8,278,739               8,278,739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UNRESTRICTED               29,106,331   5,347,592  28,609,957   5,751,218  28,609,957   5,751,218  28,609,957   5,751,218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 RESTRICTED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64,471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(5.44)                  (5.44)                  (5.44)                  (5.44)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487,302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(8.85)                  (8.85)                  (8.85)                  (8.85)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221,877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  773,650                 773,650                 773,650                 773,650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16,230,364              16,830,364              16,830,364              16,830,364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RESTRICTED                 17,004,014              17,604,014              17,604,014              17,604,014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EDUCATION &amp; GENERAL         46,110,345   5,347,592  46,213,971   5,751,218  46,213,971   5,751,218  46,213,971   5,751,218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II.  AUXILIARY SERVICES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PERSONAL SERVICE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524,713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200,000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PERSONAL SERVICE              724,713                 724,713                 724,713                 724,713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3,002,789               3,002,789               3,002,789               3,002,789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</w:p>
    <w:p w:rsidR="006F6D87" w:rsidRDefault="006F6D87" w:rsidP="006F6D8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20-0007                                              SECTION  20B                                                PAGE 0059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AUXILIARY                    3,727,502               3,727,502               3,727,502               3,727,502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EMPLOYEE BENEFITS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 STATE EMPLOYER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CONTRIBUTIONS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EMPLOYER CONTRIBUTIONS           6,278,924   1,315,210   6,988,436   1,524,722   6,988,436   1,524,722   6,988,436   1,524,722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FRINGE BENEFITS             6,278,924   1,315,210   6,988,436   1,524,722   6,988,436   1,524,722   6,988,436   1,524,722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EMPLOYEE BENEFITS            6,278,924   1,315,210   6,988,436   1,524,722   6,988,436   1,524,722   6,988,436   1,524,722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U S C - AIKEN CAMPUS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FUNDS AVAILABLE             56,116,771   6,662,802  56,929,909   7,275,940  56,929,909   7,275,940  56,929,909   7,275,940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AUTHORIZED FTE POSITIONS      (380.26)    (155.88)    (380.26)    (155.88)    (380.26)    (155.88)    (380.26)    (155.88)</w:t>
      </w:r>
    </w:p>
    <w:p w:rsidR="006F6D87" w:rsidRPr="00A542EF" w:rsidRDefault="006F6D87" w:rsidP="006F6D8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F6D87" w:rsidRDefault="006F6D87" w:rsidP="006F6D8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F6D87" w:rsidSect="006F6D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D87" w:rsidRDefault="006F6D87" w:rsidP="00DA542B">
      <w:r>
        <w:separator/>
      </w:r>
    </w:p>
  </w:endnote>
  <w:endnote w:type="continuationSeparator" w:id="0">
    <w:p w:rsidR="006F6D87" w:rsidRDefault="006F6D8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EB74A-1B37-4DB0-90ED-79B7E213E6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C88BDDA-FFB4-4415-83A3-92FE0B823A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D211415-BE60-4839-8EB7-035CCF9CCC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03B3A6-82AD-48A9-8286-8CD02D8D20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9CEB91-EC41-4D26-A70B-5625E29248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D87" w:rsidRDefault="006F6D87" w:rsidP="00DA542B">
      <w:r>
        <w:separator/>
      </w:r>
    </w:p>
  </w:footnote>
  <w:footnote w:type="continuationSeparator" w:id="0">
    <w:p w:rsidR="006F6D87" w:rsidRDefault="006F6D8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D8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6D87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458</Words>
  <Characters>4273</Characters>
  <Application>Microsoft Office Word</Application>
  <DocSecurity>0</DocSecurity>
  <Lines>79</Lines>
  <Paragraphs>75</Paragraphs>
  <ScaleCrop>false</ScaleCrop>
  <LinksUpToDate>false</LinksUpToDate>
  <CharactersWithSpaces>8274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20B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