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0074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EDUCATIONAL &amp; GENERAL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250,629     250,629     250,629     250,629     250,629     250,629     250,629     250,629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55,646,205  17,043,521  55,943,072  17,340,388  55,943,072  17,340,388  55,943,072  17,340,388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(1559.85)    (789.76)   (1559.85)    (789.76)   (1559.85)    (789.76)   (1559.85)    (789.76)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ADMINISTRATIVE ASSISTANT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(4.00)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ADMINISTRATIVE MANAGER I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13     INFO RESOURCE CONSULTANT II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                                               (10.00)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15     PROGRAM COORDINATOR I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                         (2.00)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17     PROGRAM COORDINATOR II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                                                (4.00)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19     PROGRAM MANAGER I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                                               (2.00)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UNCLASSIFIED POSITIONS         92,141,791  23,703,322  92,554,210  24,115,741  92,554,210  24,115,741  92,554,210  24,115,741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(1016.82)    (328.93)   (1016.82)    (328.93)   (1016.82)    (328.93)   (1016.82)    (328.93)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NEW POSITIONS</w:t>
      </w:r>
    </w:p>
    <w:p w:rsidR="00C625A2" w:rsidRDefault="00C625A2" w:rsidP="00C625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 PROFESSOR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                       (32.00)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OTHER PERSONAL SERVICES        11,048,639              11,048,639              11,048,639              11,048,639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PERSONAL SERVICE         159,087,264  40,997,472 159,796,550  41,706,758 159,796,550  41,706,758 159,796,550  41,706,758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(2577.67)   (1119.69)   (2577.67)   (1119.69)   (2632.67)   (1119.69)   (2577.67)   (1119.69)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OPERATING EXPENSES       234,757,793     900,000 234,757,793     900,000 235,527,793   1,670,000 234,757,793     900,000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SPECIAL ITEMS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DIABETES CENTER                   123,470     123,470     123,470     123,470     123,470     123,470     123,470     123,470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RURAL DENTISTS INCENTIVE          176,101     176,101     176,101     176,101     176,101     176,101     176,101     176,101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HYPERTENSION INITIATIVE           240,433     240,433     240,433     240,433     240,433     240,433     240,433     240,433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HOSPITAL AUTHORITY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-TELEMEDICINE PROGRAM         12,000,000   4,000,000  12,000,000   4,000,000  12,000,000   4,000,000  12,000,000   4,000,000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INSTITUTE OF MEDICINE                                           1           1     200,000     200,000     100,000     100,000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SCHOLARSHIPS &amp; FELLOWSHIPS      1,356,224               1,356,224               1,356,224               1,356,224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SPECIAL ITEMS             13,896,228   4,540,004  13,896,229   4,540,005  14,096,228   4,740,004  13,996,228   4,640,004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UNRESTRICTED              407,741,285  46,437,476 408,450,572  47,146,763 409,420,571  48,116,762 408,550,571  47,246,762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(2577.67)   (1119.69)   (2577.67)   (1119.69)   (2632.67)   (1119.69)   (2577.67)   (1119.69)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</w:p>
    <w:p w:rsidR="00C625A2" w:rsidRDefault="00C625A2" w:rsidP="00C625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0075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B.  RESTRICTED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CLASSIFIED POSITIONS           20,863,316              20,863,316              20,863,316              20,863,316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(117.59)                (117.59)                (117.59)                (117.59)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UNCLASSIFIED POSITIONS         56,989,184              56,989,184              56,989,184              56,989,184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(312.16)                (313.16)                (313.16)                (313.16)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OTHER PERSONAL SERVICES        24,547,232              24,547,232              24,547,232              24,547,232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TOTAL PERSONAL SERVICE         102,399,732             102,399,732             102,399,732             102,399,732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(429.75)                (430.75)                (430.75)                (430.75)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OTHER OPERATING EXPENSES        60,025,230              60,025,230              60,025,230              60,025,230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SPECIAL ITEMS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SCHOLARSHIPS &amp; FELLOWSHIPS      1,353,905               1,353,905               1,353,905               1,353,905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SPECIAL ITEMS              1,353,905               1,353,905               1,353,905               1,353,905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RESTRICTED                163,778,867             163,778,867             163,778,867             163,778,867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(429.75)                (430.75)                (430.75)                (430.75)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EDUCATION &amp; GENERAL        571,520,152  46,437,476 572,229,439  47,146,763 573,199,438  48,116,762 572,329,438  47,246,762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(3007.42)   (1119.69)   (3008.42)   (1119.69)   (3063.42)   (1119.69)   (3008.42)   (1119.69)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 AUXILIARY ENTERPRISES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PERSONAL SERVICE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CLASSIFIED POSITIONS             1,115,989               1,115,989               1,115,989               1,115,989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(64.75)                 (64.75)                 (64.75)                 (64.75)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UNCLASSIFIED POSITIONS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PERSONAL SERVICES            112,294                 112,294                 112,294                 112,294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PERSONAL SERVICE            1,228,283               1,228,283               1,228,283               1,228,283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(65.75)                 (65.75)                 (65.75)                 (65.75)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OTHER OPERATING EXPENSES         10,219,568              10,219,568              10,219,568              10,219,568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AUXILIARY ENTERPRISES       11,447,851              11,447,851              11,447,851              11,447,851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(65.75)                 (65.75)                 (65.75)                 (65.75)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III. EMPLOYEE BENEFITS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C. STATE EMPLOYER CONTRIBUTIONS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47,127,131  13,409,686  48,142,809  14,425,364  48,142,809  14,425,364  48,142,809  14,425,364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47,127,131  13,409,686  48,142,809  14,425,364  48,142,809  14,425,364  48,142,809  14,425,364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</w:p>
    <w:p w:rsidR="00C625A2" w:rsidRDefault="00C625A2" w:rsidP="00C625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0076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47,127,131  13,409,686  48,142,809  14,425,364  48,142,809  14,425,364  48,142,809  14,425,364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MEDICAL UNIVERSITY OF SOUTH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CAROLINA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FUNDS AVAILABLE            630,095,134  59,847,162 631,820,099  61,572,127 632,790,098  62,542,126 631,920,098  61,672,126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AUTHORIZED FTE POSITIONS     (3073.17)   (1119.69)   (3074.17)   (1119.69)   (3129.17)   (1119.69)   (3074.17)   (1119.69)</w:t>
      </w:r>
    </w:p>
    <w:p w:rsidR="00C625A2" w:rsidRPr="00A542EF" w:rsidRDefault="00C625A2" w:rsidP="00C625A2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625A2" w:rsidRDefault="00C625A2" w:rsidP="00C625A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625A2" w:rsidSect="00C625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5A2" w:rsidRDefault="00C625A2" w:rsidP="00DA542B">
      <w:r>
        <w:separator/>
      </w:r>
    </w:p>
  </w:endnote>
  <w:endnote w:type="continuationSeparator" w:id="0">
    <w:p w:rsidR="00C625A2" w:rsidRDefault="00C625A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7565BB-C322-495A-B58C-FD1227EAAB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DD5D67-8816-4FEA-B639-7951EB818D9D}"/>
    <w:embedItalic r:id="rId3" w:fontKey="{F7C72D90-0AC0-4C84-A02E-DB33D373D3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57D710-9BC9-4134-9CC3-47CD59B0DF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8C11B3F-3AC9-4D31-809D-0D864FE1F69B}"/>
    <w:embedItalic r:id="rId6" w:fontKey="{328AFFEC-4699-4E8C-95D5-9C0C862941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FE4C974-CE15-4D9D-A285-DF19FD8CF6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5A2" w:rsidRDefault="00C625A2" w:rsidP="00DA542B">
      <w:r>
        <w:separator/>
      </w:r>
    </w:p>
  </w:footnote>
  <w:footnote w:type="continuationSeparator" w:id="0">
    <w:p w:rsidR="00C625A2" w:rsidRDefault="00C625A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5A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25A2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681</Words>
  <Characters>6173</Characters>
  <Application>Microsoft Office Word</Application>
  <DocSecurity>0</DocSecurity>
  <Lines>123</Lines>
  <Paragraphs>116</Paragraphs>
  <ScaleCrop>false</ScaleCrop>
  <LinksUpToDate>false</LinksUpToDate>
  <CharactersWithSpaces>12028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23 -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