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99,600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330,000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130,000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561,600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603,088                 603,088               1,101,642               1,101,642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ADMINISTRATION               1,164,688               1,164,688               1,663,242               1,663,242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 EMPLOYEE BENEFITS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C.  STATE EMPLOYER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CONTRIBUTIONS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130,000</w:t>
      </w:r>
    </w:p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FRINGE BENEFITS               130,000                 130,000                 130,000                 130,000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EMPLOYEE BENEFITS              130,000                 130,000                 130,000                 130,000</w:t>
      </w:r>
    </w:p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EDUCATION OVERSIGHT COMMITTEE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FUNDS AVAILABLE              1,294,688               1,294,688               1,793,242               1,793,242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LEGISLATIVE DEPARTMENT       1,294,688               1,294,688               1,793,242               1,793,242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AUTHORIZED FTE POSITIONS       (10.00)                 (10.00)                 (10.00)                 (10.00)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REPRESENTATIVES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SENATORS</w:t>
      </w:r>
    </w:p>
    <w:p w:rsidR="008635B3" w:rsidRPr="00A542EF" w:rsidRDefault="008635B3" w:rsidP="008635B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635B3" w:rsidRDefault="008635B3" w:rsidP="008635B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635B3" w:rsidSect="008635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5B3" w:rsidRDefault="008635B3" w:rsidP="00DA542B">
      <w:r>
        <w:separator/>
      </w:r>
    </w:p>
  </w:endnote>
  <w:endnote w:type="continuationSeparator" w:id="0">
    <w:p w:rsidR="008635B3" w:rsidRDefault="008635B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B1D14F-97F5-403A-BE67-6E32FD5D54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6C349B-6B2C-4952-BE07-66B46B19DB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E264EF-848F-46E3-9956-05017B35F9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6938E5F-B315-4927-B878-961F17EB88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AFD1BC-8D7E-41A2-A163-93DD8BA179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5B3" w:rsidRDefault="008635B3" w:rsidP="00DA542B">
      <w:r>
        <w:separator/>
      </w:r>
    </w:p>
  </w:footnote>
  <w:footnote w:type="continuationSeparator" w:id="0">
    <w:p w:rsidR="008635B3" w:rsidRDefault="008635B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5B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635B3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222</Words>
  <Characters>2338</Characters>
  <Application>Microsoft Office Word</Application>
  <DocSecurity>0</DocSecurity>
  <Lines>47</Lines>
  <Paragraphs>46</Paragraphs>
  <ScaleCrop>false</ScaleCrop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