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0150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ADMINISTRATIVE SERVICES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92,007      92,007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612,098     612,098     664,662     664,662     664,662     664,662     664,662     664,662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(14.00)     (14.00)     (14.00)     (14.00)     (14.00)     (14.00)     (14.00)     (14.00)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PERSONAL SERVICE              704,105     704,105     756,669     756,669     756,669     756,669     756,669     756,669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(15.00)     (15.00)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OTHER OPERATING EXPENSES            193,272     103,272     693,272     603,272     193,272     103,272     193,272     103,272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ADMINISTRATIVE SERVICES        897,377     807,377   1,449,941   1,359,941     949,941     859,941     949,941     859,941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(15.00)     (15.00)     (15.00)     (15.00)     (15.00)     (15.00)     (15.00)     (15.00)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II. LABORATORY SERVICES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PERSONAL SERVICE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CLASSIFIED POSITIONS               788,274     652,274     788,274     652,274     788,274     652,274     788,274     652,274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(18.00)     (17.00)     (18.00)     (17.00)     (18.00)     (17.00)     (18.00)     (17.00)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PERSONAL SERVICE              788,274     652,274     788,274     652,274     788,274     652,274     788,274     652,274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(18.00)     (17.00)     (18.00)     (17.00)     (18.00)     (17.00)     (18.00)     (17.00)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OTHER OPERATING EXPENSES            490,326     285,726     490,326     285,726     490,326     285,726     490,326     285,726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TOTAL LABORATORY SERVICES          1,278,600     938,000   1,278,600     938,000   1,278,600     938,000   1,278,600     938,000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(18.00)     (17.00)     (18.00)     (17.00)     (18.00)     (17.00)     (18.00)     (17.00)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III. CONSUMER SERVICES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PERSONAL SERVICE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CLASSIFIED POSITIONS             1,123,831     402,313   1,123,831     402,313   1,123,831     402,313   1,123,831     402,313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(37.00)     (10.00)     (37.00)     (10.00)     (37.00)     (10.00)     (37.00)     (10.00)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OTHER PERSONAL SERVICES             19,035                  19,035                  19,035                  19,035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TOTAL PERSONAL SERVICE            1,142,866     402,313   1,142,866     402,313   1,142,866     402,313   1,142,866     402,313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(37.00)     (10.00)     (37.00)     (10.00)     (37.00)     (10.00)     (37.00)     (10.00)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OTHER OPERATING EXPENSES            839,134     409,187     839,134     409,187     839,134     409,187     839,134     409,187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TOTAL CONSUMER SERVICES            1,982,000     811,500   1,982,000     811,500   1,982,000     811,500   1,982,000     811,500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(37.00)     (10.00)     (37.00)     (10.00)     (37.00)     (10.00)     (37.00)     (10.00)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IV. MARKETING SERVICES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A. MARKETING &amp; PROMOTIONS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PERSONAL SERVICE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</w:p>
    <w:p w:rsidR="009237BA" w:rsidRDefault="009237BA" w:rsidP="009237B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0151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CLASSIFIED POSITIONS              505,564     460,564     505,564     460,564     505,564     460,564     505,564     460,564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(16.51)     (16.51)     (16.51)     (16.51)     (16.51)     (16.51)     (16.51)     (16.51)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TOTAL PERSONAL SERVICE             505,564     460,564     505,564     460,564     505,564     460,564     505,564     460,564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(16.51)     (16.51)     (16.51)     (16.51)     (16.51)     (16.51)     (16.51)     (16.51)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OTHER OPERATING EXPENSES         2,657,345   1,663,341   3,157,345   2,163,341   2,657,345   1,663,341   3,157,345   2,163,341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SPECIAL ITEMS: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RENEWABLE ENERGY                  350,000                 350,000                 350,000                 350,000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AGRIBUSINESS                      250,000     250,000     250,000     250,000     750,000     750,000     750,000     750,000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SPECIAL ITEMS                600,000     250,000     600,000     250,000   1,100,000     750,000   1,100,000     750,000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MARKETING &amp; PROMOTIONS      3,762,909   2,373,905   4,262,909   2,873,905   4,262,909   2,873,905   4,762,909   3,373,905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(16.51)     (16.51)     (16.51)     (16.51)     (16.51)     (16.51)     (16.51)     (16.51)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B. COMMODITY BOARDS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PERSONAL SERVICE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CLASSIFIED POSITIONS               39,320                  39,320                  39,320                  39,320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(3.00)                  (3.00)                  (3.00)                  (3.00)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OTHER PERSONAL SERVICES            50,280                  50,280                  50,280                  50,280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TOTAL PERSONAL SERVICE              89,600                  89,600                  89,600                  89,600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(3.00)                  (3.00)                  (3.00)                  (3.00)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OTHER OPERATING EXPENSES         1,759,680               1,759,680               1,759,680               1,759,680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TOTAL COMMODITY BOARDS            1,849,280               1,849,280               1,849,280               1,849,280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(3.00)                  (3.00)                  (3.00)                  (3.00)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C. MARKET SERVICES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PERSONAL SERVICE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CLASSIFIED POSITIONS              252,000                 252,000                 252,000                 252,000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(19.12)                 (19.12)                 (19.12)                 (19.12)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OTHER PERSONAL SERVICES            64,500                  64,500                  64,500                  64,500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TOTAL PERSONAL SERVICE             316,500                 316,500                 316,500                 316,500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(19.12)                 (19.12)                 (19.12)                 (19.12)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OTHER OPERATING EXPENSES           877,900     300,000     877,900     300,000     877,900     300,000     877,900     300,000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TOTAL MARKET SERVICES             1,194,400     300,000   1,194,400     300,000   1,194,400     300,000   1,194,400     300,000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(19.12)                 (19.12)                 (19.12)                 (19.12)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D. INSPECTION SERVICES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PERSONAL SERVICE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CLASSIFIED POSITIONS              960,000                 960,000                 960,000                 960,000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(25.37)                 (25.37)                 (25.37)                 (25.37)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OTHER PERSONAL SERVICES           250,000                 250,000                 250,000                 250,000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</w:p>
    <w:p w:rsidR="009237BA" w:rsidRDefault="009237BA" w:rsidP="009237B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0152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 TOTAL PERSONAL SERVICE           1,210,000               1,210,000               1,210,000               1,210,000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(25.37)                 (25.37)                 (25.37)                 (25.37)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OTHER OPERATING EXPENSES           621,200                 621,200                 621,200                 621,200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TOTAL INSPECTION SERVICES         1,831,200               1,831,200               1,831,200               1,831,200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(25.37)                 (25.37)                 (25.37)                 (25.37)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E. MARKET BULLETIN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PERSONAL SERVICE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CLASSIFIED POSITIONS               48,000                  48,000                  48,000                  48,000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(4.00)                  (4.00)                  (4.00)                  (4.00)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TOTAL PERSONAL SERVICE              48,000                  48,000                  48,000                  48,000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(4.00)                  (4.00)                  (4.00)                  (4.00)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OTHER OPERATING EXPENSES           111,500                 111,500                 111,500                 111,500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TOTAL MARKET BULLETIN               159,500                 159,500                 159,500                 159,500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 (4.00)                  (4.00)                  (4.00)                  (4.00)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MARKETING SERVICES           8,797,289   2,673,905   9,297,289   3,173,905   9,297,289   3,173,905   9,797,289   3,673,905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(68.00)     (16.51)     (68.00)     (16.51)     (68.00)     (16.51)     (68.00)     (16.51)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V.  EMPLOYEE BENEFITS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C. STATE EMPLOYER CONTRIBUTIONS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EMPLOYER CONTRIBUTIONS           1,868,270     779,924   1,896,603     808,257   1,896,603     808,257   1,896,603     808,257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FRINGE BENEFITS             1,868,270     779,924   1,896,603     808,257   1,896,603     808,257   1,896,603     808,257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EMPLOYEE BENEFITS            1,868,270     779,924   1,896,603     808,257   1,896,603     808,257   1,896,603     808,257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VI. NON-RECURRING APPROPRIATIONS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MSA--MARKETING                    1,500,000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NON-RECURRING APPRO.         1,500,000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NON-RECURRING                1,500,000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DEPARTMENT OF AGRICULTURE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TOTAL RECURRING BASE              14,823,536   6,010,706  15,904,433   7,091,603  15,404,433   6,591,603  15,904,433   7,091,603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</w:p>
    <w:p w:rsidR="009237BA" w:rsidRDefault="009237BA" w:rsidP="009237B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0153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FUNDS AVAILABLE             16,323,536   6,010,706  15,904,433   7,091,603  15,404,433   6,591,603  15,904,433   7,091,603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AUTHORIZED FTE POSITIONS      (138.00)     (58.51)    (138.00)     (58.51)    (138.00)     (58.51)    (138.00)     (58.51)</w:t>
      </w:r>
    </w:p>
    <w:p w:rsidR="009237BA" w:rsidRPr="00A542EF" w:rsidRDefault="009237BA" w:rsidP="009237BA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237BA" w:rsidRDefault="009237BA" w:rsidP="009237B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237BA" w:rsidSect="009237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7BA" w:rsidRDefault="009237BA" w:rsidP="00DA542B">
      <w:r>
        <w:separator/>
      </w:r>
    </w:p>
  </w:endnote>
  <w:endnote w:type="continuationSeparator" w:id="0">
    <w:p w:rsidR="009237BA" w:rsidRDefault="009237B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8C58A1-8E0E-4F24-8226-620BA4DBA5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42AC428-43BC-4E62-9D78-81677B6B4A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1F91DFB-EC7C-47ED-AE6B-DFFC7F4EAC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F00AE58-346F-4207-B3C0-632738D6E0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0A7C92-1AB0-4E5E-A248-C652045A98F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7BA" w:rsidRDefault="009237BA" w:rsidP="00DA542B">
      <w:r>
        <w:separator/>
      </w:r>
    </w:p>
  </w:footnote>
  <w:footnote w:type="continuationSeparator" w:id="0">
    <w:p w:rsidR="009237BA" w:rsidRDefault="009237B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7B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237BA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4</Pages>
  <Words>989</Words>
  <Characters>9294</Characters>
  <Application>Microsoft Office Word</Application>
  <DocSecurity>0</DocSecurity>
  <Lines>170</Lines>
  <Paragraphs>160</Paragraphs>
  <ScaleCrop>false</ScaleCrop>
  <LinksUpToDate>false</LinksUpToDate>
  <CharactersWithSpaces>17926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44 - Conference Report - South Carolina Legislature Online</dc:title>
  <dc:subject/>
  <dc:creator/>
  <cp:keywords/>
  <dc:description/>
  <cp:lastModifiedBy/>
  <cp:revision>1</cp:revision>
  <dcterms:created xsi:type="dcterms:W3CDTF">2015-06-22T16:05:00Z</dcterms:created>
  <dcterms:modified xsi:type="dcterms:W3CDTF">2015-06-22T16:05:00Z</dcterms:modified>
</cp:coreProperties>
</file>