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0017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SUPERINTENDENT                      79,070      79,070      79,070      79,070      79,070      79,070      79,070      79,070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194,090     194,090     194,090     194,090     194,090     194,090     194,090     194,090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    4,085       4,085       4,085       4,085       4,085       4,085       4,085       4,085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  277,245     277,245     277,245     277,245     277,245     277,245     277,245     277,245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(5.00)      (5.00)      (5.00)      (5.00)      (5.00)      (5.00)      (5.00)      (5.00)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   24,419      24,419      24,419      24,419      24,419      24,419      24,419      24,419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ADMINISTRATION                 301,664     301,664     301,664     301,664     301,664     301,664     301,664     301,664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(5.00)      (5.00)      (5.00)      (5.00)      (5.00)      (5.00)      (5.00)      (5.00)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II. EDUCATIONAL PROGRAM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A. ACADEMIC PROGRAM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PERSONAL SERVICE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CLASSIFIED POSITIONS              497,773     497,773     557,773     557,773     557,773     557,773     557,773     557,773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(14.62)     (14.36)     (14.62)     (14.36)     (14.62)     (14.36)     (14.62)     (14.36)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UNCLASSIFIED POSITIONS            541,426     446,426     541,426     446,426     541,426     446,426     541,426     446,426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(11.55)      (6.45)     (11.55)      (6.45)     (11.55)      (6.45)     (11.55)      (6.45)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OTHER PERSONAL SERVICES            38,770      38,770      38,770      38,770      38,770      38,770      38,770      38,770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TOTAL PERSONAL SERVICE           1,077,969     982,969   1,137,969   1,042,969   1,137,969   1,042,969   1,137,969   1,042,969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(26.17)     (20.81)     (26.17)     (20.81)     (26.17)     (20.81)     (26.17)     (20.81)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OTHER OPERATING EXPENSES           181,589     171,589     181,589     171,589     181,589     171,589     181,589     171,589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TOTAL ACADEMIC PROGRAM            1,259,558   1,154,558   1,319,558   1,214,558   1,319,558   1,214,558   1,319,558   1,214,558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(26.17)     (20.81)     (26.17)     (20.81)     (26.17)     (20.81)     (26.17)     (20.81)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B. VOCATIONAL EDUCATION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PERSONAL SERVICE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UNCLASSIFIED POSITIONS             91,854      91,854      91,854      91,854      91,854      91,854      91,854      91,854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 (4.43)      (3.50)      (4.43)      (3.50)      (4.43)      (3.50)      (4.43)      (3.50)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TOTAL PERSONAL SERVICE              91,854      91,854      91,854      91,854      91,854      91,854      91,854      91,854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 (4.43)      (3.50)      (4.43)      (3.50)      (4.43)      (3.50)      (4.43)      (3.50)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OTHER OPERATING EXPENSES           127,040     102,040     127,040     102,040     127,040     102,040     127,040     102,040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TOTAL VOCATIONAL EDUCATION          218,894     193,894     218,894     193,894     218,894     193,894     218,894     193,894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 (4.43)      (3.50)      (4.43)      (3.50)      (4.43)      (3.50)      (4.43)      (3.50)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C. LIBRARY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</w:p>
    <w:p w:rsidR="002D161C" w:rsidRDefault="002D161C" w:rsidP="002D161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0018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PERSONAL SERVICE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UNCLASSIFIED POSITIONS             28,436      28,436      28,436      28,436      28,436      28,436      28,436      28,436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   (.81)       (.61)       (.81)       (.61)       (.81)       (.61)       (.81)       (.61)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TOTAL PERSONAL SERVICE              28,436      28,436      28,436      28,436      28,436      28,436      28,436      28,436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 (.81)       (.61)       (.81)       (.61)       (.81)       (.61)       (.81)       (.61)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OTHER OPERATING EXPENSES             2,837       2,837       2,837       2,837       2,837       2,837       2,837       2,837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LIBRARY                        31,273      31,273      31,273      31,273      31,273      31,273      31,273      31,273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 (.81)       (.61)       (.81)       (.61)       (.81)       (.61)       (.81)       (.61)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TOTAL EDUCATIONAL PROGRAM          1,509,725   1,379,725   1,569,725   1,439,725   1,569,725   1,439,725   1,569,725   1,439,725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(31.41)     (24.92)     (31.41)     (24.92)     (31.41)     (24.92)     (31.41)     (24.92)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III. STUDENT SERVICES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PERSONAL SERVICE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CLASSIFIED POSITIONS             1,156,412   1,156,412   1,228,814   1,228,814   1,228,814   1,228,814   1,228,814   1,228,814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(41.39)     (41.39)     (41.39)     (41.39)     (41.39)     (41.39)     (41.39)     (41.39)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OTHER PERSONAL SERVICES             15,000      15,000      15,000      15,000      15,000      15,000      15,000      15,000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TOTAL PERSONAL SERVICE            1,171,412   1,171,412   1,243,814   1,243,814   1,243,814   1,243,814   1,243,814   1,243,814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(41.39)     (41.39)     (41.39)     (41.39)     (41.39)     (41.39)     (41.39)     (41.39)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OTHER OPERATING EXPENSES            158,000     125,000     158,000     125,000     158,000     125,000     158,000     125,000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TOTAL STUDENT SERVICES             1,329,412   1,296,412   1,401,814   1,368,814   1,401,814   1,368,814   1,401,814   1,368,814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(41.39)     (41.39)     (41.39)     (41.39)     (41.39)     (41.39)     (41.39)     (41.39)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IV. SUPPORT SERVICES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PERSONAL SERVICE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CLASSIFIED POSITIONS               591,982     495,982     591,982     495,982     591,982     495,982     591,982     495,982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(17.61)     (14.84)     (17.61)     (14.84)     (17.61)     (14.84)     (17.61)     (14.84)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OTHER PERSONAL SERVICES             55,000      25,000      55,000      25,000      55,000      25,000      55,000      25,000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TOTAL PERSONAL SERVICE              646,982     520,982     646,982     520,982     646,982     520,982     646,982     520,982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(17.61)     (14.84)     (17.61)     (14.84)     (17.61)     (14.84)     (17.61)     (14.84)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OTHER OPERATING EXPENSES          1,956,233   1,109,912   1,956,233   1,109,912   1,956,233   1,109,912   1,956,233   1,109,912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TOTAL SUPPORT SERVICES             2,603,215   1,630,894   2,603,215   1,630,894   2,603,215   1,630,894   2,603,215   1,630,894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(17.61)     (14.84)     (17.61)     (14.84)     (17.61)     (14.84)     (17.61)     (14.84)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V. EMPLOYEE BENEFITS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C. STATE EMPLOYER CONTRIBUTION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EMPLOYER CONTRIBUTIONS           1,175,892   1,120,892   1,231,486   1,176,486   1,231,486   1,176,486   1,231,486   1,176,486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</w:p>
    <w:p w:rsidR="002D161C" w:rsidRDefault="002D161C" w:rsidP="002D161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0019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TOTAL FRINGE BENEFITS             1,175,892   1,120,892   1,231,486   1,176,486   1,231,486   1,176,486   1,231,486   1,176,486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TOTAL EMPLOYEE BENEFITS            1,175,892   1,120,892   1,231,486   1,176,486   1,231,486   1,176,486   1,231,486   1,176,486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WIL LOU GRAY OPPORTUNITY SCHOOL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TOTAL FUNDS AVAILABLE              6,919,908   5,729,587   7,107,904   5,917,583   7,107,904   5,917,583   7,107,904   5,917,583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TOTAL AUTHORIZED FTE POSITIONS       (95.41)     (86.15)     (95.41)     (86.15)     (95.41)     (86.15)     (95.41)     (86.15)</w:t>
      </w:r>
    </w:p>
    <w:p w:rsidR="002D161C" w:rsidRPr="00A542EF" w:rsidRDefault="002D161C" w:rsidP="002D161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D161C" w:rsidRDefault="002D161C" w:rsidP="002D161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D161C" w:rsidSect="002D161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61C" w:rsidRDefault="002D161C" w:rsidP="00DA542B">
      <w:r>
        <w:separator/>
      </w:r>
    </w:p>
  </w:endnote>
  <w:endnote w:type="continuationSeparator" w:id="0">
    <w:p w:rsidR="002D161C" w:rsidRDefault="002D161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BFD404-92DE-40B4-8339-518E386DB9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1533697-C47C-4A71-B65C-A8D3FCA0B79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771961C-FB13-45EB-837B-DD97C1C6611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5783DD2-4A62-4EF4-975D-806241C4A1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100830-8865-47A2-A211-832CD097A51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61C" w:rsidRDefault="002D161C" w:rsidP="00DA542B">
      <w:r>
        <w:separator/>
      </w:r>
    </w:p>
  </w:footnote>
  <w:footnote w:type="continuationSeparator" w:id="0">
    <w:p w:rsidR="002D161C" w:rsidRDefault="002D161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61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D161C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3</Pages>
  <Words>847</Words>
  <Characters>7383</Characters>
  <Application>Microsoft Office Word</Application>
  <DocSecurity>0</DocSecurity>
  <Lines>125</Lines>
  <Paragraphs>118</Paragraphs>
  <ScaleCrop>false</ScaleCrop>
  <LinksUpToDate>false</LinksUpToDate>
  <CharactersWithSpaces>13660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5 - Conference Report - South Carolina Legislature Online</dc:title>
  <dc:subject/>
  <dc:creator/>
  <cp:keywords/>
  <dc:description/>
  <cp:lastModifiedBy/>
  <cp:revision>1</cp:revision>
  <dcterms:created xsi:type="dcterms:W3CDTF">2015-06-22T16:02:00Z</dcterms:created>
  <dcterms:modified xsi:type="dcterms:W3CDTF">2015-06-22T16:02:00Z</dcterms:modified>
</cp:coreProperties>
</file>