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50-0001                                              SECTION  50                                                 PAGE 0174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ADMIN. &amp; SUPPORT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OFFICE OF SEC'Y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DIRECTOR                          162,640     162,640     169,146     169,146     169,146     169,146     169,146     169,146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   309,360     309,360     313,494     313,494     313,494     313,494     313,494     313,494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   (4.00)      (4.00)      (4.00)      (4.00)      (4.00)      (4.00)      (4.00)      (4.00)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NEW POSITIONS</w:t>
      </w:r>
    </w:p>
    <w:p w:rsidR="005914A0" w:rsidRDefault="005914A0" w:rsidP="005914A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EXECUTIVE ASSISTANT I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(1.00)      (1.00)      (1.00)      (1.00)      (1.00)      (1.00)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  UNCLASSIFIED POSITIONS            135,000     135,000     145,000     145,000     145,000     145,000     145,000     145,000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(1.00)      (1.00)      (1.00)      (1.00)      (1.00)      (1.00)      (1.00)      (1.00)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PERSONAL SERVICE             607,000     607,000     627,640     627,640     627,640     627,640     627,640     627,640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(6.00)      (6.00)      (7.00)      (7.00)      (7.00)      (7.00)      (7.00)      (7.00)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OTHER OPERATING EXPENSES           153,000     153,000     153,000     153,000     153,000     153,000     153,000     153,000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TOTAL OFF. OF SECRETARY             760,000     760,000     780,640     780,640     780,640     780,640     780,640     780,640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(6.00)      (6.00)      (7.00)      (7.00)      (7.00)      (7.00)      (7.00)      (7.00)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B. FINANCIAL SERVICES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CLASSIFIED POSITIONS              420,000     420,000     430,000     430,000     430,000     430,000     430,000     430,000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   (7.21)      (7.21)      (7.21)      (7.21)      (7.21)      (7.21)      (7.21)      (7.21)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OTHER PERSONAL SERVICES             5,000       5,000       5,000       5,000       5,000       5,000       5,000       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TOTAL PERSONAL SERVICE             425,000     425,000     435,000     435,000     435,000     435,000     435,000     435,000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 (7.21)      (7.21)      (7.21)      (7.21)      (7.21)      (7.21)      (7.21)      (7.21)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OTHER OPERATING EXPENSES           440,000     190,000     440,000     190,000     440,000     190,000     440,000     190,000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FINANCIAL SERVICES            865,000     615,000     875,000     625,000     875,000     625,000     875,000     625,000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   (7.21)      (7.21)      (7.21)      (7.21)      (7.21)      (7.21)      (7.21)      (7.21)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C. INFO.TECHNOLOGY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CLASSIFIED POSITIONS              245,000     170,000     250,000     175,000     250,000     175,000     250,000     175,000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 (4.00)      (2.50)      (4.00)      (2.50)      (4.00)      (2.50)      (4.00)      (2.50)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TOTAL PERSONAL SERVICE             245,000     170,000     250,000     175,000     250,000     175,000     250,000     175,000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 (4.00)      (2.50)      (4.00)      (2.50)      (4.00)      (2.50)      (4.00)      (2.50)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OTHER OPERATING EXPENSES           180,000     126,000     180,000     126,000     180,000     126,000     180,000     126,000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TOTAL INFORMATION TECHNOLOGY        425,000     296,000     430,000     301,000     430,000     301,000     430,000     301,000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  (4.00)      (2.50)      (4.00)      (2.50)      (4.00)      (2.50)      (4.00)      (2.50)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50-0002                                              SECTION  50                                                 PAGE 0175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ADMINISTRATION &amp; SUPPORT     2,050,000   1,671,000   2,085,640   1,706,640   2,085,640   1,706,640   2,085,640   1,706,640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(17.21)     (15.71)     (18.21)     (16.71)     (18.21)     (16.71)     (18.21)     (16.71)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II. PROGRAMS AND SERVICES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A. GLOBAL BUSINESS DEVELOPMENT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CLASSIFIED POSITIONS              833,000     750,500     883,000     800,500     883,000     800,500     883,000     800,500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(17.00)     (16.00)     (17.00)     (16.00)     (17.00)     (16.00)     (17.00)     (16.00)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NEW POSITIONS</w:t>
      </w:r>
    </w:p>
    <w:p w:rsidR="005914A0" w:rsidRDefault="005914A0" w:rsidP="005914A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10     ECON DEVELOPMENT DEPT MGR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UNCLASSIFIED POSITIONS            117,000     117,000     127,000     127,000     127,000     127,000     127,000     127,000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  (1.00)      (1.00)      (1.00)      (1.00)      (1.00)      (1.00)      (1.00)      (1.00)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OTHER PERSONAL SERVICES           100,000     100,000     100,000     100,000     100,000     100,000     100,000     100,000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TOTAL PERSONAL SERVICE           1,050,000     967,500   1,110,000   1,027,500   1,110,000   1,027,500   1,110,000   1,027,500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(18.00)     (17.00)     (19.00)     (18.00)     (19.00)     (18.00)     (19.00)     (18.00)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OTHER OPERATING EXPENSES         1,592,000   1,567,000   1,592,000   1,567,000   1,592,000   1,567,000   1,592,000   1,567,000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SPECIAL ITEMS: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PUBLIC-PRIVATE PARTNERSHIPS       101,065     101,065     101,065     101,065     101,065     101,065     101,065     101,065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LOCAL ECO.DEVEL.ALLIANCES       5,000,000   5,000,000   5,000,000   5,000,000   5,000,000   5,000,000   5,000,000   5,000,000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LOCATE SC                                               4,000,000   4,000,000                           4,000,000   4,000,000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TOTAL SPECIAL ITEMS              5,101,065   5,101,065   9,101,065   9,101,065   5,101,065   5,101,065   9,101,065   9,101,065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TOTAL GLOBAL BUSINESS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DEVELOPMENT                      7,743,065   7,635,565  11,803,065  11,695,565   7,803,065   7,695,565  11,803,065  11,695,565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                                  (18.00)     (17.00)     (19.00)     (18.00)     (19.00)     (18.00)     (19.00)     (18.00)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B. SMALL BUSINESS/EXISTING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INDUSTRY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CLASSIFIED POSITIONS              656,000     466,000     656,000     466,000     656,000     466,000     656,000     466,000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31                                      (10.00)      (7.80)     (10.00)      (7.80)     (10.00)      (7.80)     (10.00)      (7.80)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NEW POSITIONS</w:t>
      </w:r>
    </w:p>
    <w:p w:rsidR="005914A0" w:rsidRDefault="005914A0" w:rsidP="005914A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33     ECON DEVELOPMENT MGR II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                                                           (1.00)      (1.00)      (1.00)      (1.00)      (1.00)      (1.00)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OTHER PERSONAL SERVICES            80,000      70,000      80,000      70,000      80,000      70,000      80,000      70,000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TOTAL PERSONAL SERVICE             736,000     536,000     736,000     536,000     736,000     536,000     736,000     536,000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                                   (10.00)      (7.80)     (11.00)      (8.80)     (11.00)      (8.80)     (11.00)      (8.80)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OTHER OPERATING EXPENSES           403,000     235,000     403,000     235,000     403,000     235,000     403,000     235,000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AID TO SUBDIVISIONS: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50-0003                                              SECTION  50                                                 PAGE 0176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ALLOC-PRIVATE SECTOR              125,000     125,000     125,000     125,000     125,000     125,000     125,000     125,000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TOTAL DIST SUBDIVISIONS            125,000     125,000     125,000     125,000     125,000     125,000     125,000     125,000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TOTAL SMALL BUSINESS/EXISTING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 INDUSTRY                         1,264,000     896,000   1,264,000     896,000   1,264,000     896,000   1,264,000     896,000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(10.00)      (7.80)     (11.00)      (8.80)     (11.00)      (8.80)     (11.00)      (8.80)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C. COMMUNITY &amp; RURAL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DEVELOPMENT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CLASSIFIED POSITIONS              350,000                 350,000                 350,000                 350,000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(4.00)                  (4.00)                  (4.00)                  (4.00)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OTHER PERSONAL SERVICES            50,000                  50,000                  50,000                  50,000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TOTAL PERSONAL SERVICE             400,000                 400,000                 400,000                 400,000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  (4.00)                  (4.00)                  (4.00)                  (4.00)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OTHER OPERATING EXPENSES           245,000                 245,000                 245,000                 245,000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TOTAL COMMUNITY &amp; RURAL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DEVELOPMENT                        645,000                 645,000                 645,000                 645,000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  (4.00)                  (4.00)                  (4.00)                  (4.00)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D. MKTG, COMMUNICATIONS &amp;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RESEARCH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 CLASSIFIED POSITIONS              665,000     665,000     665,000     665,000     665,000     665,000     665,000     665,000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24                                      (14.00)     (14.00)     (14.00)     (14.00)     (14.00)     (14.00)     (14.00)     (14.00)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OTHER PERSONAL SERVICES            25,000      25,000      25,000      25,000      25,000      25,000      25,000      25,000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PERSONAL SERVICE             690,000     690,000     690,000     690,000     690,000     690,000     690,000     690,000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                                    (14.00)     (14.00)     (14.00)     (14.00)     (14.00)     (14.00)     (14.00)     (14.00)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OTHER OPERATING EXPENSES           215,000     215,000     215,000     215,000     215,000     215,000     215,000     215,000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SPECIAL ITEMS: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BUS. DEVEL. &amp; MKTG.               750,000     750,000     750,000     750,000     750,000     750,000     750,000     750,000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MFG EXTENSION PARTNERSHIP         932,049     932,049     932,049     932,049     932,049     932,049     932,049     932,049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32   TOTAL SPECIAL ITEMS              1,682,049   1,682,049   1,682,049   1,682,049   1,682,049   1,682,049   1,682,049   1,682,049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TOTAL MKTG, COMMUNIC, &amp;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RESEARCH                         2,587,049   2,587,049   2,587,049   2,587,049   2,587,049   2,587,049   2,587,049   2,587,049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 (14.00)     (14.00)     (14.00)     (14.00)     (14.00)     (14.00)     (14.00)     (14.00)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E. GRANT PROGRAMS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  1. COORD. COUNCIL ECO.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DEVELOPMENT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50-0004                                              SECTION  50                                                 PAGE 0177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 CLASSIFIED POSITIONS             325,000                 325,000                 325,000                 325,000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                                    (6.00)                  (6.00)                  (6.00)                  (6.00)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NEW POSITIONS</w:t>
      </w:r>
    </w:p>
    <w:p w:rsidR="005914A0" w:rsidRDefault="005914A0" w:rsidP="005914A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5      GRANTS COORDINATOR II                                    70,000                  70,000                  70,000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 (1.00)                  (1.00)                  (1.00)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  UNCLASSIFIED POSITIONS           118,750                 118,750                 118,750                 118,750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OTHER PERSONAL SERVICES           31,250                  31,250                  31,250                  31,250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TOTAL PERSONAL SERVICE            475,000                 545,000                 545,000                 545,000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                                    (7.00)                  (8.00)                  (8.00)                  (8.00)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 OTHER OPERATING EXPENSES          137,000                 175,000                 175,000                 175,000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SPECIAL ITEMS: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  CLOSING FUND                   8,000,000   8,000,000   8,000,000   8,000,000   8,000,000   8,000,000   8,000,000   8,000,000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TOTAL SPECIAL ITEMS             8,000,000   8,000,000   8,000,000   8,000,000   8,000,000   8,000,000   8,000,000   8,000,000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 AID TO SUBDIVISIONS: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ALLOC MUNI-RESTRICTED          4,000,000               4,000,000               4,000,000               4,000,000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   ALLOC CNTY-RESTRICTED         36,266,000              36,266,000              36,266,000              36,266,000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TOTAL DIST SUBDIVISIONS        40,266,000              40,266,000              40,266,000              40,266,000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20   TOTAL COORDINATING COUNCIL      48,878,000   8,000,000  48,986,000   8,000,000  48,986,000   8,000,000  48,986,000   8,000,000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                                    (7.00)                  (8.00)                  (8.00)                  (8.00)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2. COMMUNITY GRANTS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 CLASSIFIED POSITIONS             578,036     188,036     628,036     188,036     628,036     188,036     628,036     188,036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(10.89)      (3.00)     (10.89)      (3.00)     (10.89)      (3.00)     (10.89)      (3.00)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OTHER PERSONAL SERVICES           50,000      25,000      50,000      25,000      50,000      25,000      50,000      25,000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TOTAL PERSONAL SERVICE            628,036     213,036     678,036     213,036     678,036     213,036     678,036     213,036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 (10.89)      (3.00)     (10.89)      (3.00)     (10.89)      (3.00)     (10.89)      (3.00)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OTHER OPERATING EXPENSES          250,000                 250,000                 250,000                 250,000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AID TO SUBDIVISIONS: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 ALLOC MUNI-RESTRICTED         14,850,000              14,850,000              14,850,000              14,850,000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 ALLOC CNTY-RESTRICTED          4,469,015               4,469,015               4,469,015               4,469,015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  TOTAL DIST SUBDIVISIONS        19,319,015              19,319,015              19,319,015              19,319,015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TOTAL COMMUNITY GRANTS          20,197,051     213,036  20,247,051     213,036  20,247,051     213,036  20,247,051     213,036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                                  (10.89)      (3.00)     (10.89)      (3.00)     (10.89)      (3.00)     (10.89)      (3.00)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TOTAL GRANT PROGRAMS             69,075,051   8,213,036  69,233,051   8,213,036  69,233,051   8,213,036  69,233,051   8,213,036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39                                      (17.89)      (3.00)     (18.89)      (3.00)     (18.89)      (3.00)     (18.89)      (3.00)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5914A0" w:rsidRDefault="005914A0" w:rsidP="005914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50-0005                                              SECTION  50                                                 PAGE 0178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F. REGIONAL EDUCATION CENTERS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NEW POSITIONS ADDED BY THE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BUDGET AND CONTROL BOARD</w:t>
      </w:r>
    </w:p>
    <w:p w:rsidR="005914A0" w:rsidRDefault="005914A0" w:rsidP="005914A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5     PROGRAM MANAGER I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6                                                              (12.00)                 (12.00)                 (12.00)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7   NEW POSITIONS</w:t>
      </w:r>
    </w:p>
    <w:p w:rsidR="005914A0" w:rsidRDefault="005914A0" w:rsidP="005914A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8     PROGRAM COORDINATOR II                                   100,000     100,000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                                                              (2.00)      (2.00)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OTHER PERSONAL SERVICES                                    10,000      10,000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11   TOTAL PERSONAL SERVICE                                     110,000     110,000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(14.00)      (2.00)     (12.00)                 (12.00)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OTHER OPERATING EXPENSES                                 1,015,000     515,000     750,000     250,000   1,000,000     500,000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TOTAL REGIONAL EDUCATION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CENTERS                                                  1,125,000     625,000     750,000     250,000   1,000,000     500,000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16                                                              (14.00)      (2.00)     (12.00)                 (12.00)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18  G. INNOVATION/EMERGING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 INDUSTRIES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PERSONAL SERVICE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 NEW POSITIONS</w:t>
      </w:r>
    </w:p>
    <w:p w:rsidR="005914A0" w:rsidRDefault="005914A0" w:rsidP="005914A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22      PROJECT MANAGER II                                       92,500      92,500      92,500      92,500      92,500      92,500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                                                             (1.00)      (1.00)      (1.00)      (1.00)      (1.00)      (1.00)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  OTHER PERSONAL SERVICES                                   20,000      20,000      20,000      20,000      20,000      20,000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25    TOTAL PERSONAL SERVICE                                    112,500     112,500     112,500     112,500     112,500     112,500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                                                            (1.00)      (1.00)      (1.00)      (1.00)      (1.00)      (1.00)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OTHER OPERATING EXPENSES                                  356,500     356,500     106,500     106,500     106,500     106,500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28   TOTAL INNOVATION/EMERGING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INDUSTRIES                                                469,000     469,000     219,000     219,000     219,000     219,000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30                                                               (1.00)      (1.00)      (1.00)      (1.00)      (1.00)      (1.00)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H. MILITARY BASE TASK FORCE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 PERSONAL SERVICES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 CLASSIFIED POSITIONS                                                               6,000       6,000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OTHER PERSONAL SERVICES                                                           60,000      60,000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   TOTAL PERSONAL SERVICE                                                             66,000      66,000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OTHER OPERATING EXPENSES                                                          166,000     166,000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TOTAL MILITARY BASE TASK FORCE                                                     232,000     232,000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50-0006                                              SECTION  50                                                 PAGE 0179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          DEPARTMENT OF COMMERCE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1 TOTAL PROGRAMS AND SERVICES       81,314,165  19,331,650  87,126,165  24,485,650  82,733,165  20,092,650  86,751,165  24,110,650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                                     (63.89)     (41.80)     (81.89)     (46.80)     (79.89)     (44.80)     (79.89)     (44.80)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III. EMPLOYEE BENEFITS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5  C. STATE EMPLOYER CONTRIBUTIONS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EMPLOYER CONTRIBUTIONS           1,613,405   1,111,405   1,780,020   1,243,020   1,723,020   1,186,020   1,705,020   1,168,020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TOTAL FRINGE BENEFITS             1,613,405   1,111,405   1,780,020   1,243,020   1,723,020   1,186,020   1,705,020   1,168,020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9 TOTAL EMPLOYEE BENEFITS            1,613,405   1,111,405   1,780,020   1,243,020   1,723,020   1,186,020   1,705,020   1,168,020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DEPARTMENT OF COMMERCE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TOTAL FUNDS AVAILABLE             84,977,570  22,114,055  90,991,825  27,435,310  86,541,825  22,985,310  90,541,825  26,985,310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TOTAL AUTHORIZED FTE POSITIONS       (81.10)     (57.51)    (100.10)     (63.51)     (98.10)     (61.51)     (98.10)     (61.51)</w:t>
      </w:r>
    </w:p>
    <w:p w:rsidR="005914A0" w:rsidRPr="00A542EF" w:rsidRDefault="005914A0" w:rsidP="005914A0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5914A0" w:rsidRDefault="005914A0" w:rsidP="005914A0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5914A0" w:rsidSect="005914A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14A0" w:rsidRDefault="005914A0" w:rsidP="00DA542B">
      <w:r>
        <w:separator/>
      </w:r>
    </w:p>
  </w:endnote>
  <w:endnote w:type="continuationSeparator" w:id="0">
    <w:p w:rsidR="005914A0" w:rsidRDefault="005914A0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858399-10A4-40A3-96C6-766A5A24BA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1ACEF612-3978-4BD8-A5DD-F7FACB020039}"/>
    <w:embedItalic r:id="rId3" w:fontKey="{60722888-768B-4F6C-AEF8-5EA7A871681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1C8DA18-7690-4EB0-982D-628C903363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0571AB9F-A8E6-492E-B5AB-624CB0602CFE}"/>
    <w:embedItalic r:id="rId6" w:fontKey="{6FB7712B-1681-41CF-8C7E-2D5781ED6F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47314BD-2260-4A20-BC1B-C31B40A7E06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14A0" w:rsidRDefault="005914A0" w:rsidP="00DA542B">
      <w:r>
        <w:separator/>
      </w:r>
    </w:p>
  </w:footnote>
  <w:footnote w:type="continuationSeparator" w:id="0">
    <w:p w:rsidR="005914A0" w:rsidRDefault="005914A0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4A0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5914A0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6</Pages>
  <Words>1786</Words>
  <Characters>15631</Characters>
  <Application>Microsoft Office Word</Application>
  <DocSecurity>0</DocSecurity>
  <Lines>299</Lines>
  <Paragraphs>284</Paragraphs>
  <ScaleCrop>false</ScaleCrop>
  <LinksUpToDate>false</LinksUpToDate>
  <CharactersWithSpaces>30267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50 - Conference Report - South Carolina Legislature Online</dc:title>
  <dc:subject/>
  <dc:creator/>
  <cp:keywords/>
  <dc:description/>
  <cp:lastModifiedBy/>
  <cp:revision>1</cp:revision>
  <dcterms:created xsi:type="dcterms:W3CDTF">2015-06-22T16:05:00Z</dcterms:created>
  <dcterms:modified xsi:type="dcterms:W3CDTF">2015-06-22T16:05:00Z</dcterms:modified>
</cp:coreProperties>
</file>