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60,000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170,000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200,500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ADMINISTRATION                 370,500                 370,500                 370,500                 370,500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II. EMPLOYEE BENEFITS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STATE EMPLOYER CONTRIBUTIONS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JOBS-ECONOMIC DEVELOPMENT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AUTHORITY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    423,150                 423,150                 423,150                 423,150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0F2CA9" w:rsidRPr="00A542EF" w:rsidRDefault="000F2CA9" w:rsidP="000F2C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2CA9" w:rsidRDefault="000F2CA9" w:rsidP="000F2CA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F2CA9" w:rsidSect="000F2C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CA9" w:rsidRDefault="000F2CA9" w:rsidP="00DA542B">
      <w:r>
        <w:separator/>
      </w:r>
    </w:p>
  </w:endnote>
  <w:endnote w:type="continuationSeparator" w:id="0">
    <w:p w:rsidR="000F2CA9" w:rsidRDefault="000F2CA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FE7D21-C0B1-40A0-A4C8-79356B2CEF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8E9EE0-3C79-49D7-B528-7EAFD66820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90A256-6C64-4488-AF44-774EF47959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03BD4CC-ECEA-4F51-A76D-805476C44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02E817-F760-4311-B329-77A1746976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CA9" w:rsidRDefault="000F2CA9" w:rsidP="00DA542B">
      <w:r>
        <w:separator/>
      </w:r>
    </w:p>
  </w:footnote>
  <w:footnote w:type="continuationSeparator" w:id="0">
    <w:p w:rsidR="000F2CA9" w:rsidRDefault="000F2CA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A9"/>
    <w:rsid w:val="000046BD"/>
    <w:rsid w:val="00005E8A"/>
    <w:rsid w:val="0002128A"/>
    <w:rsid w:val="00036E0A"/>
    <w:rsid w:val="00047E19"/>
    <w:rsid w:val="0006477E"/>
    <w:rsid w:val="0007675A"/>
    <w:rsid w:val="000E2473"/>
    <w:rsid w:val="000F2CA9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171</Words>
  <Characters>1653</Characters>
  <Application>Microsoft Office Word</Application>
  <DocSecurity>0</DocSecurity>
  <Lines>35</Lines>
  <Paragraphs>34</Paragraphs>
  <ScaleCrop>false</ScaleCrop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51 -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