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4FC" w:rsidRPr="00A542EF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0181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1674FC" w:rsidRPr="00A542EF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NAVAL &amp; MARITIME MUSEUM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107,000                 107,000                 107,000                 107,000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2,923,375               3,412,000               3,412,000               3,412,000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(83.00)                 (83.00)                 (83.00)                 (83.00)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NEW POSITIONS ADDED BY THE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BUDGET AND CONTROL BOARD</w:t>
      </w:r>
    </w:p>
    <w:p w:rsidR="001674FC" w:rsidRDefault="001674FC" w:rsidP="001674F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TRADES SPECIALIST V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                        (1.00)                  (1.00)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PERSONAL SERVICES            550,000                 704,000                 704,000                 704,000</w:t>
      </w:r>
    </w:p>
    <w:p w:rsidR="001674FC" w:rsidRPr="00A542EF" w:rsidRDefault="001674FC" w:rsidP="00167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PERSONAL SERVICE            3,580,375               4,223,000               4,223,000               4,223,000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(84.00)                 (84.00)                 (85.00)                 (85.00)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OTHER OPERATING EXPENSES          5,532,387               8,039,012               7,039,012               8,039,012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DEBT SERVICE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INTEREST - LOAN NOTE               174,000                 174,000                 174,000                 174,000</w:t>
      </w:r>
    </w:p>
    <w:p w:rsidR="001674FC" w:rsidRPr="00A542EF" w:rsidRDefault="001674FC" w:rsidP="00167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TOTAL DEBT SERVICE                  174,000                 174,000                 174,000                 174,000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NAVAL &amp; MARITIME MUSEUM      9,286,762              12,436,012              11,436,012              12,436,012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(84.00)                 (84.00)                 (85.00)                 (85.00)</w:t>
      </w:r>
    </w:p>
    <w:p w:rsidR="001674FC" w:rsidRPr="00A542EF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II. EMPLOYEE BENEFITS: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C. STATE EMPLOYER CONTRIBUTIONS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EMPLOYER CONTRIBUTIONS           1,217,000               1,400,000               1,400,000               1,400,000</w:t>
      </w:r>
    </w:p>
    <w:p w:rsidR="001674FC" w:rsidRPr="00A542EF" w:rsidRDefault="001674FC" w:rsidP="00167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FRINGE BENEFITS             1,217,000               1,400,000               1,400,000               1,400,000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EMPLOYEE BENEFITS            1,217,000               1,400,000               1,400,000               1,400,000</w:t>
      </w:r>
    </w:p>
    <w:p w:rsidR="001674FC" w:rsidRPr="00A542EF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PATRIOTS POINT DEVELOPMENT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AUTHORITY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TOTAL FUNDS AVAILABLE             10,503,762              13,836,012              12,836,012              13,836,012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AUTHORIZED FTE POSITIONS       (84.00)                 (84.00)                 (85.00)                 (85.00)</w:t>
      </w:r>
    </w:p>
    <w:p w:rsidR="001674FC" w:rsidRPr="00A542EF" w:rsidRDefault="001674FC" w:rsidP="001674F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674FC" w:rsidRDefault="001674FC" w:rsidP="001674F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674FC" w:rsidSect="001674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4FC" w:rsidRDefault="001674FC" w:rsidP="00DA542B">
      <w:r>
        <w:separator/>
      </w:r>
    </w:p>
  </w:endnote>
  <w:endnote w:type="continuationSeparator" w:id="0">
    <w:p w:rsidR="001674FC" w:rsidRDefault="001674F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9FA46E-D237-46E8-8864-A0167036A9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58F93C0-8073-4FFF-8471-20EC6EDC06D9}"/>
    <w:embedItalic r:id="rId3" w:fontKey="{E20BB2C6-8808-41FB-A852-2248846EB3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C2563A-E987-4F3F-8F69-2301FCBEAC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1C1AEC4-37A3-4318-BBD7-8AF019ED3509}"/>
    <w:embedItalic r:id="rId6" w:fontKey="{C17DF245-F724-4B9F-9631-CBB8DDD7AD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CEA42A9-6030-4729-8287-6756BDBD483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4FC" w:rsidRDefault="001674FC" w:rsidP="00DA542B">
      <w:r>
        <w:separator/>
      </w:r>
    </w:p>
  </w:footnote>
  <w:footnote w:type="continuationSeparator" w:id="0">
    <w:p w:rsidR="001674FC" w:rsidRDefault="001674F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4F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674FC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230</Words>
  <Characters>2126</Characters>
  <Application>Microsoft Office Word</Application>
  <DocSecurity>0</DocSecurity>
  <Lines>45</Lines>
  <Paragraphs>44</Paragraphs>
  <ScaleCrop>false</ScaleCrop>
  <LinksUpToDate>false</LinksUpToDate>
  <CharactersWithSpaces>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52 -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