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444" w:rsidRPr="00A542EF" w:rsidRDefault="00371444" w:rsidP="003714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0234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371444" w:rsidRPr="00A542EF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                           94,084                  97,848                  97,848                  97,848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211,796                 208,032                 208,032                 208,032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(4.00)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 w:rsidR="00371444" w:rsidRPr="00A542EF" w:rsidRDefault="00371444" w:rsidP="003714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320,880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(5.00)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581,623                 581,623                 581,623                 581,623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                902,503                 902,503                 902,503                 902,503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(5.00)                  (5.00)                  (5.00)                  (5.00)</w:t>
      </w:r>
    </w:p>
    <w:p w:rsidR="00371444" w:rsidRPr="00A542EF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EMPLOYEE BENEFITS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C. STATE EMPLOYER CONTRIBUTIONS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EMPLOYER CONTRIBUTIONS              93,498                  93,498                  93,498                  93,498</w:t>
      </w:r>
    </w:p>
    <w:p w:rsidR="00371444" w:rsidRPr="00A542EF" w:rsidRDefault="00371444" w:rsidP="003714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FRINGE BENEFITS                93,498                  93,498                  93,498                  93,498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TOTAL EMPLOYEE BENEFITS               93,498                  93,498                  93,498                  93,498</w:t>
      </w:r>
    </w:p>
    <w:p w:rsidR="00371444" w:rsidRPr="00A542EF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PATIENTS' COMPENSATION FUND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FUNDS AVAILABLE                996,001                 996,001                 996,001                 996,001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AUTHORIZED FTE POSITIONS        (5.00)                  (5.00)                  (5.00)                  (5.00)</w:t>
      </w:r>
    </w:p>
    <w:p w:rsidR="00371444" w:rsidRPr="00A542EF" w:rsidRDefault="00371444" w:rsidP="003714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71444" w:rsidRDefault="00371444" w:rsidP="0037144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71444" w:rsidSect="003714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444" w:rsidRDefault="00371444" w:rsidP="00DA542B">
      <w:r>
        <w:separator/>
      </w:r>
    </w:p>
  </w:endnote>
  <w:endnote w:type="continuationSeparator" w:id="0">
    <w:p w:rsidR="00371444" w:rsidRDefault="0037144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FB44C7-BA47-4A94-86BE-28003A565B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F40BB61-B729-4FE5-B72C-DF39390512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5D4DC72-99D3-44EB-9957-1EB452909A8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B0F3232-ED4D-468C-AC97-E450B690A7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4C8EB2-76C3-4FCC-AD03-F63C401C780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444" w:rsidRDefault="00371444" w:rsidP="00DA542B">
      <w:r>
        <w:separator/>
      </w:r>
    </w:p>
  </w:footnote>
  <w:footnote w:type="continuationSeparator" w:id="0">
    <w:p w:rsidR="00371444" w:rsidRDefault="0037144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44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71444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181</Words>
  <Characters>1697</Characters>
  <Application>Microsoft Office Word</Application>
  <DocSecurity>0</DocSecurity>
  <Lines>36</Lines>
  <Paragraphs>35</Paragraphs>
  <ScaleCrop>false</ScaleCrop>
  <LinksUpToDate>false</LinksUpToDate>
  <CharactersWithSpaces>3758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76 - Conference Report - South Carolina Legislature Online</dc:title>
  <dc:subject/>
  <dc:creator/>
  <cp:keywords/>
  <dc:description/>
  <cp:lastModifiedBy/>
  <cp:revision>1</cp:revision>
  <dcterms:created xsi:type="dcterms:W3CDTF">2015-06-22T16:07:00Z</dcterms:created>
  <dcterms:modified xsi:type="dcterms:W3CDTF">2015-06-22T16:07:00Z</dcterms:modified>
</cp:coreProperties>
</file>