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OTHER OPERATING EXPENSES             30,912                  30,912                  30,912                  30,912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ADMINISTRATION                  34,377                  34,377                  34,377                  34,377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II. BANKING EXAMINERS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PERSONAL SERVICE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83,489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CLASSIFIED POSITIONS             1,256,479               1,303,378               1,303,378               1,303,378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(23.00)                 (23.00)                 (23.00)                 (23.00)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PERSONAL SERVICE            1,339,968               1,386,867               1,386,867               1,386,867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(24.00)                 (24.00)                 (24.00)                 (24.00)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OTHER OPERATING EXPENSES            386,320                 396,320                 396,320                 396,320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BANKING EXAMINERS            1,726,288               1,783,187               1,783,187               1,783,187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(24.00)                 (24.00)                 (24.00)                 (24.00)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III. CONSUMER FINANCE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PERSONAL SERVICE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CLASSIFIED POSITIONS             1,071,430               1,094,327               1,094,327               1,094,327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PERSONAL SERVICE            1,144,866               1,167,763               1,167,763               1,167,763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OTHER OPERATING EXPENSES            429,073                 429,073                 429,073                 429,073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CONSUMER FINANCE             1,573,939               1,596,836               1,596,836               1,596,836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IV. EMPLOYEE BENEFITS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C. STATE EMPLOYER CONTRIBUTIONS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EMPLOYER CONTRIBUTIONS             816,833                 869,580                 869,580                 869,580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FRINGE BENEFITS               816,833                 869,580                 869,580                 869,580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</w:p>
    <w:p w:rsidR="00187C7F" w:rsidRDefault="00187C7F" w:rsidP="00187C7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EMPLOYEE BENEFITS              816,833                 869,580                 869,580                 869,580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BOARD OF FINANCIAL INSTITUTIONS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FUNDS AVAILABLE              4,151,437               4,283,980               4,283,980               4,283,980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(45.00)</w:t>
      </w:r>
    </w:p>
    <w:p w:rsidR="00187C7F" w:rsidRPr="00A542EF" w:rsidRDefault="00187C7F" w:rsidP="00187C7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87C7F" w:rsidRDefault="00187C7F" w:rsidP="00187C7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87C7F" w:rsidSect="00187C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C7F" w:rsidRDefault="00187C7F" w:rsidP="00DA542B">
      <w:r>
        <w:separator/>
      </w:r>
    </w:p>
  </w:endnote>
  <w:endnote w:type="continuationSeparator" w:id="0">
    <w:p w:rsidR="00187C7F" w:rsidRDefault="00187C7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48F81F-1D17-4CC1-8145-A63DBCE437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3BEDFC-D907-40C0-B691-D75D1EC2DB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49BE4D-E9AD-4EA5-B5D1-18FDCD9558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A73F155-1689-4318-930A-6CB32D08DD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D9E083-B2A0-4C46-999B-58F9C9B99C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C7F" w:rsidRDefault="00187C7F" w:rsidP="00DA542B">
      <w:r>
        <w:separator/>
      </w:r>
    </w:p>
  </w:footnote>
  <w:footnote w:type="continuationSeparator" w:id="0">
    <w:p w:rsidR="00187C7F" w:rsidRDefault="00187C7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C7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87C7F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344</Words>
  <Characters>3265</Characters>
  <Application>Microsoft Office Word</Application>
  <DocSecurity>0</DocSecurity>
  <Lines>69</Lines>
  <Paragraphs>65</Paragraphs>
  <ScaleCrop>false</ScaleCrop>
  <LinksUpToDate>false</LinksUpToDate>
  <CharactersWithSpaces>7102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79 -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